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3A2D36">
        <w:rPr>
          <w:sz w:val="24"/>
        </w:rPr>
        <w:t xml:space="preserve">                  </w:t>
      </w:r>
      <w:r w:rsidR="001813B1">
        <w:rPr>
          <w:sz w:val="24"/>
        </w:rPr>
        <w:t xml:space="preserve"> </w:t>
      </w:r>
      <w:r w:rsidR="003A2D36">
        <w:rPr>
          <w:sz w:val="24"/>
        </w:rPr>
        <w:t xml:space="preserve">  </w:t>
      </w:r>
      <w:r w:rsidR="00133698" w:rsidRPr="00F953E9">
        <w:rPr>
          <w:sz w:val="24"/>
        </w:rPr>
        <w:t xml:space="preserve">№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3A2D36">
        <w:rPr>
          <w:rFonts w:ascii="Liberation Serif" w:hAnsi="Liberation Serif"/>
          <w:b/>
          <w:sz w:val="28"/>
          <w:szCs w:val="28"/>
        </w:rPr>
        <w:t>3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546F0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</w:t>
      </w:r>
      <w:r w:rsidR="003A2D36" w:rsidRPr="00546F0F">
        <w:rPr>
          <w:rFonts w:ascii="Liberation Serif" w:hAnsi="Liberation Serif"/>
          <w:sz w:val="28"/>
          <w:szCs w:val="28"/>
        </w:rPr>
        <w:t>с Положением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49)</w:t>
      </w:r>
      <w:r w:rsidR="006F665D" w:rsidRPr="00546F0F">
        <w:rPr>
          <w:rFonts w:ascii="Liberation Serif" w:hAnsi="Liberation Serif"/>
          <w:sz w:val="28"/>
          <w:szCs w:val="28"/>
        </w:rPr>
        <w:t>, о</w:t>
      </w:r>
      <w:r w:rsidR="00567DE9" w:rsidRPr="00546F0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546F0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546F0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</w:t>
      </w:r>
      <w:r w:rsidR="003A2D36">
        <w:rPr>
          <w:rFonts w:ascii="Liberation Serif" w:hAnsi="Liberation Serif"/>
          <w:sz w:val="28"/>
        </w:rPr>
        <w:t>3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52CC3" w:rsidRDefault="00D52CC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3A2D36">
        <w:rPr>
          <w:rFonts w:ascii="Liberation Serif" w:hAnsi="Liberation Serif"/>
          <w:sz w:val="24"/>
          <w:szCs w:val="24"/>
        </w:rPr>
        <w:t xml:space="preserve">                  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3A2D36">
        <w:rPr>
          <w:rFonts w:ascii="Liberation Serif" w:hAnsi="Liberation Serif"/>
          <w:b/>
          <w:sz w:val="28"/>
          <w:szCs w:val="28"/>
        </w:rPr>
        <w:t>3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546F0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1. </w:t>
      </w:r>
      <w:r w:rsidR="00D52CC3" w:rsidRPr="00546F0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>на 2022 год</w:t>
      </w:r>
      <w:r w:rsidR="00D52CC3" w:rsidRPr="00546F0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3A2D36" w:rsidRPr="00546F0F">
        <w:rPr>
          <w:rFonts w:ascii="Liberation Serif" w:hAnsi="Liberation Serif"/>
          <w:sz w:val="28"/>
          <w:szCs w:val="28"/>
        </w:rPr>
        <w:t xml:space="preserve">Положения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49) </w:t>
      </w:r>
      <w:r w:rsidR="00D52CC3" w:rsidRPr="00546F0F">
        <w:rPr>
          <w:rFonts w:ascii="Liberation Serif" w:hAnsi="Liberation Serif"/>
          <w:sz w:val="28"/>
          <w:szCs w:val="28"/>
        </w:rPr>
        <w:t xml:space="preserve"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3A2D36">
        <w:rPr>
          <w:rFonts w:ascii="Liberation Serif" w:hAnsi="Liberation Serif"/>
          <w:sz w:val="28"/>
          <w:szCs w:val="28"/>
        </w:rPr>
        <w:t>3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lastRenderedPageBreak/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BF0E4D" w:rsidRPr="00BF0E4D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собственности, требований, установленных нормативными правовыми актами в области использования, охраны, защиты, воспроизводства лесов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220C9D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лесного контроля явля</w:t>
      </w:r>
      <w:r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65605"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</w:t>
      </w:r>
      <w:r w:rsidR="003A2D36" w:rsidRPr="003A2D36">
        <w:rPr>
          <w:rFonts w:ascii="Liberation Serif" w:hAnsi="Liberation Serif"/>
          <w:sz w:val="28"/>
          <w:szCs w:val="28"/>
        </w:rPr>
        <w:t xml:space="preserve">Основной функцией при осуществлении муниципального </w:t>
      </w:r>
      <w:r w:rsidR="003A2D36">
        <w:rPr>
          <w:rFonts w:ascii="Liberation Serif" w:hAnsi="Liberation Serif"/>
          <w:sz w:val="28"/>
          <w:szCs w:val="28"/>
        </w:rPr>
        <w:t>лесного</w:t>
      </w:r>
      <w:r w:rsidR="003A2D36" w:rsidRPr="003A2D36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№131-ФЗ «Об общих принципах организации местного самоупр</w:t>
      </w:r>
      <w:r w:rsidR="003A2D36">
        <w:rPr>
          <w:rFonts w:ascii="Liberation Serif" w:hAnsi="Liberation Serif"/>
          <w:sz w:val="28"/>
          <w:szCs w:val="28"/>
        </w:rPr>
        <w:t>авления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3A2D36">
        <w:rPr>
          <w:rFonts w:ascii="Liberation Serif" w:hAnsi="Liberation Serif"/>
          <w:sz w:val="28"/>
          <w:szCs w:val="28"/>
        </w:rPr>
        <w:t>2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</w:t>
      </w:r>
      <w:bookmarkStart w:id="0" w:name="_GoBack"/>
      <w:bookmarkEnd w:id="0"/>
      <w:r w:rsidRPr="001E0FA4">
        <w:rPr>
          <w:rFonts w:ascii="Liberation Serif" w:hAnsi="Liberation Serif"/>
          <w:sz w:val="28"/>
          <w:szCs w:val="28"/>
        </w:rPr>
        <w:t>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A2D36">
        <w:rPr>
          <w:rFonts w:ascii="Liberation Serif" w:hAnsi="Liberation Serif"/>
          <w:snapToGrid w:val="0"/>
          <w:sz w:val="28"/>
          <w:szCs w:val="28"/>
        </w:rPr>
        <w:t>2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A2D36">
        <w:rPr>
          <w:rFonts w:ascii="Liberation Serif" w:hAnsi="Liberation Serif"/>
          <w:snapToGrid w:val="0"/>
          <w:sz w:val="28"/>
          <w:szCs w:val="28"/>
        </w:rPr>
        <w:t>2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3A2D36" w:rsidRPr="003A2D36" w:rsidRDefault="003A2D36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 xml:space="preserve">В соответствии Положением о муниципальном </w:t>
      </w:r>
      <w:r>
        <w:rPr>
          <w:rFonts w:ascii="Liberation Serif" w:hAnsi="Liberation Serif"/>
          <w:snapToGrid w:val="0"/>
          <w:sz w:val="28"/>
          <w:szCs w:val="28"/>
        </w:rPr>
        <w:t>лесном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контроле в границах Каменск-Уральского городского округа, утвержденного решением Думы Каменск-Уральского городского округа от 15.09.2021 № </w:t>
      </w:r>
      <w:r>
        <w:rPr>
          <w:rFonts w:ascii="Liberation Serif" w:hAnsi="Liberation Serif"/>
          <w:snapToGrid w:val="0"/>
          <w:sz w:val="28"/>
          <w:szCs w:val="28"/>
        </w:rPr>
        <w:t>900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(в редакции решений Думы Каменск-Уральского городского округа от 27.10.2021 № 1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3A2D36">
        <w:rPr>
          <w:rFonts w:ascii="Liberation Serif" w:hAnsi="Liberation Serif"/>
          <w:snapToGrid w:val="0"/>
          <w:sz w:val="28"/>
          <w:szCs w:val="28"/>
        </w:rPr>
        <w:t>, от 22.12.2021 № 4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) муниципальный </w:t>
      </w:r>
      <w:r>
        <w:rPr>
          <w:rFonts w:ascii="Liberation Serif" w:hAnsi="Liberation Serif"/>
          <w:snapToGrid w:val="0"/>
          <w:sz w:val="28"/>
          <w:szCs w:val="28"/>
        </w:rPr>
        <w:t>лесной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контроль осуществляется без проведения плановых контрольный мероприятий.</w:t>
      </w:r>
    </w:p>
    <w:p w:rsidR="00F57986" w:rsidRDefault="003A2D36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>Кроме того, постановлением Правительства Российской Федерации от 10.03.2022 №336 на 2022 год установлены ограничения на проведение контрольных (надзорных) мероприятий.</w:t>
      </w:r>
    </w:p>
    <w:p w:rsidR="00220C9D" w:rsidRPr="001E0FA4" w:rsidRDefault="00220C9D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В сфере лесного законодательства в 20</w:t>
      </w:r>
      <w:r>
        <w:rPr>
          <w:rFonts w:ascii="Liberation Serif" w:hAnsi="Liberation Serif"/>
          <w:sz w:val="28"/>
          <w:szCs w:val="28"/>
        </w:rPr>
        <w:t>2</w:t>
      </w:r>
      <w:r w:rsidR="00F57986">
        <w:rPr>
          <w:rFonts w:ascii="Liberation Serif" w:hAnsi="Liberation Serif"/>
          <w:sz w:val="28"/>
          <w:szCs w:val="28"/>
        </w:rPr>
        <w:t>2</w:t>
      </w:r>
      <w:r w:rsidRPr="001E0FA4">
        <w:rPr>
          <w:rFonts w:ascii="Liberation Serif" w:hAnsi="Liberation Serif"/>
          <w:sz w:val="28"/>
          <w:szCs w:val="28"/>
        </w:rPr>
        <w:t xml:space="preserve"> году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были выявлены следующие нарушения</w:t>
      </w:r>
      <w:r w:rsidRPr="001E0FA4">
        <w:rPr>
          <w:rFonts w:ascii="Liberation Serif" w:hAnsi="Liberation Serif"/>
          <w:sz w:val="28"/>
          <w:szCs w:val="28"/>
        </w:rPr>
        <w:t>:</w:t>
      </w:r>
    </w:p>
    <w:p w:rsidR="00F57986" w:rsidRDefault="004E372A" w:rsidP="00F57986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4E372A">
        <w:rPr>
          <w:rFonts w:ascii="Liberation Serif" w:hAnsi="Liberation Serif"/>
          <w:sz w:val="28"/>
          <w:szCs w:val="28"/>
        </w:rPr>
        <w:tab/>
      </w:r>
      <w:r w:rsidR="00F57986" w:rsidRPr="00F57986">
        <w:rPr>
          <w:rFonts w:ascii="Liberation Serif" w:hAnsi="Liberation Serif"/>
          <w:sz w:val="28"/>
          <w:szCs w:val="28"/>
        </w:rPr>
        <w:t xml:space="preserve">- в городских лесах </w:t>
      </w:r>
      <w:r w:rsidR="00F57986">
        <w:rPr>
          <w:rFonts w:ascii="Liberation Serif" w:hAnsi="Liberation Serif"/>
          <w:sz w:val="28"/>
          <w:szCs w:val="28"/>
        </w:rPr>
        <w:t>(</w:t>
      </w:r>
      <w:r w:rsidR="00F57986" w:rsidRPr="00F57986">
        <w:rPr>
          <w:rFonts w:ascii="Liberation Serif" w:hAnsi="Liberation Serif"/>
          <w:sz w:val="28"/>
          <w:szCs w:val="28"/>
        </w:rPr>
        <w:t>квартал № 7 выдела № 5</w:t>
      </w:r>
      <w:r w:rsidR="00F57986">
        <w:rPr>
          <w:rFonts w:ascii="Liberation Serif" w:hAnsi="Liberation Serif"/>
          <w:sz w:val="28"/>
          <w:szCs w:val="28"/>
        </w:rPr>
        <w:t>)</w:t>
      </w:r>
      <w:r w:rsidR="00F57986" w:rsidRPr="00F57986">
        <w:rPr>
          <w:rFonts w:ascii="Liberation Serif" w:hAnsi="Liberation Serif"/>
          <w:sz w:val="28"/>
          <w:szCs w:val="28"/>
        </w:rPr>
        <w:t xml:space="preserve">, с южной стороны земельного участка с кадастровым номером 66:12:1901003:176 (по улице Лесная,15а, </w:t>
      </w:r>
      <w:proofErr w:type="spellStart"/>
      <w:r w:rsidR="00F57986" w:rsidRPr="00F57986">
        <w:rPr>
          <w:rFonts w:ascii="Liberation Serif" w:hAnsi="Liberation Serif"/>
          <w:sz w:val="28"/>
          <w:szCs w:val="28"/>
        </w:rPr>
        <w:t>c.Позариха</w:t>
      </w:r>
      <w:proofErr w:type="spellEnd"/>
      <w:r w:rsidR="00F57986" w:rsidRPr="00F57986">
        <w:rPr>
          <w:rFonts w:ascii="Liberation Serif" w:hAnsi="Liberation Serif"/>
          <w:sz w:val="28"/>
          <w:szCs w:val="28"/>
        </w:rPr>
        <w:t>, р-он Каменский, Свердловской обл.) выявлен захват земельного (лес</w:t>
      </w:r>
      <w:r w:rsidR="00F57986">
        <w:rPr>
          <w:rFonts w:ascii="Liberation Serif" w:hAnsi="Liberation Serif"/>
          <w:sz w:val="28"/>
          <w:szCs w:val="28"/>
        </w:rPr>
        <w:t xml:space="preserve">ного) участка площадью 89 </w:t>
      </w:r>
      <w:proofErr w:type="spellStart"/>
      <w:r w:rsidR="00F57986">
        <w:rPr>
          <w:rFonts w:ascii="Liberation Serif" w:hAnsi="Liberation Serif"/>
          <w:sz w:val="28"/>
          <w:szCs w:val="28"/>
        </w:rPr>
        <w:t>кв.м</w:t>
      </w:r>
      <w:proofErr w:type="spellEnd"/>
      <w:r w:rsidR="00F57986">
        <w:rPr>
          <w:rFonts w:ascii="Liberation Serif" w:hAnsi="Liberation Serif"/>
          <w:sz w:val="28"/>
          <w:szCs w:val="28"/>
        </w:rPr>
        <w:t>.</w:t>
      </w:r>
      <w:r w:rsidR="00F57986" w:rsidRPr="00F57986">
        <w:rPr>
          <w:rFonts w:ascii="Liberation Serif" w:hAnsi="Liberation Serif"/>
          <w:sz w:val="28"/>
          <w:szCs w:val="28"/>
        </w:rPr>
        <w:t xml:space="preserve"> В адрес нарушителя направлена претензия об освобождении земельного (лесного) участка в добровольном порядке, а также </w:t>
      </w:r>
      <w:r w:rsidR="00F57986" w:rsidRPr="00F57986">
        <w:rPr>
          <w:rFonts w:ascii="Liberation Serif" w:hAnsi="Liberation Serif"/>
          <w:sz w:val="28"/>
          <w:szCs w:val="28"/>
        </w:rPr>
        <w:lastRenderedPageBreak/>
        <w:t>размер вреда, причиненного лесам вследствие нарушения лесного законодательства, за самовольное размещение объекта капитального строительства.</w:t>
      </w:r>
    </w:p>
    <w:p w:rsidR="00F57986" w:rsidRPr="00F57986" w:rsidRDefault="00F57986" w:rsidP="00F57986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F57986">
        <w:rPr>
          <w:rFonts w:ascii="Liberation Serif" w:hAnsi="Liberation Serif"/>
          <w:sz w:val="28"/>
          <w:szCs w:val="28"/>
        </w:rPr>
        <w:t>Размер за фактическое пользование земельным (лесным) участком составил 419,30 руб., сумма вреда за самовольное размещение объекта капитального строительства составила 156,00 руб. Комитет обратился с исковым заявлением в Синарский районный суд города Каменска-Уральского Свердловской области об освобождении земельного (лесного) участка и взыскании платы.</w:t>
      </w:r>
    </w:p>
    <w:p w:rsidR="00F57986" w:rsidRDefault="00F57986" w:rsidP="00F57986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F57986">
        <w:rPr>
          <w:rFonts w:ascii="Liberation Serif" w:hAnsi="Liberation Serif"/>
          <w:sz w:val="28"/>
          <w:szCs w:val="28"/>
        </w:rPr>
        <w:t xml:space="preserve">      </w:t>
      </w:r>
      <w:r w:rsidRPr="00F57986">
        <w:rPr>
          <w:rFonts w:ascii="Liberation Serif" w:hAnsi="Liberation Serif"/>
          <w:sz w:val="28"/>
          <w:szCs w:val="28"/>
        </w:rPr>
        <w:tab/>
        <w:t xml:space="preserve">- в городских лесах </w:t>
      </w:r>
      <w:r>
        <w:rPr>
          <w:rFonts w:ascii="Liberation Serif" w:hAnsi="Liberation Serif"/>
          <w:sz w:val="28"/>
          <w:szCs w:val="28"/>
        </w:rPr>
        <w:t>(</w:t>
      </w:r>
      <w:r w:rsidRPr="00F57986">
        <w:rPr>
          <w:rFonts w:ascii="Liberation Serif" w:hAnsi="Liberation Serif"/>
          <w:sz w:val="28"/>
          <w:szCs w:val="28"/>
        </w:rPr>
        <w:t>квартал № 28 выдела № 9 и квартала № 29 выдела № 3</w:t>
      </w:r>
      <w:r>
        <w:rPr>
          <w:rFonts w:ascii="Liberation Serif" w:hAnsi="Liberation Serif"/>
          <w:sz w:val="28"/>
          <w:szCs w:val="28"/>
        </w:rPr>
        <w:t>)</w:t>
      </w:r>
      <w:r w:rsidRPr="00F57986">
        <w:rPr>
          <w:rFonts w:ascii="Liberation Serif" w:hAnsi="Liberation Serif"/>
          <w:sz w:val="28"/>
          <w:szCs w:val="28"/>
        </w:rPr>
        <w:t xml:space="preserve">, с северной и северо-восточной стороны от коллективного садоводческого товарищества № 112 за </w:t>
      </w:r>
      <w:proofErr w:type="spellStart"/>
      <w:r w:rsidRPr="00F57986">
        <w:rPr>
          <w:rFonts w:ascii="Liberation Serif" w:hAnsi="Liberation Serif"/>
          <w:sz w:val="28"/>
          <w:szCs w:val="28"/>
        </w:rPr>
        <w:t>Волковским</w:t>
      </w:r>
      <w:proofErr w:type="spellEnd"/>
      <w:r w:rsidRPr="00F57986">
        <w:rPr>
          <w:rFonts w:ascii="Liberation Serif" w:hAnsi="Liberation Serif"/>
          <w:sz w:val="28"/>
          <w:szCs w:val="28"/>
        </w:rPr>
        <w:t xml:space="preserve"> кладбищем выявлена незаконная рубка четырех деревьев (береза). Размер вреда, причиненного вследствие нарушения лесного законодательства лесным насаждениям, составил 55450 рублей. Материалы обследования МКУ «УГХ» направл</w:t>
      </w:r>
      <w:r>
        <w:rPr>
          <w:rFonts w:ascii="Liberation Serif" w:hAnsi="Liberation Serif"/>
          <w:sz w:val="28"/>
          <w:szCs w:val="28"/>
        </w:rPr>
        <w:t>ены</w:t>
      </w:r>
      <w:r w:rsidRPr="00F57986">
        <w:rPr>
          <w:rFonts w:ascii="Liberation Serif" w:hAnsi="Liberation Serif"/>
          <w:sz w:val="28"/>
          <w:szCs w:val="28"/>
        </w:rPr>
        <w:t xml:space="preserve"> в МО МВД России «Каменск-Уральский».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4E372A" w:rsidRPr="001E0FA4" w:rsidRDefault="00F57986" w:rsidP="00F57986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4E372A" w:rsidRPr="001E0FA4">
        <w:rPr>
          <w:rFonts w:ascii="Liberation Serif" w:hAnsi="Liberation Serif"/>
          <w:sz w:val="28"/>
          <w:szCs w:val="28"/>
        </w:rPr>
        <w:t xml:space="preserve">Также 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0D2B86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 xml:space="preserve">повышение уровня правовой грамотности </w:t>
      </w:r>
      <w:r w:rsidR="00270CCC" w:rsidRPr="00270CCC">
        <w:rPr>
          <w:rFonts w:ascii="Liberation Serif" w:hAnsi="Liberation Serif"/>
          <w:sz w:val="28"/>
          <w:szCs w:val="28"/>
        </w:rPr>
        <w:lastRenderedPageBreak/>
        <w:t>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014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P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F5798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014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8533FB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014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недопущения таких нарушений</w:t>
            </w:r>
          </w:p>
        </w:tc>
        <w:tc>
          <w:tcPr>
            <w:tcW w:w="2014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303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8533FB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доклада о муниципальном </w:t>
            </w:r>
            <w:r w:rsidR="000C63E5"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0C63E5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014" w:type="dxa"/>
          </w:tcPr>
          <w:p w:rsidR="008533FB" w:rsidRPr="0000602C" w:rsidRDefault="00B32C72" w:rsidP="00F5798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Размещается не позднее 1 </w:t>
            </w:r>
            <w:r w:rsidR="00B915DB"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4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014" w:type="dxa"/>
            <w:vMerge w:val="restart"/>
          </w:tcPr>
          <w:p w:rsidR="0000602C" w:rsidRPr="0000602C" w:rsidRDefault="0000602C" w:rsidP="00F5798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014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014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303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8533FB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установленных Положением о муниципальном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2922BE" w:rsidRPr="00752335" w:rsidRDefault="002922BE" w:rsidP="000C63E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014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5E3E" w:rsidRPr="00752335" w:rsidTr="008533FB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E5E3E" w:rsidRPr="0000602C" w:rsidRDefault="005E5E3E" w:rsidP="005E5E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014" w:type="dxa"/>
            <w:vMerge w:val="restart"/>
          </w:tcPr>
          <w:p w:rsidR="005E5E3E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По мере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необходимости</w:t>
            </w:r>
          </w:p>
          <w:p w:rsidR="0027394C" w:rsidRPr="0000602C" w:rsidRDefault="0027394C" w:rsidP="00F5798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3038" w:type="dxa"/>
            <w:vMerge w:val="restart"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уполномоченные на осуществление муниципального контроля</w:t>
            </w:r>
          </w:p>
        </w:tc>
      </w:tr>
      <w:tr w:rsidR="005E5E3E" w:rsidRPr="00752335" w:rsidTr="008533FB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5.1</w:t>
            </w:r>
          </w:p>
        </w:tc>
        <w:tc>
          <w:tcPr>
            <w:tcW w:w="4082" w:type="dxa"/>
          </w:tcPr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связи</w:t>
            </w:r>
            <w:r w:rsidR="0027394C"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лесов и (или) лесных участков, части лесных участков</w:t>
            </w:r>
          </w:p>
        </w:tc>
        <w:tc>
          <w:tcPr>
            <w:tcW w:w="2014" w:type="dxa"/>
            <w:vMerge/>
          </w:tcPr>
          <w:p w:rsidR="005E5E3E" w:rsidRPr="0000602C" w:rsidRDefault="005E5E3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  <w:vMerge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8533FB">
        <w:tc>
          <w:tcPr>
            <w:tcW w:w="567" w:type="dxa"/>
          </w:tcPr>
          <w:p w:rsidR="00BA314E" w:rsidRDefault="0027394C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082" w:type="dxa"/>
          </w:tcPr>
          <w:p w:rsidR="00BA314E" w:rsidRPr="00BA314E" w:rsidRDefault="00BA314E" w:rsidP="0027394C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014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F57986">
              <w:rPr>
                <w:rFonts w:ascii="Liberation Serif" w:hAnsi="Liberation Serif"/>
                <w:sz w:val="24"/>
                <w:szCs w:val="24"/>
              </w:rPr>
              <w:t>3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303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0C63E5" w:rsidRDefault="000C63E5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0C63E5" w:rsidRDefault="000C63E5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E0FA4"/>
    <w:rsid w:val="00220C9D"/>
    <w:rsid w:val="0023226A"/>
    <w:rsid w:val="00270CCC"/>
    <w:rsid w:val="0027394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A2D36"/>
    <w:rsid w:val="003F5564"/>
    <w:rsid w:val="003F6459"/>
    <w:rsid w:val="00475C4D"/>
    <w:rsid w:val="004A62D8"/>
    <w:rsid w:val="004C3D72"/>
    <w:rsid w:val="004D21A3"/>
    <w:rsid w:val="004E372A"/>
    <w:rsid w:val="004F1BF0"/>
    <w:rsid w:val="004F4246"/>
    <w:rsid w:val="00536788"/>
    <w:rsid w:val="00546F0F"/>
    <w:rsid w:val="00567DE9"/>
    <w:rsid w:val="005E5E3E"/>
    <w:rsid w:val="006020A1"/>
    <w:rsid w:val="00607CCF"/>
    <w:rsid w:val="0062143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8F050E"/>
    <w:rsid w:val="00956960"/>
    <w:rsid w:val="00975A1C"/>
    <w:rsid w:val="00992440"/>
    <w:rsid w:val="00997157"/>
    <w:rsid w:val="00A1076A"/>
    <w:rsid w:val="00A26589"/>
    <w:rsid w:val="00A27C3C"/>
    <w:rsid w:val="00AA0547"/>
    <w:rsid w:val="00AF6DD4"/>
    <w:rsid w:val="00B32C72"/>
    <w:rsid w:val="00B537CF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D4DA5"/>
    <w:rsid w:val="00EE4587"/>
    <w:rsid w:val="00F129BF"/>
    <w:rsid w:val="00F57986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2D9524B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DF768-AC58-43FD-A74E-59D4B28B4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43</TotalTime>
  <Pages>10</Pages>
  <Words>3164</Words>
  <Characters>18037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2020-07-16T11:22:00Z</cp:lastPrinted>
  <dcterms:created xsi:type="dcterms:W3CDTF">2021-09-30T09:26:00Z</dcterms:created>
  <dcterms:modified xsi:type="dcterms:W3CDTF">2022-10-03T08:23:00Z</dcterms:modified>
</cp:coreProperties>
</file>