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873" w:rsidRPr="003A3002" w:rsidRDefault="001E0873">
      <w:pPr>
        <w:rPr>
          <w:lang w:val="en-US"/>
        </w:rPr>
      </w:pPr>
    </w:p>
    <w:p w:rsidR="00482072" w:rsidRDefault="00F44444" w:rsidP="00482072">
      <w:pPr>
        <w:pStyle w:val="1"/>
        <w:ind w:left="5387"/>
        <w:jc w:val="right"/>
        <w:rPr>
          <w:b w:val="0"/>
          <w:bCs w:val="0"/>
          <w:iCs/>
        </w:rPr>
      </w:pPr>
      <w:r w:rsidRPr="0005069C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26440" cy="94869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6440" cy="948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74C4" w:rsidRDefault="00F44444" w:rsidP="008C7F8E">
                            <w:pPr>
                              <w:jc w:val="center"/>
                            </w:pPr>
                            <w:r w:rsidRPr="00EA1C03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4195" cy="859790"/>
                                  <wp:effectExtent l="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4195" cy="8597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7.2pt;height:74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" filled="f" stroked="f">
                <v:textbox style="mso-fit-shape-to-text:t">
                  <w:txbxContent>
                    <w:p w:rsidR="00A874C4" w:rsidRDefault="00F44444" w:rsidP="008C7F8E">
                      <w:pPr>
                        <w:jc w:val="center"/>
                      </w:pPr>
                      <w:r w:rsidRPr="00EA1C03">
                        <w:rPr>
                          <w:noProof/>
                        </w:rPr>
                        <w:drawing>
                          <wp:inline distT="0" distB="0" distL="0" distR="0">
                            <wp:extent cx="544195" cy="859790"/>
                            <wp:effectExtent l="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4195" cy="8597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B7DB9" w:rsidRPr="00145ED1" w:rsidRDefault="004B7DB9" w:rsidP="00482072">
      <w:pPr>
        <w:pStyle w:val="1"/>
        <w:ind w:left="5387"/>
        <w:jc w:val="right"/>
        <w:rPr>
          <w:b w:val="0"/>
        </w:rPr>
      </w:pPr>
      <w:r>
        <w:rPr>
          <w:b w:val="0"/>
          <w:bCs w:val="0"/>
          <w:iCs/>
        </w:rPr>
        <w:t xml:space="preserve">          </w:t>
      </w:r>
    </w:p>
    <w:p w:rsidR="004B7DB9" w:rsidRDefault="004B7DB9" w:rsidP="004B7DB9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B7DB9" w:rsidRDefault="004B7DB9" w:rsidP="004B7DB9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4B7DB9" w:rsidRDefault="004B7DB9" w:rsidP="004B7DB9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B7DB9" w:rsidRDefault="00F44444" w:rsidP="004B7DB9">
      <w:pPr>
        <w:rPr>
          <w:sz w:val="24"/>
        </w:rPr>
      </w:pPr>
      <w:r w:rsidRPr="0005069C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130809</wp:posOffset>
                </wp:positionV>
                <wp:extent cx="6245860" cy="0"/>
                <wp:effectExtent l="0" t="19050" r="2159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4202F8" id="Line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0.3pt" to="491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" o:allowincell="f" strokeweight="4.5pt">
                <v:stroke linestyle="thinThick"/>
              </v:line>
            </w:pict>
          </mc:Fallback>
        </mc:AlternateContent>
      </w:r>
    </w:p>
    <w:p w:rsidR="004B7DB9" w:rsidRDefault="004B7DB9" w:rsidP="004B7DB9">
      <w:pPr>
        <w:rPr>
          <w:sz w:val="24"/>
        </w:rPr>
      </w:pPr>
    </w:p>
    <w:p w:rsidR="004B7DB9" w:rsidRPr="000C75EC" w:rsidRDefault="004B7DB9" w:rsidP="004B7DB9">
      <w:pPr>
        <w:rPr>
          <w:sz w:val="28"/>
          <w:szCs w:val="28"/>
        </w:rPr>
      </w:pPr>
      <w:r w:rsidRPr="000C75EC">
        <w:rPr>
          <w:sz w:val="28"/>
          <w:szCs w:val="28"/>
        </w:rPr>
        <w:t xml:space="preserve">от </w:t>
      </w:r>
      <w:r w:rsidR="00395B87">
        <w:rPr>
          <w:sz w:val="28"/>
          <w:szCs w:val="28"/>
        </w:rPr>
        <w:t xml:space="preserve"> </w:t>
      </w:r>
      <w:r w:rsidR="00681DF9">
        <w:rPr>
          <w:sz w:val="28"/>
          <w:szCs w:val="28"/>
        </w:rPr>
        <w:t xml:space="preserve">                         </w:t>
      </w:r>
      <w:r w:rsidRPr="000C75EC">
        <w:rPr>
          <w:sz w:val="28"/>
          <w:szCs w:val="28"/>
        </w:rPr>
        <w:t>№</w:t>
      </w:r>
      <w:r w:rsidR="00416561">
        <w:rPr>
          <w:sz w:val="28"/>
          <w:szCs w:val="28"/>
        </w:rPr>
        <w:t xml:space="preserve"> </w:t>
      </w:r>
    </w:p>
    <w:p w:rsidR="004B7DB9" w:rsidRDefault="004B7DB9" w:rsidP="004B7DB9">
      <w:pPr>
        <w:rPr>
          <w:sz w:val="28"/>
          <w:szCs w:val="28"/>
        </w:rPr>
      </w:pPr>
    </w:p>
    <w:p w:rsidR="004B7DB9" w:rsidRDefault="00EA4AAC" w:rsidP="00862E0F">
      <w:pPr>
        <w:pStyle w:val="a5"/>
        <w:spacing w:after="0"/>
        <w:jc w:val="center"/>
        <w:rPr>
          <w:b/>
          <w:i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О внесении изменений в </w:t>
      </w:r>
      <w:r w:rsidR="00D73DF2" w:rsidRPr="00630AA4">
        <w:rPr>
          <w:b/>
          <w:bCs/>
          <w:i/>
          <w:iCs/>
          <w:sz w:val="28"/>
          <w:szCs w:val="28"/>
        </w:rPr>
        <w:t>муниципальн</w:t>
      </w:r>
      <w:r w:rsidR="00D73DF2">
        <w:rPr>
          <w:b/>
          <w:bCs/>
          <w:i/>
          <w:iCs/>
          <w:sz w:val="28"/>
          <w:szCs w:val="28"/>
        </w:rPr>
        <w:t xml:space="preserve">ую </w:t>
      </w:r>
      <w:r w:rsidR="00D73DF2" w:rsidRPr="00630AA4">
        <w:rPr>
          <w:b/>
          <w:bCs/>
          <w:i/>
          <w:iCs/>
          <w:sz w:val="28"/>
          <w:szCs w:val="28"/>
        </w:rPr>
        <w:t>программ</w:t>
      </w:r>
      <w:r w:rsidR="00D73DF2">
        <w:rPr>
          <w:b/>
          <w:bCs/>
          <w:i/>
          <w:iCs/>
          <w:sz w:val="28"/>
          <w:szCs w:val="28"/>
        </w:rPr>
        <w:t>у</w:t>
      </w:r>
      <w:r w:rsidR="00D73DF2" w:rsidRPr="00630AA4">
        <w:rPr>
          <w:b/>
          <w:bCs/>
          <w:i/>
          <w:iCs/>
          <w:sz w:val="28"/>
          <w:szCs w:val="28"/>
        </w:rPr>
        <w:t xml:space="preserve"> </w:t>
      </w:r>
      <w:r w:rsidR="00862E0F">
        <w:rPr>
          <w:b/>
          <w:i/>
          <w:sz w:val="28"/>
          <w:szCs w:val="28"/>
        </w:rPr>
        <w:t>«Управление муниципальной собственностью муниципального образования город Каменск-Уральский на 2017 - 2021 годы»</w:t>
      </w:r>
    </w:p>
    <w:p w:rsidR="00862E0F" w:rsidRPr="00D73DF2" w:rsidRDefault="00862E0F" w:rsidP="00862E0F">
      <w:pPr>
        <w:pStyle w:val="a5"/>
        <w:spacing w:after="0"/>
        <w:jc w:val="center"/>
        <w:rPr>
          <w:sz w:val="25"/>
          <w:szCs w:val="24"/>
        </w:rPr>
      </w:pPr>
    </w:p>
    <w:p w:rsidR="00D73DF2" w:rsidRPr="0079281B" w:rsidRDefault="00CB2CDE" w:rsidP="00DD54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B2CDE">
        <w:rPr>
          <w:sz w:val="28"/>
          <w:szCs w:val="28"/>
        </w:rPr>
        <w:t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</w:t>
      </w:r>
      <w:r w:rsidR="00B70259">
        <w:rPr>
          <w:sz w:val="28"/>
          <w:szCs w:val="28"/>
        </w:rPr>
        <w:t>ва»</w:t>
      </w:r>
      <w:r w:rsidRPr="00CB2CDE">
        <w:rPr>
          <w:sz w:val="28"/>
          <w:szCs w:val="28"/>
        </w:rPr>
        <w:t xml:space="preserve">, руководствуясь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Каменска-Уральского от 23.11.2015 № 1666 </w:t>
      </w:r>
      <w:r w:rsidR="008B3F15">
        <w:rPr>
          <w:sz w:val="28"/>
          <w:szCs w:val="28"/>
        </w:rPr>
        <w:t>(в редакции постановлений Администрации города Каменска-Уральского от 17.11.2017 № 984, от 09.10.2019 № 817)</w:t>
      </w:r>
      <w:r w:rsidR="008B3F15" w:rsidRPr="00CB2CDE">
        <w:rPr>
          <w:sz w:val="28"/>
          <w:szCs w:val="28"/>
        </w:rPr>
        <w:t xml:space="preserve"> </w:t>
      </w:r>
      <w:r w:rsidRPr="00CB2CDE">
        <w:rPr>
          <w:sz w:val="28"/>
          <w:szCs w:val="28"/>
        </w:rPr>
        <w:t xml:space="preserve">«Об утверждении </w:t>
      </w:r>
      <w:r w:rsidR="00B70259">
        <w:rPr>
          <w:sz w:val="28"/>
          <w:szCs w:val="28"/>
        </w:rPr>
        <w:t>П</w:t>
      </w:r>
      <w:r w:rsidRPr="00CB2CDE">
        <w:rPr>
          <w:sz w:val="28"/>
          <w:szCs w:val="28"/>
        </w:rPr>
        <w:t>орядка формирования и реализации муниципальных программ и комплексных муниципальных программ муниципального образования город Каменск-Уральский», Администрация города Каменска-Уральского</w:t>
      </w:r>
    </w:p>
    <w:p w:rsidR="005531E7" w:rsidRDefault="004B7DB9" w:rsidP="00220016">
      <w:pPr>
        <w:spacing w:after="120"/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4D7CD2" w:rsidRDefault="00D73DF2" w:rsidP="00263780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C81B52">
        <w:rPr>
          <w:sz w:val="28"/>
          <w:szCs w:val="28"/>
        </w:rPr>
        <w:t>1.</w:t>
      </w:r>
      <w:r w:rsidRPr="00C81B52">
        <w:t xml:space="preserve"> </w:t>
      </w:r>
      <w:r w:rsidR="00C7262B" w:rsidRPr="00C81B52">
        <w:rPr>
          <w:sz w:val="28"/>
          <w:szCs w:val="28"/>
        </w:rPr>
        <w:t>Внести в</w:t>
      </w:r>
      <w:r w:rsidR="00C7262B" w:rsidRPr="00C81B52">
        <w:t xml:space="preserve"> </w:t>
      </w:r>
      <w:r w:rsidRPr="00C81B52">
        <w:rPr>
          <w:sz w:val="28"/>
          <w:szCs w:val="28"/>
        </w:rPr>
        <w:t>муниципальн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программ</w:t>
      </w:r>
      <w:r w:rsidR="00C7262B" w:rsidRPr="00C81B52">
        <w:rPr>
          <w:sz w:val="28"/>
          <w:szCs w:val="28"/>
        </w:rPr>
        <w:t>у</w:t>
      </w:r>
      <w:r w:rsidRPr="00C81B52">
        <w:rPr>
          <w:sz w:val="28"/>
          <w:szCs w:val="28"/>
        </w:rPr>
        <w:t xml:space="preserve"> «У</w:t>
      </w:r>
      <w:r w:rsidRPr="00C81B52">
        <w:rPr>
          <w:bCs/>
          <w:iCs/>
          <w:sz w:val="28"/>
          <w:szCs w:val="28"/>
        </w:rPr>
        <w:t>правление муниципальной собственностью муниципального образования город Каменск-Уральский на 201</w:t>
      </w:r>
      <w:r w:rsidR="00862E0F" w:rsidRPr="00C81B52">
        <w:rPr>
          <w:bCs/>
          <w:iCs/>
          <w:sz w:val="28"/>
          <w:szCs w:val="28"/>
        </w:rPr>
        <w:t>7</w:t>
      </w:r>
      <w:r w:rsidRPr="00C81B52">
        <w:rPr>
          <w:bCs/>
          <w:iCs/>
          <w:sz w:val="28"/>
          <w:szCs w:val="28"/>
        </w:rPr>
        <w:t>-20</w:t>
      </w:r>
      <w:r w:rsidR="00862E0F" w:rsidRPr="00C81B52">
        <w:rPr>
          <w:bCs/>
          <w:iCs/>
          <w:sz w:val="28"/>
          <w:szCs w:val="28"/>
        </w:rPr>
        <w:t>21</w:t>
      </w:r>
      <w:r w:rsidRPr="00C81B52">
        <w:rPr>
          <w:bCs/>
          <w:iCs/>
          <w:sz w:val="28"/>
          <w:szCs w:val="28"/>
        </w:rPr>
        <w:t xml:space="preserve"> годы»</w:t>
      </w:r>
      <w:r w:rsidR="004D7CD2">
        <w:rPr>
          <w:bCs/>
          <w:iCs/>
          <w:sz w:val="28"/>
          <w:szCs w:val="28"/>
        </w:rPr>
        <w:t>,</w:t>
      </w:r>
      <w:r w:rsidR="00C7262B" w:rsidRPr="00C81B52">
        <w:rPr>
          <w:bCs/>
          <w:iCs/>
          <w:sz w:val="28"/>
          <w:szCs w:val="28"/>
        </w:rPr>
        <w:t xml:space="preserve"> </w:t>
      </w:r>
      <w:r w:rsidRPr="00C81B52">
        <w:rPr>
          <w:sz w:val="28"/>
          <w:szCs w:val="28"/>
        </w:rPr>
        <w:t>утвержденн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постановлением Администрации города Каменска-Уральского от 0</w:t>
      </w:r>
      <w:r w:rsidR="00862E0F" w:rsidRPr="00C81B52">
        <w:rPr>
          <w:sz w:val="28"/>
          <w:szCs w:val="28"/>
        </w:rPr>
        <w:t>7</w:t>
      </w:r>
      <w:r w:rsidRPr="00C81B52">
        <w:rPr>
          <w:sz w:val="28"/>
          <w:szCs w:val="28"/>
        </w:rPr>
        <w:t>.1</w:t>
      </w:r>
      <w:r w:rsidR="00862E0F" w:rsidRPr="00C81B52">
        <w:rPr>
          <w:sz w:val="28"/>
          <w:szCs w:val="28"/>
        </w:rPr>
        <w:t>0</w:t>
      </w:r>
      <w:r w:rsidRPr="00C81B52">
        <w:rPr>
          <w:sz w:val="28"/>
          <w:szCs w:val="28"/>
        </w:rPr>
        <w:t>.201</w:t>
      </w:r>
      <w:r w:rsidR="00862E0F" w:rsidRPr="00C81B52">
        <w:rPr>
          <w:sz w:val="28"/>
          <w:szCs w:val="28"/>
        </w:rPr>
        <w:t>6</w:t>
      </w:r>
      <w:r w:rsidRPr="00C81B52">
        <w:rPr>
          <w:sz w:val="28"/>
          <w:szCs w:val="28"/>
        </w:rPr>
        <w:t xml:space="preserve"> № 1</w:t>
      </w:r>
      <w:r w:rsidR="00862E0F" w:rsidRPr="00C81B52">
        <w:rPr>
          <w:sz w:val="28"/>
          <w:szCs w:val="28"/>
        </w:rPr>
        <w:t>424</w:t>
      </w:r>
      <w:r w:rsidR="004921D2">
        <w:rPr>
          <w:sz w:val="28"/>
          <w:szCs w:val="28"/>
        </w:rPr>
        <w:t xml:space="preserve"> </w:t>
      </w:r>
      <w:r w:rsidR="00B70259" w:rsidRPr="00C81B52">
        <w:rPr>
          <w:sz w:val="28"/>
          <w:szCs w:val="28"/>
        </w:rPr>
        <w:t>(в</w:t>
      </w:r>
      <w:r w:rsidR="00B70259" w:rsidRPr="00702DE7">
        <w:rPr>
          <w:sz w:val="28"/>
          <w:szCs w:val="28"/>
        </w:rPr>
        <w:t xml:space="preserve"> редакции постановлени</w:t>
      </w:r>
      <w:r w:rsidR="00B70259">
        <w:rPr>
          <w:sz w:val="28"/>
          <w:szCs w:val="28"/>
        </w:rPr>
        <w:t>й</w:t>
      </w:r>
      <w:r w:rsidR="00B70259" w:rsidRPr="00702DE7">
        <w:rPr>
          <w:sz w:val="28"/>
          <w:szCs w:val="28"/>
        </w:rPr>
        <w:t xml:space="preserve"> Администрации города Каменска-</w:t>
      </w:r>
      <w:r w:rsidR="00B70259">
        <w:rPr>
          <w:sz w:val="28"/>
          <w:szCs w:val="28"/>
        </w:rPr>
        <w:t xml:space="preserve">Уральского от 03.03.2017 № </w:t>
      </w:r>
      <w:r w:rsidR="00B70259" w:rsidRPr="00034205">
        <w:rPr>
          <w:sz w:val="28"/>
          <w:szCs w:val="28"/>
        </w:rPr>
        <w:t>159</w:t>
      </w:r>
      <w:r w:rsidR="00B70259">
        <w:rPr>
          <w:sz w:val="28"/>
          <w:szCs w:val="28"/>
        </w:rPr>
        <w:t>, от 13.03.2017 № 175, от 14.04.2017 № 307, от 30.06.2017 № 555, от 31.07.2017        № 649, от 06.10.2017 № 881, от 07.12.2017 № 1038, от 29.12.2017 № 1130, от 11.05.2018 № 378, от 06.07.2018 № 613, от 12.10.2018 № 882, от 06.12.2018        № 1053, от 29.12.2018 № 1169, от 27.05.2019 №</w:t>
      </w:r>
      <w:r w:rsidR="008B3F15">
        <w:rPr>
          <w:sz w:val="28"/>
          <w:szCs w:val="28"/>
        </w:rPr>
        <w:t xml:space="preserve"> </w:t>
      </w:r>
      <w:r w:rsidR="00B70259">
        <w:rPr>
          <w:sz w:val="28"/>
          <w:szCs w:val="28"/>
        </w:rPr>
        <w:t>411, от 21.08.2019 №</w:t>
      </w:r>
      <w:r w:rsidR="008B3F15">
        <w:rPr>
          <w:sz w:val="28"/>
          <w:szCs w:val="28"/>
        </w:rPr>
        <w:t xml:space="preserve"> </w:t>
      </w:r>
      <w:r w:rsidR="00B70259">
        <w:rPr>
          <w:sz w:val="28"/>
          <w:szCs w:val="28"/>
        </w:rPr>
        <w:t>687, от 30.08.2019 №</w:t>
      </w:r>
      <w:r w:rsidR="008B3F15">
        <w:rPr>
          <w:sz w:val="28"/>
          <w:szCs w:val="28"/>
        </w:rPr>
        <w:t xml:space="preserve"> </w:t>
      </w:r>
      <w:r w:rsidR="00B70259">
        <w:rPr>
          <w:sz w:val="28"/>
          <w:szCs w:val="28"/>
        </w:rPr>
        <w:t xml:space="preserve">729) </w:t>
      </w:r>
      <w:r w:rsidR="004921D2">
        <w:rPr>
          <w:sz w:val="28"/>
          <w:szCs w:val="28"/>
        </w:rPr>
        <w:t>«Об утверждении муниципальной программы «Управление муниципальной собственностью муниципального образования город Каменск-Уральский на 2017 - 2021 годы»</w:t>
      </w:r>
      <w:r w:rsidR="00034205" w:rsidRPr="00C81B52">
        <w:rPr>
          <w:sz w:val="28"/>
          <w:szCs w:val="28"/>
        </w:rPr>
        <w:t xml:space="preserve"> </w:t>
      </w:r>
      <w:r w:rsidR="004D7CD2" w:rsidRPr="00C81B52">
        <w:rPr>
          <w:bCs/>
          <w:iCs/>
          <w:sz w:val="28"/>
          <w:szCs w:val="28"/>
        </w:rPr>
        <w:t>(далее - Программа)</w:t>
      </w:r>
      <w:r w:rsidR="004D7CD2" w:rsidRPr="00C81B52">
        <w:rPr>
          <w:sz w:val="28"/>
          <w:szCs w:val="28"/>
        </w:rPr>
        <w:t xml:space="preserve">, </w:t>
      </w:r>
      <w:r w:rsidR="00034205" w:rsidRPr="00034205">
        <w:rPr>
          <w:sz w:val="28"/>
          <w:szCs w:val="28"/>
        </w:rPr>
        <w:t>следующие изменения:</w:t>
      </w:r>
      <w:r w:rsidR="004D7CD2">
        <w:rPr>
          <w:sz w:val="28"/>
          <w:szCs w:val="28"/>
        </w:rPr>
        <w:t xml:space="preserve"> </w:t>
      </w:r>
    </w:p>
    <w:p w:rsidR="00F75A0C" w:rsidRDefault="00F75A0C" w:rsidP="00B55545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763B6">
        <w:rPr>
          <w:sz w:val="28"/>
          <w:szCs w:val="28"/>
        </w:rPr>
        <w:t>Паспорт</w:t>
      </w:r>
      <w:r w:rsidRPr="00C62B3A">
        <w:rPr>
          <w:sz w:val="28"/>
          <w:szCs w:val="28"/>
        </w:rPr>
        <w:t xml:space="preserve"> Программы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7654"/>
      </w:tblGrid>
      <w:tr w:rsidR="009763B6" w:rsidRPr="00DB2178" w:rsidTr="009763B6">
        <w:trPr>
          <w:trHeight w:val="994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Ответственный исполнитель программы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ОМС «Комитет по управлению имуществом города Каменска-Уральского»</w:t>
            </w:r>
          </w:p>
        </w:tc>
      </w:tr>
      <w:tr w:rsidR="009763B6" w:rsidRPr="00DB2178" w:rsidTr="009763B6">
        <w:trPr>
          <w:trHeight w:val="912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lastRenderedPageBreak/>
              <w:t>Сроки реализации программы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2017 - 2021 годы</w:t>
            </w:r>
          </w:p>
        </w:tc>
      </w:tr>
      <w:tr w:rsidR="009763B6" w:rsidRPr="00DB2178" w:rsidTr="009763B6">
        <w:trPr>
          <w:trHeight w:val="3748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Цели и задачи программы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собственностью.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Задача 2: повышение эффективности управления муниципальной собственностью;</w:t>
            </w:r>
          </w:p>
          <w:p w:rsid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Задача 3: выполнение полномочий по финансовому обеспечению ис</w:t>
            </w:r>
            <w:r>
              <w:rPr>
                <w:sz w:val="26"/>
                <w:szCs w:val="26"/>
              </w:rPr>
              <w:t>полнения муниципального задания;</w:t>
            </w:r>
          </w:p>
          <w:p w:rsidR="009763B6" w:rsidRPr="009763B6" w:rsidRDefault="009763B6" w:rsidP="00B7025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Задача 4: ликвидация аварийного жилищного фонда на территории муниципального образования город Каменск-Уральский</w:t>
            </w:r>
          </w:p>
        </w:tc>
      </w:tr>
      <w:tr w:rsidR="009763B6" w:rsidRPr="00DB2178" w:rsidTr="009763B6">
        <w:trPr>
          <w:trHeight w:val="143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Перечень основных целевых показателей программы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Целевой показатель 1: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выполнение плана поступлений доходов в местный бюджет от использования и отчуждения муниципального имущества;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Целевой показатель 2: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оформление прав собственности на бесхозяйное имущество;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Целевой показатель 3: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выявление земельных участков, используемых с нарушением земельного законодательства;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Целевой показатель 4: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обеспечение выполнения муниципального задания подведомственными учреждениями: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- М</w:t>
            </w:r>
            <w:r w:rsidR="008B3F15">
              <w:rPr>
                <w:sz w:val="26"/>
                <w:szCs w:val="26"/>
              </w:rPr>
              <w:t>А</w:t>
            </w:r>
            <w:r w:rsidRPr="009763B6">
              <w:rPr>
                <w:sz w:val="26"/>
                <w:szCs w:val="26"/>
              </w:rPr>
              <w:t>У «Санаторий «Каменская здравница»;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- МАУ «Каменский рабочий»</w:t>
            </w:r>
            <w:r w:rsidR="008B3F15">
              <w:rPr>
                <w:sz w:val="26"/>
                <w:szCs w:val="26"/>
              </w:rPr>
              <w:t>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Целевой показатель 5: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обеспечение деятельности подведомственных учреждений:</w:t>
            </w:r>
          </w:p>
          <w:p w:rsid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- МКУ «Санитарно-технологическая пищевая лаборатория города Каменска-Уральского»</w:t>
            </w:r>
            <w:r>
              <w:rPr>
                <w:sz w:val="26"/>
                <w:szCs w:val="26"/>
              </w:rPr>
              <w:t>;</w:t>
            </w:r>
          </w:p>
          <w:p w:rsid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 xml:space="preserve">Целевой показатель 6: </w:t>
            </w:r>
          </w:p>
          <w:p w:rsidR="009763B6" w:rsidRPr="009763B6" w:rsidRDefault="007F254C" w:rsidP="008B3F1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F254C">
              <w:rPr>
                <w:sz w:val="26"/>
                <w:szCs w:val="26"/>
              </w:rPr>
              <w:t>общее количество семей (граждан), улучшивших жилищные условия в рамках Программы в 2017 - 2021 годах, а именно, количество жилых помещений, отселенных путем заключения с гражданами, являющимися собственниками жилых помещений, расположенных в многоквартирных домах, признанных аварийными и подлежащими сносу, соглашений об изъятии земельных участков и расположенных на них объектов недвижимого имущества</w:t>
            </w:r>
          </w:p>
        </w:tc>
      </w:tr>
      <w:tr w:rsidR="009763B6" w:rsidRPr="00DB2178" w:rsidTr="009763B6">
        <w:trPr>
          <w:trHeight w:val="5312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B6" w:rsidRPr="009763B6" w:rsidRDefault="009763B6" w:rsidP="008B3F1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lastRenderedPageBreak/>
              <w:t>Объемы финансирования программы</w:t>
            </w:r>
            <w:r w:rsidR="008B3F15">
              <w:rPr>
                <w:sz w:val="26"/>
                <w:szCs w:val="26"/>
              </w:rPr>
              <w:t>, тыс.руб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Всего: 764 229,1 тысяч рублей, в том числе: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2017 год – 148 161,4 тысяч рублей;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2018 год – 184 531,1 тысяч рублей;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2019 год – 158 419,1 тысяч рублей;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2020 год – 137 664,5 тысяч рублей;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2021 год – 135 453,0 тысяч рублей, из них: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областной бюджет: 34 128,4 тысяч рублей, в том числе: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2017 год – 0,0 тысяч рублей;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2018 год – 19 610,9 тысяч рублей;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2019 год – 14 517,5 тысяч рублей;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2020 год – 0,0 тысяч рублей;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2021 год – 0,0 тысяч рублей;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местный бюджет: 730 100,7 тысяч рублей, в том числе: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2017 год – 148 161,4 тысяч рублей;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2018 год – 164 920,2  тысяч рублей;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2019 год – 143 901,6 тысяч рублей;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2020 год – 137 664,5 тысяч рублей;</w:t>
            </w:r>
          </w:p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2021 год – 135 453,0 тысяч рублей.</w:t>
            </w:r>
          </w:p>
        </w:tc>
      </w:tr>
      <w:tr w:rsidR="009763B6" w:rsidRPr="00DB2178" w:rsidTr="009763B6">
        <w:trPr>
          <w:trHeight w:val="1200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Адрес размещения программы в сети Интернет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B6" w:rsidRPr="009763B6" w:rsidRDefault="009763B6" w:rsidP="009763B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763B6">
              <w:rPr>
                <w:sz w:val="26"/>
                <w:szCs w:val="26"/>
              </w:rPr>
              <w:t>http://imush.kamensk-uralskiy.ru</w:t>
            </w:r>
          </w:p>
        </w:tc>
      </w:tr>
    </w:tbl>
    <w:p w:rsidR="00F75A0C" w:rsidRDefault="00F75A0C" w:rsidP="00263780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</w:p>
    <w:p w:rsidR="00EA4AAC" w:rsidRPr="00883B10" w:rsidRDefault="00F75A0C" w:rsidP="008F664F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62B3A" w:rsidRPr="00883B10">
        <w:rPr>
          <w:sz w:val="28"/>
          <w:szCs w:val="28"/>
        </w:rPr>
        <w:t>)</w:t>
      </w:r>
      <w:r w:rsidR="004B1B9D" w:rsidRPr="00883B10">
        <w:rPr>
          <w:sz w:val="28"/>
          <w:szCs w:val="28"/>
        </w:rPr>
        <w:t xml:space="preserve"> </w:t>
      </w:r>
      <w:r w:rsidR="003C1B98" w:rsidRPr="00883B10">
        <w:rPr>
          <w:sz w:val="28"/>
          <w:szCs w:val="28"/>
        </w:rPr>
        <w:t>раздел</w:t>
      </w:r>
      <w:r w:rsidR="00BA6BD9" w:rsidRPr="00883B10">
        <w:rPr>
          <w:sz w:val="28"/>
          <w:szCs w:val="28"/>
        </w:rPr>
        <w:t xml:space="preserve"> </w:t>
      </w:r>
      <w:r w:rsidR="003C1B98" w:rsidRPr="00883B10">
        <w:rPr>
          <w:sz w:val="28"/>
          <w:szCs w:val="28"/>
          <w:lang w:val="en-US"/>
        </w:rPr>
        <w:t>I</w:t>
      </w:r>
      <w:r w:rsidR="00BA6BD9" w:rsidRPr="00883B10">
        <w:rPr>
          <w:sz w:val="28"/>
          <w:szCs w:val="28"/>
        </w:rPr>
        <w:t xml:space="preserve"> Программы </w:t>
      </w:r>
      <w:r>
        <w:rPr>
          <w:sz w:val="28"/>
          <w:szCs w:val="28"/>
        </w:rPr>
        <w:t>доп</w:t>
      </w:r>
      <w:r w:rsidR="001C48D1">
        <w:rPr>
          <w:sz w:val="28"/>
          <w:szCs w:val="28"/>
        </w:rPr>
        <w:t>олнить абзаца</w:t>
      </w:r>
      <w:r>
        <w:rPr>
          <w:sz w:val="28"/>
          <w:szCs w:val="28"/>
        </w:rPr>
        <w:t>м</w:t>
      </w:r>
      <w:r w:rsidR="001C48D1">
        <w:rPr>
          <w:sz w:val="28"/>
          <w:szCs w:val="28"/>
        </w:rPr>
        <w:t>и</w:t>
      </w:r>
      <w:r>
        <w:rPr>
          <w:sz w:val="28"/>
          <w:szCs w:val="28"/>
        </w:rPr>
        <w:t xml:space="preserve"> 2</w:t>
      </w:r>
      <w:r w:rsidR="008B3F15">
        <w:rPr>
          <w:sz w:val="28"/>
          <w:szCs w:val="28"/>
        </w:rPr>
        <w:t>1</w:t>
      </w:r>
      <w:r w:rsidR="001C48D1">
        <w:rPr>
          <w:sz w:val="28"/>
          <w:szCs w:val="28"/>
        </w:rPr>
        <w:t xml:space="preserve"> – 2</w:t>
      </w:r>
      <w:r w:rsidR="008B3F15">
        <w:rPr>
          <w:sz w:val="28"/>
          <w:szCs w:val="28"/>
        </w:rPr>
        <w:t>4</w:t>
      </w:r>
      <w:r w:rsidR="001C48D1">
        <w:rPr>
          <w:sz w:val="28"/>
          <w:szCs w:val="28"/>
        </w:rPr>
        <w:t xml:space="preserve"> </w:t>
      </w:r>
      <w:r w:rsidR="00567335" w:rsidRPr="00883B10">
        <w:rPr>
          <w:sz w:val="28"/>
          <w:szCs w:val="28"/>
        </w:rPr>
        <w:t>следующе</w:t>
      </w:r>
      <w:r w:rsidR="003C1B98" w:rsidRPr="00883B10">
        <w:rPr>
          <w:sz w:val="28"/>
          <w:szCs w:val="28"/>
        </w:rPr>
        <w:t>го</w:t>
      </w:r>
      <w:r w:rsidR="00BA6BD9" w:rsidRPr="00883B10">
        <w:rPr>
          <w:sz w:val="28"/>
          <w:szCs w:val="28"/>
        </w:rPr>
        <w:t xml:space="preserve"> </w:t>
      </w:r>
      <w:r w:rsidR="003C1B98" w:rsidRPr="00883B10">
        <w:rPr>
          <w:sz w:val="28"/>
          <w:szCs w:val="28"/>
        </w:rPr>
        <w:t>содержания</w:t>
      </w:r>
      <w:r w:rsidR="00BA6BD9" w:rsidRPr="00883B10">
        <w:rPr>
          <w:sz w:val="28"/>
          <w:szCs w:val="28"/>
        </w:rPr>
        <w:t xml:space="preserve">: </w:t>
      </w:r>
    </w:p>
    <w:p w:rsidR="008F664F" w:rsidRPr="00883B10" w:rsidRDefault="00BA6BD9" w:rsidP="008F664F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883B10">
        <w:rPr>
          <w:sz w:val="28"/>
          <w:szCs w:val="28"/>
        </w:rPr>
        <w:t>«</w:t>
      </w:r>
      <w:r w:rsidR="003C1B98" w:rsidRPr="00883B10">
        <w:rPr>
          <w:sz w:val="28"/>
          <w:szCs w:val="28"/>
        </w:rPr>
        <w:t xml:space="preserve">Одним из важнейших направлений жилищной политики муниципального образования город Каменск-Уральский является улучшение жилищных условий граждан, переселяемых из </w:t>
      </w:r>
      <w:r w:rsidR="00B70259">
        <w:rPr>
          <w:sz w:val="28"/>
          <w:szCs w:val="28"/>
        </w:rPr>
        <w:t xml:space="preserve">многоквартирных </w:t>
      </w:r>
      <w:r w:rsidR="003C1B98" w:rsidRPr="00883B10">
        <w:rPr>
          <w:sz w:val="28"/>
          <w:szCs w:val="28"/>
        </w:rPr>
        <w:t>домов</w:t>
      </w:r>
      <w:r w:rsidR="008B3F15">
        <w:rPr>
          <w:sz w:val="28"/>
          <w:szCs w:val="28"/>
        </w:rPr>
        <w:t>, признанных аврийными и подлежащими сносу</w:t>
      </w:r>
      <w:r w:rsidR="008A4C3C" w:rsidRPr="00883B10">
        <w:rPr>
          <w:sz w:val="28"/>
          <w:szCs w:val="28"/>
        </w:rPr>
        <w:t xml:space="preserve">. Наличие </w:t>
      </w:r>
      <w:r w:rsidR="008B3F15">
        <w:rPr>
          <w:sz w:val="28"/>
          <w:szCs w:val="28"/>
        </w:rPr>
        <w:t>аварийного</w:t>
      </w:r>
      <w:r w:rsidR="003D4B81" w:rsidRPr="00883B10">
        <w:rPr>
          <w:sz w:val="28"/>
          <w:szCs w:val="28"/>
        </w:rPr>
        <w:t xml:space="preserve"> жилищного фонда </w:t>
      </w:r>
      <w:r w:rsidR="008A4C3C" w:rsidRPr="00883B10">
        <w:rPr>
          <w:sz w:val="28"/>
          <w:szCs w:val="28"/>
        </w:rPr>
        <w:t>создает потенциальную угрозу безопасности и комфортности проживания населения</w:t>
      </w:r>
      <w:r w:rsidR="008F664F" w:rsidRPr="00883B10">
        <w:rPr>
          <w:sz w:val="28"/>
          <w:szCs w:val="28"/>
        </w:rPr>
        <w:t xml:space="preserve">, так как длительное пребывание в </w:t>
      </w:r>
      <w:r w:rsidR="008B3F15">
        <w:rPr>
          <w:sz w:val="28"/>
          <w:szCs w:val="28"/>
        </w:rPr>
        <w:t>данном</w:t>
      </w:r>
      <w:r w:rsidR="008F664F" w:rsidRPr="00883B10">
        <w:rPr>
          <w:sz w:val="28"/>
          <w:szCs w:val="28"/>
        </w:rPr>
        <w:t xml:space="preserve"> жилищном фонде, не соответствующем установленным санитарным и техническим нормам</w:t>
      </w:r>
      <w:r w:rsidR="008B3F15">
        <w:rPr>
          <w:sz w:val="28"/>
          <w:szCs w:val="28"/>
        </w:rPr>
        <w:t>,</w:t>
      </w:r>
      <w:r w:rsidR="008F664F" w:rsidRPr="00883B10">
        <w:rPr>
          <w:sz w:val="28"/>
          <w:szCs w:val="28"/>
        </w:rPr>
        <w:t xml:space="preserve"> оказывает негативное влияние на здоровье граждан, увеличивает социальную напряженность, создает неравные условия доступа граждан к коммунальным услугам.</w:t>
      </w:r>
    </w:p>
    <w:p w:rsidR="008A4C3C" w:rsidRPr="00883B10" w:rsidRDefault="008F664F" w:rsidP="008F664F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883B10">
        <w:rPr>
          <w:sz w:val="28"/>
          <w:szCs w:val="28"/>
        </w:rPr>
        <w:t>Аварийный жилищный фонд ухудшает внешний облик города, сдерживает развитие инфраструктуры, понижает инвестиционную привлекательность территории</w:t>
      </w:r>
      <w:r w:rsidR="00B70259">
        <w:rPr>
          <w:sz w:val="28"/>
          <w:szCs w:val="28"/>
        </w:rPr>
        <w:t xml:space="preserve"> города</w:t>
      </w:r>
      <w:r w:rsidRPr="00883B10">
        <w:rPr>
          <w:sz w:val="28"/>
          <w:szCs w:val="28"/>
        </w:rPr>
        <w:t>.</w:t>
      </w:r>
    </w:p>
    <w:p w:rsidR="008A4C3C" w:rsidRPr="00883B10" w:rsidRDefault="008A4C3C" w:rsidP="003C1B98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883B10">
        <w:rPr>
          <w:sz w:val="28"/>
          <w:szCs w:val="28"/>
        </w:rPr>
        <w:t xml:space="preserve">Несмотря на осуществляемые мероприятия по проведению капитального ремонта и текущему содержанию жилищного фонда, количество </w:t>
      </w:r>
      <w:r w:rsidR="008B3F15">
        <w:rPr>
          <w:sz w:val="28"/>
          <w:szCs w:val="28"/>
        </w:rPr>
        <w:t xml:space="preserve">многоквартирных </w:t>
      </w:r>
      <w:r w:rsidR="008B3F15" w:rsidRPr="00883B10">
        <w:rPr>
          <w:sz w:val="28"/>
          <w:szCs w:val="28"/>
        </w:rPr>
        <w:t>домов</w:t>
      </w:r>
      <w:r w:rsidR="008B3F15">
        <w:rPr>
          <w:sz w:val="28"/>
          <w:szCs w:val="28"/>
        </w:rPr>
        <w:t>, признанных аврийными и подлежащими сносу</w:t>
      </w:r>
      <w:r w:rsidR="008B3F15" w:rsidRPr="00883B10">
        <w:rPr>
          <w:sz w:val="28"/>
          <w:szCs w:val="28"/>
        </w:rPr>
        <w:t xml:space="preserve"> </w:t>
      </w:r>
      <w:r w:rsidR="008B3F15">
        <w:rPr>
          <w:sz w:val="28"/>
          <w:szCs w:val="28"/>
        </w:rPr>
        <w:t>увеличивается</w:t>
      </w:r>
      <w:r w:rsidRPr="00883B10">
        <w:rPr>
          <w:sz w:val="28"/>
          <w:szCs w:val="28"/>
        </w:rPr>
        <w:t>.</w:t>
      </w:r>
    </w:p>
    <w:p w:rsidR="0033290E" w:rsidRDefault="003C1B98" w:rsidP="001A2D33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883B10">
        <w:rPr>
          <w:sz w:val="28"/>
          <w:szCs w:val="28"/>
        </w:rPr>
        <w:t xml:space="preserve">Количество обращений граждан </w:t>
      </w:r>
      <w:r w:rsidRPr="003D174F">
        <w:rPr>
          <w:sz w:val="28"/>
          <w:szCs w:val="28"/>
        </w:rPr>
        <w:t xml:space="preserve">в межведомственную комиссию по </w:t>
      </w:r>
      <w:r w:rsidR="00B70259" w:rsidRPr="003D174F">
        <w:rPr>
          <w:sz w:val="28"/>
          <w:szCs w:val="28"/>
        </w:rPr>
        <w:t>признанию помещения</w:t>
      </w:r>
      <w:r w:rsidRPr="003D174F">
        <w:rPr>
          <w:sz w:val="28"/>
          <w:szCs w:val="28"/>
        </w:rPr>
        <w:t xml:space="preserve"> жилы</w:t>
      </w:r>
      <w:r w:rsidR="00B70259" w:rsidRPr="003D174F">
        <w:rPr>
          <w:sz w:val="28"/>
          <w:szCs w:val="28"/>
        </w:rPr>
        <w:t>м</w:t>
      </w:r>
      <w:r w:rsidRPr="003D174F">
        <w:rPr>
          <w:sz w:val="28"/>
          <w:szCs w:val="28"/>
        </w:rPr>
        <w:t xml:space="preserve"> помещени</w:t>
      </w:r>
      <w:r w:rsidR="00B70259" w:rsidRPr="003D174F">
        <w:rPr>
          <w:sz w:val="28"/>
          <w:szCs w:val="28"/>
        </w:rPr>
        <w:t>ем, жилого помещения пригодным (непригодным) для проживания граждан и многоквартирного дома аварийным и подлежащим сносу или реконструкции</w:t>
      </w:r>
      <w:r w:rsidR="001C48D1" w:rsidRPr="003D174F">
        <w:rPr>
          <w:sz w:val="28"/>
          <w:szCs w:val="28"/>
        </w:rPr>
        <w:t xml:space="preserve">, </w:t>
      </w:r>
      <w:r w:rsidRPr="003D174F">
        <w:rPr>
          <w:sz w:val="28"/>
          <w:szCs w:val="28"/>
        </w:rPr>
        <w:t>по вопросу признания многоквартирных домов аварийными и</w:t>
      </w:r>
      <w:r w:rsidRPr="00883B10">
        <w:rPr>
          <w:sz w:val="28"/>
          <w:szCs w:val="28"/>
        </w:rPr>
        <w:t xml:space="preserve"> подлежащими сносу остается достаточно большим на </w:t>
      </w:r>
      <w:r w:rsidRPr="00883B10">
        <w:rPr>
          <w:sz w:val="28"/>
          <w:szCs w:val="28"/>
        </w:rPr>
        <w:lastRenderedPageBreak/>
        <w:t>протяжении нескольких лет</w:t>
      </w:r>
      <w:r w:rsidR="000C1DA8" w:rsidRPr="00883B10">
        <w:rPr>
          <w:sz w:val="28"/>
          <w:szCs w:val="28"/>
        </w:rPr>
        <w:t>.</w:t>
      </w:r>
      <w:r w:rsidR="000C1DA8" w:rsidRPr="0033290E">
        <w:rPr>
          <w:sz w:val="28"/>
          <w:szCs w:val="28"/>
        </w:rPr>
        <w:t xml:space="preserve"> </w:t>
      </w:r>
      <w:r w:rsidR="0033290E">
        <w:rPr>
          <w:sz w:val="28"/>
          <w:szCs w:val="28"/>
        </w:rPr>
        <w:t>На 01.01.2017</w:t>
      </w:r>
      <w:r w:rsidR="0033290E" w:rsidRPr="0033290E">
        <w:rPr>
          <w:sz w:val="28"/>
          <w:szCs w:val="28"/>
        </w:rPr>
        <w:t xml:space="preserve"> год</w:t>
      </w:r>
      <w:r w:rsidR="0033290E">
        <w:rPr>
          <w:sz w:val="28"/>
          <w:szCs w:val="28"/>
        </w:rPr>
        <w:t>а (в период с 01.01.2013 по 31.12.2016)</w:t>
      </w:r>
      <w:r w:rsidR="0033290E" w:rsidRPr="0033290E">
        <w:rPr>
          <w:sz w:val="28"/>
          <w:szCs w:val="28"/>
        </w:rPr>
        <w:t xml:space="preserve"> признаны аварийными и подлежащими сносу </w:t>
      </w:r>
      <w:r w:rsidR="0033290E">
        <w:rPr>
          <w:sz w:val="28"/>
          <w:szCs w:val="28"/>
        </w:rPr>
        <w:t>1</w:t>
      </w:r>
      <w:r w:rsidR="0033290E" w:rsidRPr="0033290E">
        <w:rPr>
          <w:sz w:val="28"/>
          <w:szCs w:val="28"/>
        </w:rPr>
        <w:t>8 домов, в 201</w:t>
      </w:r>
      <w:r w:rsidR="0033290E">
        <w:rPr>
          <w:sz w:val="28"/>
          <w:szCs w:val="28"/>
        </w:rPr>
        <w:t>7</w:t>
      </w:r>
      <w:r w:rsidR="0033290E" w:rsidRPr="0033290E">
        <w:rPr>
          <w:sz w:val="28"/>
          <w:szCs w:val="28"/>
        </w:rPr>
        <w:t xml:space="preserve"> году – </w:t>
      </w:r>
      <w:r w:rsidR="0033290E">
        <w:rPr>
          <w:sz w:val="28"/>
          <w:szCs w:val="28"/>
        </w:rPr>
        <w:t>11</w:t>
      </w:r>
      <w:r w:rsidR="0033290E" w:rsidRPr="0033290E">
        <w:rPr>
          <w:sz w:val="28"/>
          <w:szCs w:val="28"/>
        </w:rPr>
        <w:t xml:space="preserve"> домов, в 201</w:t>
      </w:r>
      <w:r w:rsidR="0033290E">
        <w:rPr>
          <w:sz w:val="28"/>
          <w:szCs w:val="28"/>
        </w:rPr>
        <w:t xml:space="preserve">8 году – </w:t>
      </w:r>
      <w:r w:rsidR="0033290E" w:rsidRPr="0033290E">
        <w:rPr>
          <w:sz w:val="28"/>
          <w:szCs w:val="28"/>
        </w:rPr>
        <w:t>6 домов, в 20</w:t>
      </w:r>
      <w:r w:rsidR="0033290E">
        <w:rPr>
          <w:sz w:val="28"/>
          <w:szCs w:val="28"/>
        </w:rPr>
        <w:t>19</w:t>
      </w:r>
      <w:r w:rsidR="0033290E" w:rsidRPr="0033290E">
        <w:rPr>
          <w:sz w:val="28"/>
          <w:szCs w:val="28"/>
        </w:rPr>
        <w:t xml:space="preserve"> году – </w:t>
      </w:r>
      <w:r w:rsidR="0033290E">
        <w:rPr>
          <w:sz w:val="28"/>
          <w:szCs w:val="28"/>
        </w:rPr>
        <w:t>6</w:t>
      </w:r>
      <w:r w:rsidR="0033290E" w:rsidRPr="0033290E">
        <w:rPr>
          <w:sz w:val="28"/>
          <w:szCs w:val="28"/>
        </w:rPr>
        <w:t xml:space="preserve"> домов»;</w:t>
      </w:r>
    </w:p>
    <w:p w:rsidR="001A2D33" w:rsidRDefault="00F75A0C" w:rsidP="001A2D33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D4B81" w:rsidRPr="00883B10">
        <w:rPr>
          <w:sz w:val="28"/>
          <w:szCs w:val="28"/>
        </w:rPr>
        <w:t xml:space="preserve">) </w:t>
      </w:r>
      <w:r w:rsidR="00B70259">
        <w:rPr>
          <w:sz w:val="28"/>
          <w:szCs w:val="28"/>
        </w:rPr>
        <w:t>пункт 2.1</w:t>
      </w:r>
      <w:r w:rsidR="003D4B81" w:rsidRPr="00883B10">
        <w:rPr>
          <w:sz w:val="28"/>
          <w:szCs w:val="28"/>
        </w:rPr>
        <w:t xml:space="preserve"> раздела II Программы </w:t>
      </w:r>
      <w:r w:rsidR="001A2D33" w:rsidRPr="00883B10">
        <w:rPr>
          <w:sz w:val="28"/>
          <w:szCs w:val="28"/>
        </w:rPr>
        <w:t>изложить в следующей редакции</w:t>
      </w:r>
      <w:r w:rsidR="003D4B81" w:rsidRPr="00883B10">
        <w:rPr>
          <w:sz w:val="28"/>
          <w:szCs w:val="28"/>
        </w:rPr>
        <w:t xml:space="preserve">: </w:t>
      </w:r>
    </w:p>
    <w:p w:rsidR="001A2D33" w:rsidRPr="001A2D33" w:rsidRDefault="001A2D33" w:rsidP="001A2D33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A2D33">
        <w:rPr>
          <w:sz w:val="28"/>
          <w:szCs w:val="28"/>
        </w:rPr>
        <w:t>2.1. Основные цели и задачи управления муниципальной собственностью.</w:t>
      </w:r>
    </w:p>
    <w:p w:rsidR="001A2D33" w:rsidRPr="001A2D33" w:rsidRDefault="001A2D33" w:rsidP="001A2D33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1A2D33">
        <w:rPr>
          <w:sz w:val="28"/>
          <w:szCs w:val="28"/>
        </w:rPr>
        <w:t>Основной целью управления муниципальной собственностью является: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собственностью.</w:t>
      </w:r>
    </w:p>
    <w:p w:rsidR="001A2D33" w:rsidRDefault="001A2D33" w:rsidP="001A2D33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1A2D33">
        <w:rPr>
          <w:sz w:val="28"/>
          <w:szCs w:val="28"/>
        </w:rPr>
        <w:t xml:space="preserve">Важной целью реализации </w:t>
      </w:r>
      <w:r w:rsidR="008B3F15">
        <w:rPr>
          <w:sz w:val="28"/>
          <w:szCs w:val="28"/>
        </w:rPr>
        <w:t>П</w:t>
      </w:r>
      <w:r w:rsidRPr="001A2D33">
        <w:rPr>
          <w:sz w:val="28"/>
          <w:szCs w:val="28"/>
        </w:rPr>
        <w:t xml:space="preserve">рограммы является обеспечение устойчивого сокращения </w:t>
      </w:r>
      <w:r w:rsidR="008B3F15">
        <w:rPr>
          <w:sz w:val="28"/>
          <w:szCs w:val="28"/>
        </w:rPr>
        <w:t>аварийного</w:t>
      </w:r>
      <w:r w:rsidRPr="001A2D33">
        <w:rPr>
          <w:sz w:val="28"/>
          <w:szCs w:val="28"/>
        </w:rPr>
        <w:t xml:space="preserve"> жилищного фонда, способствующее удовлетворению потребностей населения муниципального образования город Каменск-Уральский в улучшении жилищных условий.</w:t>
      </w:r>
    </w:p>
    <w:p w:rsidR="008B3F15" w:rsidRPr="001A2D33" w:rsidRDefault="008B3F15" w:rsidP="001A2D33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Pr="008B3F15">
        <w:rPr>
          <w:sz w:val="28"/>
          <w:szCs w:val="28"/>
        </w:rPr>
        <w:t>иквидация аварийного жилищного фонда на территории муниципального образования город Каменск-Уральский с учетом реальных возможностей бюджетного финансирования и привлечения дополнительных денежных средств в виде субсидий из бюджетов других уровней, в том числе переселение граждан из многоквартирных домов, признанных до 1 января 2017 года в установленном порядке аварийными в связи с физическим износом в процессе их эксплуатации и подлежащими сносу, минимизация издержек по содержанию аварийных домов и сокращение сроков введения земельных участков, освободившихся после сноса домов, в хозяйственный оборот</w:t>
      </w:r>
      <w:r>
        <w:rPr>
          <w:sz w:val="28"/>
          <w:szCs w:val="28"/>
        </w:rPr>
        <w:t>.</w:t>
      </w:r>
    </w:p>
    <w:p w:rsidR="001A2D33" w:rsidRPr="001A2D33" w:rsidRDefault="001A2D33" w:rsidP="001A2D33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1A2D33">
        <w:rPr>
          <w:sz w:val="28"/>
          <w:szCs w:val="28"/>
        </w:rPr>
        <w:t>Задачи управления муниципальной собственностью:</w:t>
      </w:r>
    </w:p>
    <w:p w:rsidR="001A2D33" w:rsidRPr="001A2D33" w:rsidRDefault="001A2D33" w:rsidP="001A2D33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1A2D33">
        <w:rPr>
          <w:sz w:val="28"/>
          <w:szCs w:val="28"/>
        </w:rPr>
        <w:t>Задача 1: увеличение доходов бюджета муниципального образования город Каменск-Уральский от использования муниципального имущества;</w:t>
      </w:r>
    </w:p>
    <w:p w:rsidR="001A2D33" w:rsidRPr="001A2D33" w:rsidRDefault="001A2D33" w:rsidP="001A2D33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1A2D33">
        <w:rPr>
          <w:sz w:val="28"/>
          <w:szCs w:val="28"/>
        </w:rPr>
        <w:t>Задача 2: повышение эффективности управления муниципальной собственностью;</w:t>
      </w:r>
    </w:p>
    <w:p w:rsidR="001A2D33" w:rsidRPr="001A2D33" w:rsidRDefault="001A2D33" w:rsidP="001A2D33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1A2D33">
        <w:rPr>
          <w:sz w:val="28"/>
          <w:szCs w:val="28"/>
        </w:rPr>
        <w:t>Задача 3: выполнение полномочий по финансовому обеспечению исполнения муниципального задания</w:t>
      </w:r>
      <w:r w:rsidR="008B3F15">
        <w:rPr>
          <w:sz w:val="28"/>
          <w:szCs w:val="28"/>
        </w:rPr>
        <w:t>;</w:t>
      </w:r>
    </w:p>
    <w:p w:rsidR="001A2D33" w:rsidRDefault="001A2D33" w:rsidP="001A2D33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1A2D33">
        <w:rPr>
          <w:sz w:val="28"/>
          <w:szCs w:val="28"/>
        </w:rPr>
        <w:t>Задача 4:</w:t>
      </w:r>
      <w:r w:rsidR="008B3F15" w:rsidRPr="008B3F15">
        <w:t xml:space="preserve"> </w:t>
      </w:r>
      <w:r w:rsidR="008B3F15" w:rsidRPr="008B3F15">
        <w:rPr>
          <w:sz w:val="28"/>
          <w:szCs w:val="28"/>
        </w:rPr>
        <w:t>ликвидация аварийного жилищного фонда на территории муниципального образования город Каменск-Уральский</w:t>
      </w:r>
      <w:r w:rsidRPr="001A2D33">
        <w:rPr>
          <w:sz w:val="28"/>
          <w:szCs w:val="28"/>
        </w:rPr>
        <w:t>;</w:t>
      </w:r>
    </w:p>
    <w:p w:rsidR="00954C2A" w:rsidRDefault="008B3F15" w:rsidP="001A2D33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1410" w:rsidRPr="00883B10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в абзаце втором подпункта </w:t>
      </w:r>
      <w:r w:rsidRPr="00954C2A">
        <w:rPr>
          <w:sz w:val="28"/>
          <w:szCs w:val="28"/>
        </w:rPr>
        <w:t xml:space="preserve">2.2.3 пункта 2.2 раздела II Программы </w:t>
      </w:r>
      <w:r w:rsidR="00954C2A" w:rsidRPr="00954C2A">
        <w:rPr>
          <w:sz w:val="28"/>
          <w:szCs w:val="28"/>
        </w:rPr>
        <w:t>слова «</w:t>
      </w:r>
      <w:r w:rsidR="006033B7" w:rsidRPr="006033B7">
        <w:rPr>
          <w:sz w:val="28"/>
          <w:szCs w:val="28"/>
        </w:rPr>
        <w:t>в 2019 году - 110 актов, в 2020 году - 115 актов, в 2021 году - 120 актов</w:t>
      </w:r>
      <w:r w:rsidR="00954C2A" w:rsidRPr="00954C2A">
        <w:rPr>
          <w:sz w:val="28"/>
          <w:szCs w:val="28"/>
        </w:rPr>
        <w:t>» заменить словами «</w:t>
      </w:r>
      <w:r w:rsidR="006033B7" w:rsidRPr="006033B7">
        <w:rPr>
          <w:sz w:val="28"/>
          <w:szCs w:val="28"/>
        </w:rPr>
        <w:t xml:space="preserve">в 2019 году - </w:t>
      </w:r>
      <w:r w:rsidR="006033B7">
        <w:rPr>
          <w:sz w:val="28"/>
          <w:szCs w:val="28"/>
        </w:rPr>
        <w:t>44</w:t>
      </w:r>
      <w:r w:rsidR="006033B7" w:rsidRPr="006033B7">
        <w:rPr>
          <w:sz w:val="28"/>
          <w:szCs w:val="28"/>
        </w:rPr>
        <w:t xml:space="preserve"> актов, в 2020 году - </w:t>
      </w:r>
      <w:r w:rsidR="006033B7">
        <w:rPr>
          <w:sz w:val="28"/>
          <w:szCs w:val="28"/>
        </w:rPr>
        <w:t>50</w:t>
      </w:r>
      <w:r w:rsidR="006033B7" w:rsidRPr="006033B7">
        <w:rPr>
          <w:sz w:val="28"/>
          <w:szCs w:val="28"/>
        </w:rPr>
        <w:t xml:space="preserve"> актов, в 2021 году - </w:t>
      </w:r>
      <w:r w:rsidR="006033B7">
        <w:rPr>
          <w:sz w:val="28"/>
          <w:szCs w:val="28"/>
        </w:rPr>
        <w:t>50</w:t>
      </w:r>
      <w:r w:rsidR="006033B7" w:rsidRPr="006033B7">
        <w:rPr>
          <w:sz w:val="28"/>
          <w:szCs w:val="28"/>
        </w:rPr>
        <w:t xml:space="preserve"> актов</w:t>
      </w:r>
      <w:r w:rsidR="00954C2A" w:rsidRPr="00954C2A">
        <w:rPr>
          <w:sz w:val="28"/>
          <w:szCs w:val="28"/>
        </w:rPr>
        <w:t>»;</w:t>
      </w:r>
    </w:p>
    <w:p w:rsidR="00954C2A" w:rsidRPr="00954C2A" w:rsidRDefault="00F75A0C" w:rsidP="00954C2A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54C2A">
        <w:rPr>
          <w:sz w:val="28"/>
          <w:szCs w:val="28"/>
        </w:rPr>
        <w:t xml:space="preserve">) </w:t>
      </w:r>
      <w:r w:rsidR="00954C2A" w:rsidRPr="00954C2A">
        <w:rPr>
          <w:sz w:val="28"/>
          <w:szCs w:val="28"/>
        </w:rPr>
        <w:t>абзацы 1</w:t>
      </w:r>
      <w:r w:rsidR="008B3F15">
        <w:rPr>
          <w:sz w:val="28"/>
          <w:szCs w:val="28"/>
        </w:rPr>
        <w:t>6</w:t>
      </w:r>
      <w:r w:rsidR="00954C2A" w:rsidRPr="00954C2A">
        <w:rPr>
          <w:sz w:val="28"/>
          <w:szCs w:val="28"/>
        </w:rPr>
        <w:t>-1</w:t>
      </w:r>
      <w:r w:rsidR="008B3F15">
        <w:rPr>
          <w:sz w:val="28"/>
          <w:szCs w:val="28"/>
        </w:rPr>
        <w:t>8</w:t>
      </w:r>
      <w:r w:rsidR="00954C2A" w:rsidRPr="00954C2A">
        <w:rPr>
          <w:sz w:val="28"/>
          <w:szCs w:val="28"/>
        </w:rPr>
        <w:t xml:space="preserve"> подпункта 2.2.4 пункта 2.2 раздела II Программы изложить в следующей редакции: </w:t>
      </w:r>
    </w:p>
    <w:p w:rsidR="00954C2A" w:rsidRPr="00954C2A" w:rsidRDefault="00954C2A" w:rsidP="00954C2A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954C2A">
        <w:rPr>
          <w:sz w:val="28"/>
          <w:szCs w:val="28"/>
        </w:rPr>
        <w:t xml:space="preserve">«2019 г. – </w:t>
      </w:r>
      <w:r>
        <w:rPr>
          <w:sz w:val="28"/>
          <w:szCs w:val="28"/>
        </w:rPr>
        <w:t>915</w:t>
      </w:r>
      <w:r w:rsidR="009E0984">
        <w:rPr>
          <w:sz w:val="28"/>
          <w:szCs w:val="28"/>
        </w:rPr>
        <w:t xml:space="preserve"> печатных страниц</w:t>
      </w:r>
      <w:r w:rsidRPr="00954C2A">
        <w:rPr>
          <w:sz w:val="28"/>
          <w:szCs w:val="28"/>
        </w:rPr>
        <w:t>;</w:t>
      </w:r>
    </w:p>
    <w:p w:rsidR="00954C2A" w:rsidRPr="00954C2A" w:rsidRDefault="00954C2A" w:rsidP="00954C2A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954C2A">
        <w:rPr>
          <w:sz w:val="28"/>
          <w:szCs w:val="28"/>
        </w:rPr>
        <w:t xml:space="preserve">2020 г. – </w:t>
      </w:r>
      <w:r>
        <w:rPr>
          <w:sz w:val="28"/>
          <w:szCs w:val="28"/>
        </w:rPr>
        <w:t>936</w:t>
      </w:r>
      <w:r w:rsidRPr="00954C2A">
        <w:rPr>
          <w:sz w:val="28"/>
          <w:szCs w:val="28"/>
        </w:rPr>
        <w:t xml:space="preserve"> печатны</w:t>
      </w:r>
      <w:r w:rsidR="009E0984">
        <w:rPr>
          <w:sz w:val="28"/>
          <w:szCs w:val="28"/>
        </w:rPr>
        <w:t>х страниц</w:t>
      </w:r>
      <w:r w:rsidRPr="00954C2A">
        <w:rPr>
          <w:sz w:val="28"/>
          <w:szCs w:val="28"/>
        </w:rPr>
        <w:t>;</w:t>
      </w:r>
    </w:p>
    <w:p w:rsidR="00954C2A" w:rsidRDefault="00954C2A" w:rsidP="00954C2A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954C2A">
        <w:rPr>
          <w:sz w:val="28"/>
          <w:szCs w:val="28"/>
        </w:rPr>
        <w:t xml:space="preserve">2021 г. – </w:t>
      </w:r>
      <w:r>
        <w:rPr>
          <w:sz w:val="28"/>
          <w:szCs w:val="28"/>
        </w:rPr>
        <w:t>1152</w:t>
      </w:r>
      <w:r w:rsidRPr="00954C2A">
        <w:rPr>
          <w:sz w:val="28"/>
          <w:szCs w:val="28"/>
        </w:rPr>
        <w:t xml:space="preserve"> печатные страницы»;</w:t>
      </w:r>
    </w:p>
    <w:p w:rsidR="009E0984" w:rsidRPr="009E0984" w:rsidRDefault="00F75A0C" w:rsidP="009E0984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E0984">
        <w:rPr>
          <w:sz w:val="28"/>
          <w:szCs w:val="28"/>
        </w:rPr>
        <w:t xml:space="preserve">) </w:t>
      </w:r>
      <w:r w:rsidR="00B70259">
        <w:rPr>
          <w:sz w:val="28"/>
          <w:szCs w:val="28"/>
        </w:rPr>
        <w:t>пункт 2.2</w:t>
      </w:r>
      <w:r w:rsidR="009E0984" w:rsidRPr="009E0984">
        <w:rPr>
          <w:sz w:val="28"/>
          <w:szCs w:val="28"/>
        </w:rPr>
        <w:t xml:space="preserve"> раздела II Программы дополнить </w:t>
      </w:r>
      <w:r w:rsidR="00B70259">
        <w:rPr>
          <w:sz w:val="28"/>
          <w:szCs w:val="28"/>
        </w:rPr>
        <w:t>подпунктом</w:t>
      </w:r>
      <w:r w:rsidR="009E0984" w:rsidRPr="009E0984">
        <w:rPr>
          <w:sz w:val="28"/>
          <w:szCs w:val="28"/>
        </w:rPr>
        <w:t xml:space="preserve"> 2.2.6 следующего содержания: </w:t>
      </w:r>
    </w:p>
    <w:p w:rsidR="009E0984" w:rsidRPr="00883B10" w:rsidRDefault="009E0984" w:rsidP="009E0984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9E0984">
        <w:rPr>
          <w:sz w:val="28"/>
          <w:szCs w:val="28"/>
        </w:rPr>
        <w:t>«</w:t>
      </w:r>
      <w:r w:rsidR="008B3F15">
        <w:rPr>
          <w:sz w:val="28"/>
          <w:szCs w:val="28"/>
        </w:rPr>
        <w:t xml:space="preserve">2.2.6 </w:t>
      </w:r>
      <w:r w:rsidRPr="009E0984">
        <w:rPr>
          <w:sz w:val="28"/>
          <w:szCs w:val="28"/>
        </w:rPr>
        <w:t xml:space="preserve">Целевой показатель 6: общее количество семей (граждан), улучшивших жилищные условия в рамках Программы в 2017 - 2021 годах, а </w:t>
      </w:r>
      <w:r w:rsidRPr="009E0984">
        <w:rPr>
          <w:sz w:val="28"/>
          <w:szCs w:val="28"/>
        </w:rPr>
        <w:lastRenderedPageBreak/>
        <w:t>именно, количество жилых помещений, отселенных путем заключения с гражданами, являющимися собственник</w:t>
      </w:r>
      <w:r w:rsidR="00B70259">
        <w:rPr>
          <w:sz w:val="28"/>
          <w:szCs w:val="28"/>
        </w:rPr>
        <w:t>а</w:t>
      </w:r>
      <w:r w:rsidRPr="009E0984">
        <w:rPr>
          <w:sz w:val="28"/>
          <w:szCs w:val="28"/>
        </w:rPr>
        <w:t xml:space="preserve">ми </w:t>
      </w:r>
      <w:r w:rsidR="00B70259">
        <w:rPr>
          <w:sz w:val="28"/>
          <w:szCs w:val="28"/>
        </w:rPr>
        <w:t>жилых помещений</w:t>
      </w:r>
      <w:r w:rsidRPr="009E0984">
        <w:rPr>
          <w:sz w:val="28"/>
          <w:szCs w:val="28"/>
        </w:rPr>
        <w:t xml:space="preserve">, расположенных в </w:t>
      </w:r>
      <w:r w:rsidR="007F254C">
        <w:rPr>
          <w:sz w:val="28"/>
          <w:szCs w:val="28"/>
        </w:rPr>
        <w:t xml:space="preserve">многоквартирных </w:t>
      </w:r>
      <w:r w:rsidRPr="009E0984">
        <w:rPr>
          <w:sz w:val="28"/>
          <w:szCs w:val="28"/>
        </w:rPr>
        <w:t>домах</w:t>
      </w:r>
      <w:r w:rsidR="007F254C">
        <w:rPr>
          <w:sz w:val="28"/>
          <w:szCs w:val="28"/>
        </w:rPr>
        <w:t>, признанных аварийными и подлежащими сносу,</w:t>
      </w:r>
      <w:r w:rsidRPr="009E0984">
        <w:rPr>
          <w:sz w:val="28"/>
          <w:szCs w:val="28"/>
        </w:rPr>
        <w:t xml:space="preserve"> соглашений об изъятии земельных участков и расположенных на них объектов недвижимого имущества»;</w:t>
      </w:r>
    </w:p>
    <w:p w:rsidR="00BE4340" w:rsidRPr="00883B10" w:rsidRDefault="00F75A0C" w:rsidP="00BE4340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E4340" w:rsidRPr="00883B10">
        <w:rPr>
          <w:sz w:val="28"/>
          <w:szCs w:val="28"/>
        </w:rPr>
        <w:t>) п</w:t>
      </w:r>
      <w:r w:rsidR="00B70259">
        <w:rPr>
          <w:sz w:val="28"/>
          <w:szCs w:val="28"/>
        </w:rPr>
        <w:t>ункт</w:t>
      </w:r>
      <w:r w:rsidR="00BE4340" w:rsidRPr="00883B10">
        <w:rPr>
          <w:sz w:val="28"/>
          <w:szCs w:val="28"/>
        </w:rPr>
        <w:t xml:space="preserve"> 3.2 ра</w:t>
      </w:r>
      <w:r w:rsidR="00B70259">
        <w:rPr>
          <w:sz w:val="28"/>
          <w:szCs w:val="28"/>
        </w:rPr>
        <w:t>здела III Программы дополнить подпунктом 3.2.3</w:t>
      </w:r>
      <w:r w:rsidR="00BE4340" w:rsidRPr="00883B10">
        <w:rPr>
          <w:sz w:val="28"/>
          <w:szCs w:val="28"/>
        </w:rPr>
        <w:t xml:space="preserve"> следующего содержания:</w:t>
      </w:r>
    </w:p>
    <w:p w:rsidR="001726D0" w:rsidRPr="00883B10" w:rsidRDefault="00F40D59" w:rsidP="001726D0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883B10">
        <w:rPr>
          <w:sz w:val="28"/>
          <w:szCs w:val="28"/>
        </w:rPr>
        <w:t>«</w:t>
      </w:r>
      <w:r w:rsidR="008B3F15">
        <w:rPr>
          <w:sz w:val="28"/>
          <w:szCs w:val="28"/>
        </w:rPr>
        <w:t xml:space="preserve">3.2.3 </w:t>
      </w:r>
      <w:r w:rsidR="00D9219F" w:rsidRPr="00883B10">
        <w:rPr>
          <w:sz w:val="28"/>
          <w:szCs w:val="28"/>
        </w:rPr>
        <w:t xml:space="preserve">Способы реализации мероприятий по переселению граждан из </w:t>
      </w:r>
      <w:r w:rsidR="00F74B67">
        <w:rPr>
          <w:sz w:val="28"/>
          <w:szCs w:val="28"/>
        </w:rPr>
        <w:t xml:space="preserve">многоквартирных </w:t>
      </w:r>
      <w:r w:rsidR="00D9219F" w:rsidRPr="00883B10">
        <w:rPr>
          <w:sz w:val="28"/>
          <w:szCs w:val="28"/>
        </w:rPr>
        <w:t xml:space="preserve">жилых </w:t>
      </w:r>
      <w:r w:rsidR="00F74B67">
        <w:rPr>
          <w:sz w:val="28"/>
          <w:szCs w:val="28"/>
        </w:rPr>
        <w:t>домах</w:t>
      </w:r>
      <w:r w:rsidR="00D9219F" w:rsidRPr="00883B10">
        <w:rPr>
          <w:sz w:val="28"/>
          <w:szCs w:val="28"/>
        </w:rPr>
        <w:t>, при</w:t>
      </w:r>
      <w:r w:rsidR="00544940" w:rsidRPr="00883B10">
        <w:rPr>
          <w:sz w:val="28"/>
          <w:szCs w:val="28"/>
        </w:rPr>
        <w:t>з</w:t>
      </w:r>
      <w:r w:rsidR="00D9219F" w:rsidRPr="00883B10">
        <w:rPr>
          <w:sz w:val="28"/>
          <w:szCs w:val="28"/>
        </w:rPr>
        <w:t xml:space="preserve">нанных </w:t>
      </w:r>
      <w:r w:rsidR="00F74B67">
        <w:rPr>
          <w:sz w:val="28"/>
          <w:szCs w:val="28"/>
        </w:rPr>
        <w:t>аварийными и подлежащими сносу</w:t>
      </w:r>
      <w:r w:rsidR="002464EA" w:rsidRPr="00883B10">
        <w:rPr>
          <w:sz w:val="28"/>
          <w:szCs w:val="28"/>
        </w:rPr>
        <w:t>,</w:t>
      </w:r>
      <w:r w:rsidR="00D9219F" w:rsidRPr="00883B10">
        <w:rPr>
          <w:sz w:val="28"/>
          <w:szCs w:val="28"/>
        </w:rPr>
        <w:t xml:space="preserve"> </w:t>
      </w:r>
      <w:r w:rsidR="001726D0" w:rsidRPr="00883B10">
        <w:rPr>
          <w:sz w:val="28"/>
          <w:szCs w:val="28"/>
        </w:rPr>
        <w:t xml:space="preserve">предусмотрены </w:t>
      </w:r>
      <w:r w:rsidR="001A2D33" w:rsidRPr="00883B10">
        <w:rPr>
          <w:sz w:val="28"/>
          <w:szCs w:val="28"/>
        </w:rPr>
        <w:t xml:space="preserve">федеральным жилищным законодательством и </w:t>
      </w:r>
      <w:r w:rsidR="001726D0" w:rsidRPr="00883B10">
        <w:rPr>
          <w:sz w:val="28"/>
          <w:szCs w:val="28"/>
        </w:rPr>
        <w:t xml:space="preserve">региональными </w:t>
      </w:r>
      <w:r w:rsidR="002464EA" w:rsidRPr="00883B10">
        <w:rPr>
          <w:sz w:val="28"/>
          <w:szCs w:val="28"/>
        </w:rPr>
        <w:t>а</w:t>
      </w:r>
      <w:r w:rsidR="001726D0" w:rsidRPr="00883B10">
        <w:rPr>
          <w:sz w:val="28"/>
          <w:szCs w:val="28"/>
        </w:rPr>
        <w:t>дресными программами.</w:t>
      </w:r>
    </w:p>
    <w:p w:rsidR="008B3F15" w:rsidRDefault="008B3F15" w:rsidP="00B2591E">
      <w:pPr>
        <w:pStyle w:val="ConsPlusNormal"/>
        <w:ind w:firstLine="709"/>
        <w:jc w:val="both"/>
      </w:pPr>
      <w:r w:rsidRPr="008B3F15">
        <w:t>В соответствии со статьей 32 Жилищного кодекса Российской Федерации переселение собсвенников жилых помещений, расположенных в многоквартирных жилых домах, признанных аварийными и подлежащими сносу</w:t>
      </w:r>
      <w:r w:rsidR="00F74B67">
        <w:t>,</w:t>
      </w:r>
      <w:r w:rsidRPr="008B3F15">
        <w:t xml:space="preserve"> осуществл</w:t>
      </w:r>
      <w:r w:rsidR="00F74B67">
        <w:t>яется</w:t>
      </w:r>
      <w:r w:rsidRPr="008B3F15">
        <w:t xml:space="preserve"> путем возмещения за изымаемые объекты недвижимости</w:t>
      </w:r>
      <w:r w:rsidR="00F74B67">
        <w:t>,</w:t>
      </w:r>
      <w:r w:rsidRPr="008B3F15">
        <w:t xml:space="preserve"> на основании соглашений об изъятии земельных участков и расположенных на них объектов недвижимого имущества»;</w:t>
      </w:r>
    </w:p>
    <w:p w:rsidR="00F72D22" w:rsidRDefault="00F75A0C" w:rsidP="00B2591E">
      <w:pPr>
        <w:pStyle w:val="ConsPlusNormal"/>
        <w:ind w:firstLine="709"/>
        <w:jc w:val="both"/>
      </w:pPr>
      <w:r>
        <w:t>8</w:t>
      </w:r>
      <w:r w:rsidR="00DE458D">
        <w:t xml:space="preserve">) </w:t>
      </w:r>
      <w:r w:rsidR="00F72D22">
        <w:t>П</w:t>
      </w:r>
      <w:r w:rsidR="00F72D22" w:rsidRPr="002302E5">
        <w:t xml:space="preserve">риложение № </w:t>
      </w:r>
      <w:r w:rsidR="00F72D22">
        <w:t xml:space="preserve">1 «Цели, задачи и целевые показатели реализации муниципальной программы </w:t>
      </w:r>
      <w:r w:rsidR="00F72D22">
        <w:rPr>
          <w:bCs/>
          <w:color w:val="000000"/>
        </w:rPr>
        <w:t>«У</w:t>
      </w:r>
      <w:r w:rsidR="00F72D22" w:rsidRPr="004D7CD2">
        <w:rPr>
          <w:bCs/>
          <w:color w:val="000000"/>
        </w:rPr>
        <w:t>правление муниципальной собственностью му</w:t>
      </w:r>
      <w:r w:rsidR="00F72D22">
        <w:rPr>
          <w:bCs/>
          <w:color w:val="000000"/>
        </w:rPr>
        <w:t>ниципального образования город Каменск – У</w:t>
      </w:r>
      <w:r w:rsidR="00F72D22" w:rsidRPr="004D7CD2">
        <w:rPr>
          <w:bCs/>
          <w:color w:val="000000"/>
        </w:rPr>
        <w:t>ральский на 2017-2021 годы»</w:t>
      </w:r>
      <w:r w:rsidR="00F72D22">
        <w:rPr>
          <w:bCs/>
          <w:color w:val="000000"/>
        </w:rPr>
        <w:t xml:space="preserve"> </w:t>
      </w:r>
      <w:r w:rsidR="00F72D22">
        <w:t>к</w:t>
      </w:r>
      <w:r w:rsidR="00F72D22" w:rsidRPr="002302E5">
        <w:t xml:space="preserve"> Программе изложить</w:t>
      </w:r>
      <w:r w:rsidR="00F72D22" w:rsidRPr="002302E5">
        <w:rPr>
          <w:bCs/>
          <w:iCs/>
        </w:rPr>
        <w:t xml:space="preserve"> </w:t>
      </w:r>
      <w:r w:rsidR="00F72D22" w:rsidRPr="002302E5">
        <w:t>в новой редакции</w:t>
      </w:r>
      <w:r w:rsidR="00F72D22">
        <w:t>,</w:t>
      </w:r>
      <w:r w:rsidR="00F72D22" w:rsidRPr="002302E5">
        <w:t xml:space="preserve"> согласно Приложению №1 к настоящему постановлению;</w:t>
      </w:r>
    </w:p>
    <w:p w:rsidR="00F325E0" w:rsidRDefault="00F75A0C" w:rsidP="00B2591E">
      <w:pPr>
        <w:pStyle w:val="ConsPlusNormal"/>
        <w:ind w:firstLine="709"/>
        <w:jc w:val="both"/>
      </w:pPr>
      <w:r>
        <w:t>9</w:t>
      </w:r>
      <w:r w:rsidR="00F325E0" w:rsidRPr="00F325E0">
        <w:t>) Приложение № 2 «План мероприятий по выполнению муниципальной программы «Управление муниципальной собственностью муниципального образования город Каменск – Уральский на 2017-2021 годы» к Программе изложить в новой редакции, согласно Приложению № 2 к настоящему постановлению;</w:t>
      </w:r>
    </w:p>
    <w:p w:rsidR="000D44AA" w:rsidRDefault="00F75A0C" w:rsidP="002C5FC5">
      <w:pPr>
        <w:tabs>
          <w:tab w:val="left" w:pos="1134"/>
          <w:tab w:val="num" w:pos="126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34205" w:rsidRPr="00034205">
        <w:rPr>
          <w:sz w:val="28"/>
          <w:szCs w:val="28"/>
        </w:rPr>
        <w:t xml:space="preserve">) </w:t>
      </w:r>
      <w:r w:rsidR="004D7CD2">
        <w:rPr>
          <w:sz w:val="28"/>
          <w:szCs w:val="28"/>
        </w:rPr>
        <w:t>П</w:t>
      </w:r>
      <w:r w:rsidR="001B5294" w:rsidRPr="00E504C6">
        <w:rPr>
          <w:sz w:val="28"/>
          <w:szCs w:val="28"/>
        </w:rPr>
        <w:t xml:space="preserve">риложение № </w:t>
      </w:r>
      <w:r w:rsidR="001B5294">
        <w:rPr>
          <w:sz w:val="28"/>
          <w:szCs w:val="28"/>
        </w:rPr>
        <w:t>3</w:t>
      </w:r>
      <w:r w:rsidR="00F4404F">
        <w:rPr>
          <w:sz w:val="28"/>
          <w:szCs w:val="28"/>
        </w:rPr>
        <w:t xml:space="preserve"> </w:t>
      </w:r>
      <w:r w:rsidR="00F4404F" w:rsidRPr="006448C5">
        <w:rPr>
          <w:sz w:val="28"/>
          <w:szCs w:val="28"/>
        </w:rPr>
        <w:t>«Перечень объектов муниципальной собственности, подлежащих приватизации в 201</w:t>
      </w:r>
      <w:r w:rsidR="00E70101">
        <w:rPr>
          <w:sz w:val="28"/>
          <w:szCs w:val="28"/>
        </w:rPr>
        <w:t>7</w:t>
      </w:r>
      <w:r w:rsidR="00EC6C29">
        <w:rPr>
          <w:sz w:val="28"/>
          <w:szCs w:val="28"/>
        </w:rPr>
        <w:t>-2021</w:t>
      </w:r>
      <w:r w:rsidR="00F4404F" w:rsidRPr="006448C5">
        <w:rPr>
          <w:sz w:val="28"/>
          <w:szCs w:val="28"/>
        </w:rPr>
        <w:t xml:space="preserve"> году пут</w:t>
      </w:r>
      <w:r w:rsidR="00F74B67">
        <w:rPr>
          <w:sz w:val="28"/>
          <w:szCs w:val="28"/>
        </w:rPr>
        <w:t>е</w:t>
      </w:r>
      <w:r w:rsidR="00F4404F" w:rsidRPr="006448C5">
        <w:rPr>
          <w:sz w:val="28"/>
          <w:szCs w:val="28"/>
        </w:rPr>
        <w:t xml:space="preserve">м продажи на аукционе» к Программе изложить в </w:t>
      </w:r>
      <w:r w:rsidR="00AF19BD">
        <w:rPr>
          <w:sz w:val="28"/>
          <w:szCs w:val="28"/>
        </w:rPr>
        <w:t>новой</w:t>
      </w:r>
      <w:r w:rsidR="00F4404F" w:rsidRPr="006448C5">
        <w:rPr>
          <w:sz w:val="28"/>
          <w:szCs w:val="28"/>
        </w:rPr>
        <w:t xml:space="preserve"> редакции, </w:t>
      </w:r>
      <w:r w:rsidR="007F5FBB">
        <w:rPr>
          <w:sz w:val="28"/>
          <w:szCs w:val="28"/>
        </w:rPr>
        <w:t xml:space="preserve">согласно Приложению № </w:t>
      </w:r>
      <w:r w:rsidR="00F72D22">
        <w:rPr>
          <w:sz w:val="28"/>
          <w:szCs w:val="28"/>
        </w:rPr>
        <w:t>3</w:t>
      </w:r>
      <w:r w:rsidR="00F4404F" w:rsidRPr="006448C5">
        <w:rPr>
          <w:sz w:val="28"/>
          <w:szCs w:val="28"/>
        </w:rPr>
        <w:t xml:space="preserve"> к настоящему поста</w:t>
      </w:r>
      <w:r w:rsidR="002C5FC5">
        <w:rPr>
          <w:sz w:val="28"/>
          <w:szCs w:val="28"/>
        </w:rPr>
        <w:t>новлению.</w:t>
      </w:r>
      <w:r w:rsidR="000D44AA">
        <w:rPr>
          <w:sz w:val="28"/>
          <w:szCs w:val="28"/>
        </w:rPr>
        <w:t xml:space="preserve"> </w:t>
      </w:r>
    </w:p>
    <w:p w:rsidR="00F4404F" w:rsidRPr="00034205" w:rsidRDefault="00F4404F" w:rsidP="002C5FC5">
      <w:pPr>
        <w:pStyle w:val="a5"/>
        <w:tabs>
          <w:tab w:val="left" w:pos="0"/>
        </w:tabs>
        <w:autoSpaceDE w:val="0"/>
        <w:autoSpaceDN w:val="0"/>
        <w:spacing w:after="0"/>
        <w:ind w:firstLine="709"/>
        <w:jc w:val="both"/>
        <w:rPr>
          <w:sz w:val="28"/>
          <w:szCs w:val="28"/>
        </w:rPr>
      </w:pPr>
      <w:r w:rsidRPr="00CB3D96">
        <w:rPr>
          <w:sz w:val="28"/>
          <w:szCs w:val="28"/>
        </w:rPr>
        <w:t>2. Разместить настоящее</w:t>
      </w:r>
      <w:r w:rsidRPr="00034205">
        <w:rPr>
          <w:sz w:val="28"/>
          <w:szCs w:val="28"/>
        </w:rPr>
        <w:t xml:space="preserve"> постановление на официальном сайте муниципального образования город Каменск-Уральский.</w:t>
      </w:r>
    </w:p>
    <w:p w:rsidR="00F4404F" w:rsidRPr="00E504C6" w:rsidRDefault="00F4404F" w:rsidP="002C5FC5">
      <w:pPr>
        <w:tabs>
          <w:tab w:val="left" w:pos="709"/>
        </w:tabs>
        <w:jc w:val="both"/>
        <w:rPr>
          <w:sz w:val="28"/>
          <w:szCs w:val="28"/>
        </w:rPr>
      </w:pPr>
      <w:r w:rsidRPr="00034205">
        <w:rPr>
          <w:sz w:val="28"/>
          <w:szCs w:val="28"/>
        </w:rPr>
        <w:tab/>
        <w:t>3. Контроль за исполнением настоящего постановления возложить на  заместителя главы Администрации города С.И. Жукову.</w:t>
      </w:r>
      <w:r w:rsidRPr="00E504C6">
        <w:rPr>
          <w:sz w:val="28"/>
          <w:szCs w:val="28"/>
        </w:rPr>
        <w:t xml:space="preserve"> </w:t>
      </w:r>
    </w:p>
    <w:p w:rsidR="002A4E9E" w:rsidRDefault="002A4E9E" w:rsidP="00DD5444">
      <w:pPr>
        <w:jc w:val="both"/>
        <w:rPr>
          <w:sz w:val="28"/>
          <w:szCs w:val="28"/>
        </w:rPr>
      </w:pPr>
    </w:p>
    <w:p w:rsidR="009763B6" w:rsidRDefault="009763B6" w:rsidP="00DD5444">
      <w:pPr>
        <w:jc w:val="both"/>
        <w:rPr>
          <w:sz w:val="28"/>
          <w:szCs w:val="28"/>
        </w:rPr>
      </w:pPr>
    </w:p>
    <w:p w:rsidR="007F5FBB" w:rsidRDefault="00F4404F" w:rsidP="002A4E9E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504C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E504C6">
        <w:rPr>
          <w:sz w:val="28"/>
          <w:szCs w:val="28"/>
        </w:rPr>
        <w:t xml:space="preserve"> города</w:t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>А.В. Шмыков</w:t>
      </w:r>
    </w:p>
    <w:p w:rsidR="00BA6BD9" w:rsidRDefault="00BA6BD9" w:rsidP="0011217D">
      <w:pPr>
        <w:jc w:val="both"/>
        <w:rPr>
          <w:sz w:val="28"/>
          <w:szCs w:val="28"/>
        </w:rPr>
        <w:sectPr w:rsidR="00BA6BD9" w:rsidSect="00CB2CDE">
          <w:headerReference w:type="even" r:id="rId9"/>
          <w:headerReference w:type="default" r:id="rId10"/>
          <w:headerReference w:type="first" r:id="rId11"/>
          <w:pgSz w:w="11906" w:h="16838"/>
          <w:pgMar w:top="568" w:right="851" w:bottom="709" w:left="1418" w:header="709" w:footer="720" w:gutter="0"/>
          <w:cols w:space="720"/>
          <w:titlePg/>
          <w:docGrid w:linePitch="272"/>
        </w:sectPr>
      </w:pPr>
    </w:p>
    <w:p w:rsidR="00BA6BD9" w:rsidRPr="00915DF6" w:rsidRDefault="00BA6BD9" w:rsidP="00BA6BD9">
      <w:pPr>
        <w:pStyle w:val="a3"/>
        <w:ind w:left="10915"/>
        <w:rPr>
          <w:szCs w:val="28"/>
        </w:rPr>
      </w:pPr>
      <w:r w:rsidRPr="00915DF6">
        <w:rPr>
          <w:szCs w:val="28"/>
        </w:rPr>
        <w:lastRenderedPageBreak/>
        <w:t>Приложение №1 к постановлению                                                                       Администрации города</w:t>
      </w:r>
    </w:p>
    <w:p w:rsidR="00BA6BD9" w:rsidRPr="00915DF6" w:rsidRDefault="00BA6BD9" w:rsidP="00BA6BD9">
      <w:pPr>
        <w:pStyle w:val="a3"/>
        <w:ind w:left="10915"/>
        <w:rPr>
          <w:szCs w:val="28"/>
        </w:rPr>
      </w:pPr>
      <w:r w:rsidRPr="00915DF6">
        <w:rPr>
          <w:szCs w:val="28"/>
        </w:rPr>
        <w:t>Каменска-Уральского</w:t>
      </w:r>
    </w:p>
    <w:p w:rsidR="00BA6BD9" w:rsidRPr="00915DF6" w:rsidRDefault="00BA6BD9" w:rsidP="00BA6BD9">
      <w:pPr>
        <w:ind w:left="10915"/>
        <w:rPr>
          <w:sz w:val="28"/>
          <w:szCs w:val="28"/>
        </w:rPr>
      </w:pPr>
      <w:r w:rsidRPr="00915DF6">
        <w:rPr>
          <w:sz w:val="28"/>
          <w:szCs w:val="28"/>
        </w:rPr>
        <w:t xml:space="preserve">от </w:t>
      </w:r>
      <w:r w:rsidR="00DF0BD4">
        <w:rPr>
          <w:sz w:val="28"/>
          <w:szCs w:val="28"/>
        </w:rPr>
        <w:t xml:space="preserve">                    </w:t>
      </w:r>
      <w:r w:rsidRPr="00915DF6">
        <w:rPr>
          <w:sz w:val="28"/>
          <w:szCs w:val="28"/>
        </w:rPr>
        <w:t xml:space="preserve"> №</w:t>
      </w:r>
      <w:r w:rsidR="00A47632">
        <w:rPr>
          <w:sz w:val="28"/>
          <w:szCs w:val="28"/>
        </w:rPr>
        <w:t xml:space="preserve"> </w:t>
      </w:r>
    </w:p>
    <w:p w:rsidR="00BA6BD9" w:rsidRPr="00915DF6" w:rsidRDefault="00BA6BD9" w:rsidP="00BA6BD9">
      <w:pPr>
        <w:pStyle w:val="ConsPlusNormal"/>
        <w:ind w:left="10915"/>
        <w:jc w:val="right"/>
        <w:outlineLvl w:val="1"/>
      </w:pPr>
    </w:p>
    <w:p w:rsidR="00BA6BD9" w:rsidRPr="00915DF6" w:rsidRDefault="00BA6BD9" w:rsidP="00BA6BD9">
      <w:pPr>
        <w:pStyle w:val="ConsPlusNormal"/>
        <w:ind w:left="10915"/>
        <w:outlineLvl w:val="1"/>
      </w:pPr>
      <w:r w:rsidRPr="00915DF6">
        <w:t xml:space="preserve">Приложение № 1                                                                    к муниципальной программе </w:t>
      </w:r>
      <w:r w:rsidRPr="00915DF6">
        <w:br/>
        <w:t>«Управление муниципальной собственностью муниципального образования город Каменск-Уральский на 2017- 2021 годы»</w:t>
      </w:r>
    </w:p>
    <w:p w:rsidR="00BA6BD9" w:rsidRPr="00915DF6" w:rsidRDefault="00BA6BD9" w:rsidP="00BA6BD9">
      <w:pPr>
        <w:pStyle w:val="ConsPlusNormal"/>
        <w:jc w:val="both"/>
      </w:pPr>
    </w:p>
    <w:p w:rsidR="00BA6BD9" w:rsidRPr="00915DF6" w:rsidRDefault="00BA6BD9" w:rsidP="00BA6BD9">
      <w:pPr>
        <w:pStyle w:val="ConsPlusNormal"/>
        <w:jc w:val="both"/>
        <w:rPr>
          <w:b/>
        </w:rPr>
      </w:pPr>
    </w:p>
    <w:p w:rsidR="00BA6BD9" w:rsidRPr="00915DF6" w:rsidRDefault="00BA6BD9" w:rsidP="00BA6BD9">
      <w:pPr>
        <w:pStyle w:val="ConsPlusNormal"/>
        <w:jc w:val="center"/>
        <w:rPr>
          <w:b/>
        </w:rPr>
      </w:pPr>
      <w:bookmarkStart w:id="0" w:name="P261"/>
      <w:bookmarkEnd w:id="0"/>
      <w:r w:rsidRPr="00915DF6">
        <w:rPr>
          <w:b/>
        </w:rPr>
        <w:t>ЦЕЛИ, ЗАДАЧИ И ЦЕЛЕВЫЕ ПОКАЗАТЕЛИ</w:t>
      </w:r>
    </w:p>
    <w:p w:rsidR="00BA6BD9" w:rsidRPr="00915DF6" w:rsidRDefault="00BA6BD9" w:rsidP="00BA6BD9">
      <w:pPr>
        <w:pStyle w:val="ConsPlusNormal"/>
        <w:jc w:val="center"/>
        <w:rPr>
          <w:b/>
        </w:rPr>
      </w:pPr>
      <w:r w:rsidRPr="00915DF6">
        <w:rPr>
          <w:b/>
        </w:rPr>
        <w:t>РЕАЛИЗАЦИИ МУНИЦИПАЛЬНОЙ ПРОГРАММЫ «УПРАВЛЕНИЕ</w:t>
      </w:r>
    </w:p>
    <w:p w:rsidR="00BA6BD9" w:rsidRPr="00915DF6" w:rsidRDefault="00BA6BD9" w:rsidP="00BA6BD9">
      <w:pPr>
        <w:pStyle w:val="ConsPlusNormal"/>
        <w:jc w:val="center"/>
        <w:rPr>
          <w:b/>
        </w:rPr>
      </w:pPr>
      <w:r w:rsidRPr="00915DF6">
        <w:rPr>
          <w:b/>
        </w:rPr>
        <w:t>МУНИЦИПАЛЬНОЙ СОБСТВЕННОСТЬЮ МУНИЦИПАЛЬНОГО ОБРАЗОВАНИЯ</w:t>
      </w:r>
    </w:p>
    <w:p w:rsidR="00BA6BD9" w:rsidRPr="00915DF6" w:rsidRDefault="00BA6BD9" w:rsidP="00BA6BD9">
      <w:pPr>
        <w:pStyle w:val="ConsPlusNormal"/>
        <w:jc w:val="center"/>
        <w:rPr>
          <w:b/>
        </w:rPr>
      </w:pPr>
      <w:r w:rsidRPr="00915DF6">
        <w:rPr>
          <w:b/>
        </w:rPr>
        <w:t>ГОРОД КАМЕНСК-УРАЛЬСКИЙ НА 2017 - 2021 ГОДЫ»</w:t>
      </w:r>
    </w:p>
    <w:p w:rsidR="00BA6BD9" w:rsidRPr="00915DF6" w:rsidRDefault="00BA6BD9" w:rsidP="00BA6BD9">
      <w:pPr>
        <w:pStyle w:val="ConsPlusNormal"/>
        <w:jc w:val="both"/>
        <w:rPr>
          <w:b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13"/>
        <w:gridCol w:w="4607"/>
        <w:gridCol w:w="1609"/>
        <w:gridCol w:w="1304"/>
        <w:gridCol w:w="1304"/>
        <w:gridCol w:w="1304"/>
        <w:gridCol w:w="1191"/>
        <w:gridCol w:w="1191"/>
        <w:gridCol w:w="1948"/>
      </w:tblGrid>
      <w:tr w:rsidR="00915DF6" w:rsidRPr="00915DF6" w:rsidTr="00BA6BD9">
        <w:tc>
          <w:tcPr>
            <w:tcW w:w="913" w:type="dxa"/>
            <w:vMerge w:val="restart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N строки</w:t>
            </w:r>
          </w:p>
        </w:tc>
        <w:tc>
          <w:tcPr>
            <w:tcW w:w="4607" w:type="dxa"/>
            <w:vMerge w:val="restart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8242" w:type="dxa"/>
            <w:gridSpan w:val="6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Значение целевого показателя</w:t>
            </w:r>
          </w:p>
        </w:tc>
      </w:tr>
      <w:tr w:rsidR="00915DF6" w:rsidRPr="00915DF6" w:rsidTr="00BA6BD9">
        <w:tc>
          <w:tcPr>
            <w:tcW w:w="913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2017 год</w:t>
            </w:r>
          </w:p>
        </w:tc>
        <w:tc>
          <w:tcPr>
            <w:tcW w:w="1304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2018 год</w:t>
            </w:r>
          </w:p>
        </w:tc>
        <w:tc>
          <w:tcPr>
            <w:tcW w:w="1304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2019 год</w:t>
            </w:r>
          </w:p>
        </w:tc>
        <w:tc>
          <w:tcPr>
            <w:tcW w:w="1191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2020 год</w:t>
            </w:r>
          </w:p>
        </w:tc>
        <w:tc>
          <w:tcPr>
            <w:tcW w:w="1191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2021 год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915DF6" w:rsidRPr="00915DF6" w:rsidTr="00BA6BD9">
        <w:tc>
          <w:tcPr>
            <w:tcW w:w="913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1</w:t>
            </w:r>
          </w:p>
        </w:tc>
        <w:tc>
          <w:tcPr>
            <w:tcW w:w="4607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3</w:t>
            </w:r>
          </w:p>
        </w:tc>
        <w:tc>
          <w:tcPr>
            <w:tcW w:w="1304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4</w:t>
            </w:r>
          </w:p>
        </w:tc>
        <w:tc>
          <w:tcPr>
            <w:tcW w:w="1304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5</w:t>
            </w:r>
          </w:p>
        </w:tc>
        <w:tc>
          <w:tcPr>
            <w:tcW w:w="1304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6</w:t>
            </w:r>
          </w:p>
        </w:tc>
        <w:tc>
          <w:tcPr>
            <w:tcW w:w="1191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7</w:t>
            </w:r>
          </w:p>
        </w:tc>
        <w:tc>
          <w:tcPr>
            <w:tcW w:w="1191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8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9</w:t>
            </w:r>
          </w:p>
        </w:tc>
      </w:tr>
      <w:tr w:rsidR="00915DF6" w:rsidRPr="00915DF6" w:rsidTr="00BA6BD9">
        <w:tc>
          <w:tcPr>
            <w:tcW w:w="913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915DF6" w:rsidRDefault="00BA6BD9" w:rsidP="00BA6BD9">
            <w:pPr>
              <w:pStyle w:val="ConsPlusNormal"/>
              <w:outlineLvl w:val="2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915DF6" w:rsidRPr="00915DF6" w:rsidTr="00BA6BD9">
        <w:tc>
          <w:tcPr>
            <w:tcW w:w="913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2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915DF6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915DF6" w:rsidRPr="00915DF6" w:rsidTr="00BA6BD9">
        <w:tc>
          <w:tcPr>
            <w:tcW w:w="913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3</w:t>
            </w:r>
          </w:p>
        </w:tc>
        <w:tc>
          <w:tcPr>
            <w:tcW w:w="4607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1" w:name="P296"/>
            <w:bookmarkEnd w:id="1"/>
            <w:r w:rsidRPr="00915DF6">
              <w:rPr>
                <w:sz w:val="24"/>
                <w:szCs w:val="24"/>
              </w:rPr>
              <w:t>Целевой показатель 1: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915DF6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915DF6" w:rsidRDefault="002F6D9A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174 090,8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12341E" w:rsidRDefault="0012341E" w:rsidP="006C57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2341E">
              <w:rPr>
                <w:sz w:val="24"/>
                <w:szCs w:val="24"/>
              </w:rPr>
              <w:t>179 804,5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6F0F70" w:rsidRDefault="00F464BD" w:rsidP="0085727D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F0F70">
              <w:rPr>
                <w:sz w:val="24"/>
                <w:szCs w:val="24"/>
              </w:rPr>
              <w:t>223 502,5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915DF6" w:rsidRDefault="004A069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159 846,9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915DF6" w:rsidRDefault="004A069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165 322,2</w:t>
            </w:r>
          </w:p>
        </w:tc>
        <w:tc>
          <w:tcPr>
            <w:tcW w:w="1948" w:type="dxa"/>
            <w:vMerge w:val="restart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Отчет о состоянии лицевого счета администратора доходов бюджета</w:t>
            </w:r>
          </w:p>
        </w:tc>
      </w:tr>
      <w:tr w:rsidR="00915DF6" w:rsidRPr="00915DF6" w:rsidTr="00BA6BD9">
        <w:tc>
          <w:tcPr>
            <w:tcW w:w="913" w:type="dxa"/>
            <w:vMerge w:val="restart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609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12341E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6F0F70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</w:tr>
      <w:tr w:rsidR="00915DF6" w:rsidRPr="00915DF6" w:rsidTr="00BA6BD9">
        <w:tc>
          <w:tcPr>
            <w:tcW w:w="913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- от сдачи в аренду объектов муниципальной собственности;</w:t>
            </w:r>
          </w:p>
        </w:tc>
        <w:tc>
          <w:tcPr>
            <w:tcW w:w="1609" w:type="dxa"/>
            <w:vAlign w:val="center"/>
          </w:tcPr>
          <w:p w:rsidR="00BA6BD9" w:rsidRPr="00915DF6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915DF6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29 770,9</w:t>
            </w:r>
          </w:p>
        </w:tc>
        <w:tc>
          <w:tcPr>
            <w:tcW w:w="1304" w:type="dxa"/>
            <w:vAlign w:val="center"/>
          </w:tcPr>
          <w:p w:rsidR="00BA6BD9" w:rsidRPr="0012341E" w:rsidRDefault="00E83097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2341E">
              <w:rPr>
                <w:sz w:val="24"/>
                <w:szCs w:val="24"/>
              </w:rPr>
              <w:t>29 016,2</w:t>
            </w:r>
          </w:p>
        </w:tc>
        <w:tc>
          <w:tcPr>
            <w:tcW w:w="1304" w:type="dxa"/>
            <w:vAlign w:val="center"/>
          </w:tcPr>
          <w:p w:rsidR="00BA6BD9" w:rsidRPr="00DF0BD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F0BD4">
              <w:rPr>
                <w:sz w:val="24"/>
                <w:szCs w:val="24"/>
              </w:rPr>
              <w:t>31 165,0</w:t>
            </w:r>
          </w:p>
        </w:tc>
        <w:tc>
          <w:tcPr>
            <w:tcW w:w="1191" w:type="dxa"/>
            <w:vAlign w:val="center"/>
          </w:tcPr>
          <w:p w:rsidR="00BA6BD9" w:rsidRPr="004A0699" w:rsidRDefault="008A2B6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20 880,9</w:t>
            </w:r>
          </w:p>
        </w:tc>
        <w:tc>
          <w:tcPr>
            <w:tcW w:w="1191" w:type="dxa"/>
            <w:vAlign w:val="center"/>
          </w:tcPr>
          <w:p w:rsidR="00BA6BD9" w:rsidRPr="004A0699" w:rsidRDefault="008A2B6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21 716,2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915DF6" w:rsidRPr="00915DF6" w:rsidTr="00BA6BD9">
        <w:tc>
          <w:tcPr>
            <w:tcW w:w="913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- от сдачи в аренду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915DF6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915DF6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96 500,0</w:t>
            </w:r>
          </w:p>
        </w:tc>
        <w:tc>
          <w:tcPr>
            <w:tcW w:w="1304" w:type="dxa"/>
            <w:vAlign w:val="center"/>
          </w:tcPr>
          <w:p w:rsidR="00BA6BD9" w:rsidRPr="0012341E" w:rsidRDefault="00645092" w:rsidP="00E83097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2341E">
              <w:rPr>
                <w:sz w:val="24"/>
                <w:szCs w:val="24"/>
              </w:rPr>
              <w:t>86</w:t>
            </w:r>
            <w:r w:rsidR="00E83097" w:rsidRPr="0012341E">
              <w:rPr>
                <w:sz w:val="24"/>
                <w:szCs w:val="24"/>
              </w:rPr>
              <w:t> 343,3</w:t>
            </w:r>
          </w:p>
        </w:tc>
        <w:tc>
          <w:tcPr>
            <w:tcW w:w="1304" w:type="dxa"/>
            <w:vAlign w:val="center"/>
          </w:tcPr>
          <w:p w:rsidR="00BA6BD9" w:rsidRPr="00DF0BD4" w:rsidRDefault="006F0F70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F0BD4">
              <w:rPr>
                <w:sz w:val="24"/>
                <w:szCs w:val="24"/>
              </w:rPr>
              <w:t>110 000,0</w:t>
            </w:r>
          </w:p>
        </w:tc>
        <w:tc>
          <w:tcPr>
            <w:tcW w:w="1191" w:type="dxa"/>
            <w:vAlign w:val="center"/>
          </w:tcPr>
          <w:p w:rsidR="00BA6BD9" w:rsidRPr="004A0699" w:rsidRDefault="006F0F70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92 490,2</w:t>
            </w:r>
          </w:p>
        </w:tc>
        <w:tc>
          <w:tcPr>
            <w:tcW w:w="1191" w:type="dxa"/>
            <w:vAlign w:val="center"/>
          </w:tcPr>
          <w:p w:rsidR="00BA6BD9" w:rsidRPr="004A0699" w:rsidRDefault="006F0F70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96 189,8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915DF6" w:rsidRPr="00915DF6" w:rsidTr="00BA6BD9">
        <w:tc>
          <w:tcPr>
            <w:tcW w:w="913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- от сдачи в аренду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915DF6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915DF6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2 640,0</w:t>
            </w:r>
          </w:p>
        </w:tc>
        <w:tc>
          <w:tcPr>
            <w:tcW w:w="1304" w:type="dxa"/>
            <w:vAlign w:val="center"/>
          </w:tcPr>
          <w:p w:rsidR="00BA6BD9" w:rsidRPr="0012341E" w:rsidRDefault="0012341E" w:rsidP="00645092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2341E">
              <w:rPr>
                <w:sz w:val="24"/>
                <w:szCs w:val="24"/>
              </w:rPr>
              <w:t>2 507,8</w:t>
            </w:r>
          </w:p>
        </w:tc>
        <w:tc>
          <w:tcPr>
            <w:tcW w:w="1304" w:type="dxa"/>
            <w:vAlign w:val="center"/>
          </w:tcPr>
          <w:p w:rsidR="00BA6BD9" w:rsidRPr="00DF0BD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F0BD4">
              <w:rPr>
                <w:sz w:val="24"/>
                <w:szCs w:val="24"/>
              </w:rPr>
              <w:t>2 547,0</w:t>
            </w:r>
          </w:p>
        </w:tc>
        <w:tc>
          <w:tcPr>
            <w:tcW w:w="1191" w:type="dxa"/>
            <w:vAlign w:val="center"/>
          </w:tcPr>
          <w:p w:rsidR="00BA6BD9" w:rsidRPr="004A0699" w:rsidRDefault="008A2B6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2 564,1</w:t>
            </w:r>
          </w:p>
        </w:tc>
        <w:tc>
          <w:tcPr>
            <w:tcW w:w="1191" w:type="dxa"/>
            <w:vAlign w:val="center"/>
          </w:tcPr>
          <w:p w:rsidR="00BA6BD9" w:rsidRPr="004A0699" w:rsidRDefault="008A2B6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2 666,7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915DF6" w:rsidRPr="00915DF6" w:rsidTr="00BA6BD9">
        <w:tc>
          <w:tcPr>
            <w:tcW w:w="913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- от продажи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915DF6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915DF6" w:rsidRDefault="008E63D6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7 786,0</w:t>
            </w:r>
          </w:p>
        </w:tc>
        <w:tc>
          <w:tcPr>
            <w:tcW w:w="1304" w:type="dxa"/>
            <w:vAlign w:val="center"/>
          </w:tcPr>
          <w:p w:rsidR="00BA6BD9" w:rsidRPr="0012341E" w:rsidRDefault="0012341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2341E">
              <w:rPr>
                <w:sz w:val="24"/>
                <w:szCs w:val="24"/>
              </w:rPr>
              <w:t>7 776,0</w:t>
            </w:r>
          </w:p>
        </w:tc>
        <w:tc>
          <w:tcPr>
            <w:tcW w:w="1304" w:type="dxa"/>
            <w:vAlign w:val="center"/>
          </w:tcPr>
          <w:p w:rsidR="00BA6BD9" w:rsidRPr="00DF0BD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F0BD4">
              <w:rPr>
                <w:sz w:val="24"/>
                <w:szCs w:val="24"/>
              </w:rPr>
              <w:t>8 440,0</w:t>
            </w:r>
          </w:p>
        </w:tc>
        <w:tc>
          <w:tcPr>
            <w:tcW w:w="1191" w:type="dxa"/>
            <w:vAlign w:val="center"/>
          </w:tcPr>
          <w:p w:rsidR="00BA6BD9" w:rsidRPr="004A0699" w:rsidRDefault="006F0F70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7 633,2</w:t>
            </w:r>
          </w:p>
        </w:tc>
        <w:tc>
          <w:tcPr>
            <w:tcW w:w="1191" w:type="dxa"/>
            <w:vAlign w:val="center"/>
          </w:tcPr>
          <w:p w:rsidR="00BA6BD9" w:rsidRPr="004A0699" w:rsidRDefault="006F0F70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7 633,2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915DF6" w:rsidRPr="00915DF6" w:rsidTr="00BA6BD9">
        <w:tc>
          <w:tcPr>
            <w:tcW w:w="913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- от продажи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915DF6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915DF6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60,5</w:t>
            </w:r>
          </w:p>
        </w:tc>
        <w:tc>
          <w:tcPr>
            <w:tcW w:w="1304" w:type="dxa"/>
            <w:vAlign w:val="center"/>
          </w:tcPr>
          <w:p w:rsidR="00BA6BD9" w:rsidRPr="0012341E" w:rsidRDefault="00645092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2341E">
              <w:rPr>
                <w:sz w:val="24"/>
                <w:szCs w:val="24"/>
              </w:rPr>
              <w:t>651,7</w:t>
            </w:r>
          </w:p>
        </w:tc>
        <w:tc>
          <w:tcPr>
            <w:tcW w:w="1304" w:type="dxa"/>
            <w:vAlign w:val="center"/>
          </w:tcPr>
          <w:p w:rsidR="00BA6BD9" w:rsidRPr="00DF0BD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F0BD4">
              <w:rPr>
                <w:sz w:val="24"/>
                <w:szCs w:val="24"/>
              </w:rPr>
              <w:t>368,0</w:t>
            </w:r>
          </w:p>
        </w:tc>
        <w:tc>
          <w:tcPr>
            <w:tcW w:w="1191" w:type="dxa"/>
            <w:vAlign w:val="center"/>
          </w:tcPr>
          <w:p w:rsidR="00BA6BD9" w:rsidRPr="004A0699" w:rsidRDefault="008A2B6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0</w:t>
            </w:r>
            <w:r w:rsidR="00AE75FF" w:rsidRPr="004A0699">
              <w:rPr>
                <w:sz w:val="24"/>
                <w:szCs w:val="24"/>
              </w:rPr>
              <w:t>,0</w:t>
            </w:r>
          </w:p>
        </w:tc>
        <w:tc>
          <w:tcPr>
            <w:tcW w:w="1191" w:type="dxa"/>
            <w:vAlign w:val="center"/>
          </w:tcPr>
          <w:p w:rsidR="00BA6BD9" w:rsidRPr="004A0699" w:rsidRDefault="008A2B6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0</w:t>
            </w:r>
            <w:r w:rsidR="00AE75FF" w:rsidRPr="004A0699">
              <w:rPr>
                <w:sz w:val="24"/>
                <w:szCs w:val="24"/>
              </w:rPr>
              <w:t>,0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915DF6" w:rsidRPr="00915DF6" w:rsidTr="00BA6BD9">
        <w:tc>
          <w:tcPr>
            <w:tcW w:w="913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- от реализации объектов нежилого фонда;</w:t>
            </w:r>
          </w:p>
        </w:tc>
        <w:tc>
          <w:tcPr>
            <w:tcW w:w="1609" w:type="dxa"/>
            <w:vAlign w:val="center"/>
          </w:tcPr>
          <w:p w:rsidR="00BA6BD9" w:rsidRPr="00915DF6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915DF6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19 882,0</w:t>
            </w:r>
          </w:p>
        </w:tc>
        <w:tc>
          <w:tcPr>
            <w:tcW w:w="1304" w:type="dxa"/>
            <w:vAlign w:val="center"/>
          </w:tcPr>
          <w:p w:rsidR="00BA6BD9" w:rsidRPr="0012341E" w:rsidRDefault="00E83097" w:rsidP="006C57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2341E">
              <w:rPr>
                <w:sz w:val="24"/>
                <w:szCs w:val="24"/>
              </w:rPr>
              <w:t>26 440,6</w:t>
            </w:r>
          </w:p>
        </w:tc>
        <w:tc>
          <w:tcPr>
            <w:tcW w:w="1304" w:type="dxa"/>
            <w:vAlign w:val="center"/>
          </w:tcPr>
          <w:p w:rsidR="00BA6BD9" w:rsidRPr="00DF0BD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F0BD4">
              <w:rPr>
                <w:sz w:val="24"/>
                <w:szCs w:val="24"/>
              </w:rPr>
              <w:t>24 271,0</w:t>
            </w:r>
          </w:p>
        </w:tc>
        <w:tc>
          <w:tcPr>
            <w:tcW w:w="1191" w:type="dxa"/>
            <w:vAlign w:val="center"/>
          </w:tcPr>
          <w:p w:rsidR="00BA6BD9" w:rsidRPr="004A0699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4A0699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14 271,0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915DF6" w:rsidRPr="00915DF6" w:rsidTr="00BA6BD9">
        <w:tc>
          <w:tcPr>
            <w:tcW w:w="913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- от реализации иного имущества;</w:t>
            </w:r>
          </w:p>
        </w:tc>
        <w:tc>
          <w:tcPr>
            <w:tcW w:w="1609" w:type="dxa"/>
            <w:vAlign w:val="center"/>
          </w:tcPr>
          <w:p w:rsidR="00BA6BD9" w:rsidRPr="00915DF6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915DF6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307,5</w:t>
            </w:r>
          </w:p>
        </w:tc>
        <w:tc>
          <w:tcPr>
            <w:tcW w:w="1304" w:type="dxa"/>
            <w:vAlign w:val="center"/>
          </w:tcPr>
          <w:p w:rsidR="00BA6BD9" w:rsidRPr="0012341E" w:rsidRDefault="0012341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2341E">
              <w:rPr>
                <w:sz w:val="24"/>
                <w:szCs w:val="24"/>
              </w:rPr>
              <w:t>152,5</w:t>
            </w:r>
          </w:p>
        </w:tc>
        <w:tc>
          <w:tcPr>
            <w:tcW w:w="1304" w:type="dxa"/>
            <w:vAlign w:val="center"/>
          </w:tcPr>
          <w:p w:rsidR="00BA6BD9" w:rsidRPr="00DF0BD4" w:rsidRDefault="00F464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F0BD4">
              <w:rPr>
                <w:sz w:val="24"/>
                <w:szCs w:val="24"/>
              </w:rPr>
              <w:t xml:space="preserve">20 </w:t>
            </w:r>
            <w:r w:rsidR="0085727D" w:rsidRPr="00DF0BD4">
              <w:rPr>
                <w:sz w:val="24"/>
                <w:szCs w:val="24"/>
              </w:rPr>
              <w:t>530,9</w:t>
            </w:r>
          </w:p>
        </w:tc>
        <w:tc>
          <w:tcPr>
            <w:tcW w:w="1191" w:type="dxa"/>
            <w:vAlign w:val="center"/>
          </w:tcPr>
          <w:p w:rsidR="00BA6BD9" w:rsidRPr="004A069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4A069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915DF6" w:rsidRPr="00915DF6" w:rsidTr="00BA6BD9">
        <w:tc>
          <w:tcPr>
            <w:tcW w:w="913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- от продажи квартир;</w:t>
            </w:r>
          </w:p>
        </w:tc>
        <w:tc>
          <w:tcPr>
            <w:tcW w:w="1609" w:type="dxa"/>
            <w:vAlign w:val="center"/>
          </w:tcPr>
          <w:p w:rsidR="00BA6BD9" w:rsidRPr="00915DF6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915DF6" w:rsidRDefault="00493A8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486,3</w:t>
            </w:r>
          </w:p>
        </w:tc>
        <w:tc>
          <w:tcPr>
            <w:tcW w:w="1304" w:type="dxa"/>
            <w:vAlign w:val="center"/>
          </w:tcPr>
          <w:p w:rsidR="00BA6BD9" w:rsidRPr="0012341E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2341E">
              <w:rPr>
                <w:sz w:val="24"/>
                <w:szCs w:val="24"/>
              </w:rPr>
              <w:t>529</w:t>
            </w:r>
            <w:r w:rsidR="00BA0DFB" w:rsidRPr="0012341E">
              <w:rPr>
                <w:sz w:val="24"/>
                <w:szCs w:val="24"/>
              </w:rPr>
              <w:t>,0</w:t>
            </w:r>
          </w:p>
        </w:tc>
        <w:tc>
          <w:tcPr>
            <w:tcW w:w="1304" w:type="dxa"/>
            <w:vAlign w:val="center"/>
          </w:tcPr>
          <w:p w:rsidR="00BA6BD9" w:rsidRPr="00DF0BD4" w:rsidRDefault="006F0F70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F0BD4">
              <w:rPr>
                <w:sz w:val="24"/>
                <w:szCs w:val="24"/>
              </w:rPr>
              <w:t>292</w:t>
            </w:r>
            <w:r w:rsidR="002656C8" w:rsidRPr="00DF0BD4">
              <w:rPr>
                <w:sz w:val="24"/>
                <w:szCs w:val="24"/>
              </w:rPr>
              <w:t>,0</w:t>
            </w:r>
          </w:p>
        </w:tc>
        <w:tc>
          <w:tcPr>
            <w:tcW w:w="1191" w:type="dxa"/>
            <w:vAlign w:val="center"/>
          </w:tcPr>
          <w:p w:rsidR="00BA6BD9" w:rsidRPr="004A0699" w:rsidRDefault="00833CC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0</w:t>
            </w:r>
            <w:r w:rsidR="002656C8" w:rsidRPr="004A0699">
              <w:rPr>
                <w:sz w:val="24"/>
                <w:szCs w:val="24"/>
              </w:rPr>
              <w:t>,0</w:t>
            </w:r>
          </w:p>
        </w:tc>
        <w:tc>
          <w:tcPr>
            <w:tcW w:w="1191" w:type="dxa"/>
            <w:vAlign w:val="center"/>
          </w:tcPr>
          <w:p w:rsidR="00BA6BD9" w:rsidRPr="004A0699" w:rsidRDefault="00833CC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0</w:t>
            </w:r>
            <w:r w:rsidR="00BA6BD9" w:rsidRPr="004A0699">
              <w:rPr>
                <w:sz w:val="24"/>
                <w:szCs w:val="24"/>
              </w:rPr>
              <w:t>,0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915DF6" w:rsidRPr="00915DF6" w:rsidTr="00BA6BD9">
        <w:tc>
          <w:tcPr>
            <w:tcW w:w="913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609" w:type="dxa"/>
            <w:vAlign w:val="center"/>
          </w:tcPr>
          <w:p w:rsidR="00BA6BD9" w:rsidRPr="00915DF6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915DF6" w:rsidRDefault="002F6D9A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756,6</w:t>
            </w:r>
          </w:p>
        </w:tc>
        <w:tc>
          <w:tcPr>
            <w:tcW w:w="1304" w:type="dxa"/>
            <w:vAlign w:val="center"/>
          </w:tcPr>
          <w:p w:rsidR="00BA6BD9" w:rsidRPr="0012341E" w:rsidRDefault="00E83097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2341E">
              <w:rPr>
                <w:sz w:val="24"/>
                <w:szCs w:val="24"/>
              </w:rPr>
              <w:t>730,0</w:t>
            </w:r>
          </w:p>
        </w:tc>
        <w:tc>
          <w:tcPr>
            <w:tcW w:w="1304" w:type="dxa"/>
            <w:vAlign w:val="center"/>
          </w:tcPr>
          <w:p w:rsidR="00BA6BD9" w:rsidRPr="00DF0BD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F0BD4">
              <w:rPr>
                <w:sz w:val="24"/>
                <w:szCs w:val="24"/>
              </w:rPr>
              <w:t>750,6</w:t>
            </w:r>
          </w:p>
        </w:tc>
        <w:tc>
          <w:tcPr>
            <w:tcW w:w="1191" w:type="dxa"/>
            <w:vAlign w:val="center"/>
          </w:tcPr>
          <w:p w:rsidR="00BA6BD9" w:rsidRPr="004A0699" w:rsidRDefault="006F0F70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562,8</w:t>
            </w:r>
          </w:p>
        </w:tc>
        <w:tc>
          <w:tcPr>
            <w:tcW w:w="1191" w:type="dxa"/>
            <w:vAlign w:val="center"/>
          </w:tcPr>
          <w:p w:rsidR="00BA6BD9" w:rsidRPr="004A0699" w:rsidRDefault="006F0F70" w:rsidP="00C80DA4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562,8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915DF6" w:rsidRPr="00915DF6" w:rsidTr="00BA6BD9">
        <w:tc>
          <w:tcPr>
            <w:tcW w:w="913" w:type="dxa"/>
            <w:vMerge/>
          </w:tcPr>
          <w:p w:rsidR="00BA6BD9" w:rsidRPr="00915DF6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- от платы за наем муниципальных жилых помещений;</w:t>
            </w:r>
          </w:p>
        </w:tc>
        <w:tc>
          <w:tcPr>
            <w:tcW w:w="1609" w:type="dxa"/>
            <w:vAlign w:val="center"/>
          </w:tcPr>
          <w:p w:rsidR="00BA6BD9" w:rsidRPr="00915DF6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915DF6" w:rsidRDefault="00493A86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13</w:t>
            </w:r>
            <w:r w:rsidR="002F6D9A" w:rsidRPr="00915DF6">
              <w:rPr>
                <w:sz w:val="24"/>
                <w:szCs w:val="24"/>
              </w:rPr>
              <w:t> 850,0</w:t>
            </w:r>
          </w:p>
        </w:tc>
        <w:tc>
          <w:tcPr>
            <w:tcW w:w="1304" w:type="dxa"/>
            <w:vAlign w:val="center"/>
          </w:tcPr>
          <w:p w:rsidR="00BA6BD9" w:rsidRPr="0012341E" w:rsidRDefault="00645092" w:rsidP="0012341E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2341E">
              <w:rPr>
                <w:sz w:val="24"/>
                <w:szCs w:val="24"/>
              </w:rPr>
              <w:t>23</w:t>
            </w:r>
            <w:r w:rsidR="00D901BD" w:rsidRPr="0012341E">
              <w:rPr>
                <w:sz w:val="24"/>
                <w:szCs w:val="24"/>
              </w:rPr>
              <w:t> </w:t>
            </w:r>
            <w:r w:rsidR="0012341E" w:rsidRPr="0012341E">
              <w:rPr>
                <w:sz w:val="24"/>
                <w:szCs w:val="24"/>
              </w:rPr>
              <w:t>6</w:t>
            </w:r>
            <w:r w:rsidR="00D901BD" w:rsidRPr="0012341E">
              <w:rPr>
                <w:sz w:val="24"/>
                <w:szCs w:val="24"/>
              </w:rPr>
              <w:t>00,0</w:t>
            </w:r>
          </w:p>
        </w:tc>
        <w:tc>
          <w:tcPr>
            <w:tcW w:w="1304" w:type="dxa"/>
            <w:vAlign w:val="center"/>
          </w:tcPr>
          <w:p w:rsidR="00BA6BD9" w:rsidRPr="00DF0BD4" w:rsidRDefault="006F0F70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F0BD4">
              <w:rPr>
                <w:sz w:val="24"/>
                <w:szCs w:val="24"/>
              </w:rPr>
              <w:t>23 030,0</w:t>
            </w:r>
          </w:p>
        </w:tc>
        <w:tc>
          <w:tcPr>
            <w:tcW w:w="1191" w:type="dxa"/>
            <w:vAlign w:val="center"/>
          </w:tcPr>
          <w:p w:rsidR="00BA6BD9" w:rsidRPr="004A0699" w:rsidRDefault="006F0F70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20 880,9</w:t>
            </w:r>
          </w:p>
        </w:tc>
        <w:tc>
          <w:tcPr>
            <w:tcW w:w="1191" w:type="dxa"/>
            <w:vAlign w:val="center"/>
          </w:tcPr>
          <w:p w:rsidR="00BA6BD9" w:rsidRPr="004A0699" w:rsidRDefault="006F0F70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21 716,2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915DF6" w:rsidRPr="00915DF6" w:rsidTr="00BA6BD9">
        <w:tc>
          <w:tcPr>
            <w:tcW w:w="913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609" w:type="dxa"/>
            <w:vAlign w:val="center"/>
          </w:tcPr>
          <w:p w:rsidR="00BA6BD9" w:rsidRPr="00915DF6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2</w:t>
            </w:r>
            <w:r w:rsidR="00691C29" w:rsidRPr="00915DF6">
              <w:rPr>
                <w:sz w:val="24"/>
                <w:szCs w:val="24"/>
              </w:rPr>
              <w:t xml:space="preserve"> </w:t>
            </w:r>
            <w:r w:rsidRPr="00915DF6">
              <w:rPr>
                <w:sz w:val="24"/>
                <w:szCs w:val="24"/>
              </w:rPr>
              <w:t>000,0</w:t>
            </w:r>
          </w:p>
        </w:tc>
        <w:tc>
          <w:tcPr>
            <w:tcW w:w="1304" w:type="dxa"/>
            <w:vAlign w:val="center"/>
          </w:tcPr>
          <w:p w:rsidR="00BA6BD9" w:rsidRPr="0012341E" w:rsidRDefault="00645092" w:rsidP="00645092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2341E">
              <w:rPr>
                <w:sz w:val="24"/>
                <w:szCs w:val="24"/>
              </w:rPr>
              <w:t>2 000</w:t>
            </w:r>
            <w:r w:rsidR="0079145F" w:rsidRPr="0012341E">
              <w:rPr>
                <w:sz w:val="24"/>
                <w:szCs w:val="24"/>
              </w:rPr>
              <w:t>,0</w:t>
            </w:r>
          </w:p>
        </w:tc>
        <w:tc>
          <w:tcPr>
            <w:tcW w:w="1304" w:type="dxa"/>
            <w:vAlign w:val="center"/>
          </w:tcPr>
          <w:p w:rsidR="00BA6BD9" w:rsidRPr="00DF0BD4" w:rsidRDefault="006F0F70" w:rsidP="00C80DA4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F0BD4">
              <w:rPr>
                <w:sz w:val="24"/>
                <w:szCs w:val="24"/>
              </w:rPr>
              <w:t>2 058</w:t>
            </w:r>
            <w:r w:rsidR="00C80DA4" w:rsidRPr="00DF0BD4">
              <w:rPr>
                <w:sz w:val="24"/>
                <w:szCs w:val="24"/>
              </w:rPr>
              <w:t>,0</w:t>
            </w:r>
          </w:p>
        </w:tc>
        <w:tc>
          <w:tcPr>
            <w:tcW w:w="1191" w:type="dxa"/>
            <w:vAlign w:val="center"/>
          </w:tcPr>
          <w:p w:rsidR="00BA6BD9" w:rsidRPr="004A0699" w:rsidRDefault="00833CC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500</w:t>
            </w:r>
            <w:r w:rsidR="00C80DA4" w:rsidRPr="004A0699">
              <w:rPr>
                <w:sz w:val="24"/>
                <w:szCs w:val="24"/>
              </w:rPr>
              <w:t>,0</w:t>
            </w:r>
          </w:p>
        </w:tc>
        <w:tc>
          <w:tcPr>
            <w:tcW w:w="1191" w:type="dxa"/>
            <w:vAlign w:val="center"/>
          </w:tcPr>
          <w:p w:rsidR="00BA6BD9" w:rsidRPr="004A0699" w:rsidRDefault="00833CC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500,0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915DF6" w:rsidRPr="00915DF6" w:rsidTr="00BA6BD9">
        <w:tc>
          <w:tcPr>
            <w:tcW w:w="913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- плата за использование лесов</w:t>
            </w:r>
          </w:p>
        </w:tc>
        <w:tc>
          <w:tcPr>
            <w:tcW w:w="1609" w:type="dxa"/>
            <w:vAlign w:val="center"/>
          </w:tcPr>
          <w:p w:rsidR="00BA6BD9" w:rsidRPr="00915DF6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915DF6" w:rsidRDefault="002F6D9A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51,0</w:t>
            </w:r>
          </w:p>
        </w:tc>
        <w:tc>
          <w:tcPr>
            <w:tcW w:w="1304" w:type="dxa"/>
            <w:vAlign w:val="center"/>
          </w:tcPr>
          <w:p w:rsidR="00BA6BD9" w:rsidRPr="0012341E" w:rsidRDefault="00645092" w:rsidP="00BC793C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2341E">
              <w:rPr>
                <w:sz w:val="24"/>
                <w:szCs w:val="24"/>
              </w:rPr>
              <w:t>46,5</w:t>
            </w:r>
          </w:p>
        </w:tc>
        <w:tc>
          <w:tcPr>
            <w:tcW w:w="1304" w:type="dxa"/>
            <w:vAlign w:val="center"/>
          </w:tcPr>
          <w:p w:rsidR="00BA6BD9" w:rsidRPr="00DF0BD4" w:rsidRDefault="00F464BD" w:rsidP="002656C8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F0BD4">
              <w:rPr>
                <w:sz w:val="24"/>
                <w:szCs w:val="24"/>
              </w:rPr>
              <w:t>5</w:t>
            </w:r>
            <w:r w:rsidR="00C80DA4" w:rsidRPr="00DF0BD4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4A0699" w:rsidRDefault="006F0F70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63,8</w:t>
            </w:r>
          </w:p>
        </w:tc>
        <w:tc>
          <w:tcPr>
            <w:tcW w:w="1191" w:type="dxa"/>
            <w:vAlign w:val="center"/>
          </w:tcPr>
          <w:p w:rsidR="00BA6BD9" w:rsidRPr="004A0699" w:rsidRDefault="006F0F70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66,3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915DF6" w:rsidRPr="00915DF6" w:rsidTr="00BA6BD9">
        <w:tc>
          <w:tcPr>
            <w:tcW w:w="913" w:type="dxa"/>
            <w:vAlign w:val="center"/>
          </w:tcPr>
          <w:p w:rsidR="00E83097" w:rsidRPr="00915DF6" w:rsidRDefault="00E83097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E83097" w:rsidRPr="00915DF6" w:rsidRDefault="00E83097" w:rsidP="00E83097">
            <w:pPr>
              <w:pStyle w:val="ConsPlusNormal"/>
              <w:rPr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-плата по соглашениям об установлении сервитута</w:t>
            </w:r>
          </w:p>
        </w:tc>
        <w:tc>
          <w:tcPr>
            <w:tcW w:w="1609" w:type="dxa"/>
            <w:vAlign w:val="center"/>
          </w:tcPr>
          <w:p w:rsidR="00E83097" w:rsidRPr="00915DF6" w:rsidRDefault="00E83097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E83097" w:rsidRPr="00915DF6" w:rsidRDefault="00E83097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0,0</w:t>
            </w:r>
          </w:p>
        </w:tc>
        <w:tc>
          <w:tcPr>
            <w:tcW w:w="1304" w:type="dxa"/>
            <w:vAlign w:val="center"/>
          </w:tcPr>
          <w:p w:rsidR="00E83097" w:rsidRPr="0012341E" w:rsidRDefault="00E83097" w:rsidP="00BC793C">
            <w:pPr>
              <w:pStyle w:val="ConsPlusNormal"/>
              <w:jc w:val="center"/>
              <w:rPr>
                <w:sz w:val="24"/>
                <w:szCs w:val="24"/>
              </w:rPr>
            </w:pPr>
            <w:r w:rsidRPr="0012341E">
              <w:rPr>
                <w:sz w:val="24"/>
                <w:szCs w:val="24"/>
              </w:rPr>
              <w:t>10,9</w:t>
            </w:r>
          </w:p>
        </w:tc>
        <w:tc>
          <w:tcPr>
            <w:tcW w:w="1304" w:type="dxa"/>
            <w:vAlign w:val="center"/>
          </w:tcPr>
          <w:p w:rsidR="00E83097" w:rsidRPr="00DF0BD4" w:rsidRDefault="00E83097" w:rsidP="002656C8">
            <w:pPr>
              <w:pStyle w:val="ConsPlusNormal"/>
              <w:jc w:val="center"/>
              <w:rPr>
                <w:sz w:val="24"/>
                <w:szCs w:val="24"/>
              </w:rPr>
            </w:pPr>
            <w:r w:rsidRPr="00DF0BD4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E83097" w:rsidRPr="004A0699" w:rsidRDefault="00E83097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E83097" w:rsidRPr="004A0699" w:rsidRDefault="00E83097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 w:rsidRPr="004A0699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E83097" w:rsidRPr="00915DF6" w:rsidRDefault="00E83097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915DF6" w:rsidRPr="00915DF6" w:rsidTr="00BA6BD9">
        <w:tc>
          <w:tcPr>
            <w:tcW w:w="913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4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DF0BD4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DF0BD4">
              <w:rPr>
                <w:sz w:val="24"/>
                <w:szCs w:val="24"/>
              </w:rPr>
              <w:t>Задача 2: повышение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915DF6" w:rsidRPr="00915DF6" w:rsidTr="00BA6BD9">
        <w:tc>
          <w:tcPr>
            <w:tcW w:w="913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5</w:t>
            </w:r>
          </w:p>
        </w:tc>
        <w:tc>
          <w:tcPr>
            <w:tcW w:w="4607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2" w:name="P408"/>
            <w:bookmarkEnd w:id="2"/>
            <w:r w:rsidRPr="00915DF6">
              <w:rPr>
                <w:sz w:val="24"/>
                <w:szCs w:val="24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609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Объектов</w:t>
            </w:r>
          </w:p>
        </w:tc>
        <w:tc>
          <w:tcPr>
            <w:tcW w:w="1304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90</w:t>
            </w:r>
          </w:p>
        </w:tc>
        <w:tc>
          <w:tcPr>
            <w:tcW w:w="1304" w:type="dxa"/>
            <w:vAlign w:val="center"/>
          </w:tcPr>
          <w:p w:rsidR="00BA6BD9" w:rsidRPr="00915DF6" w:rsidRDefault="006D2E1E" w:rsidP="00BA6BD9">
            <w:pPr>
              <w:pStyle w:val="ConsPlusNormal"/>
              <w:jc w:val="center"/>
              <w:rPr>
                <w:b/>
                <w:sz w:val="24"/>
                <w:szCs w:val="24"/>
                <w:lang w:val="en-US"/>
              </w:rPr>
            </w:pPr>
            <w:r w:rsidRPr="00915DF6">
              <w:rPr>
                <w:sz w:val="24"/>
                <w:szCs w:val="24"/>
                <w:lang w:val="en-US"/>
              </w:rPr>
              <w:t>420</w:t>
            </w:r>
          </w:p>
        </w:tc>
        <w:tc>
          <w:tcPr>
            <w:tcW w:w="1304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100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</w:tr>
      <w:tr w:rsidR="00915DF6" w:rsidRPr="00915DF6" w:rsidTr="00BA6BD9">
        <w:tc>
          <w:tcPr>
            <w:tcW w:w="913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>6</w:t>
            </w:r>
          </w:p>
        </w:tc>
        <w:tc>
          <w:tcPr>
            <w:tcW w:w="4607" w:type="dxa"/>
            <w:vAlign w:val="center"/>
          </w:tcPr>
          <w:p w:rsidR="00BA6BD9" w:rsidRPr="00915DF6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3" w:name="P417"/>
            <w:bookmarkEnd w:id="3"/>
            <w:r w:rsidRPr="00915DF6">
              <w:rPr>
                <w:sz w:val="24"/>
                <w:szCs w:val="24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1609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 xml:space="preserve">Актов осмотра, обследования </w:t>
            </w:r>
            <w:r w:rsidRPr="00915DF6">
              <w:rPr>
                <w:sz w:val="24"/>
                <w:szCs w:val="24"/>
              </w:rPr>
              <w:lastRenderedPageBreak/>
              <w:t>земельных участков</w:t>
            </w:r>
          </w:p>
        </w:tc>
        <w:tc>
          <w:tcPr>
            <w:tcW w:w="1304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lastRenderedPageBreak/>
              <w:t>100</w:t>
            </w:r>
          </w:p>
        </w:tc>
        <w:tc>
          <w:tcPr>
            <w:tcW w:w="1304" w:type="dxa"/>
            <w:vAlign w:val="center"/>
          </w:tcPr>
          <w:p w:rsidR="00BA6BD9" w:rsidRPr="00915DF6" w:rsidRDefault="006D2E1E" w:rsidP="00BA6BD9">
            <w:pPr>
              <w:pStyle w:val="ConsPlusNormal"/>
              <w:jc w:val="center"/>
              <w:rPr>
                <w:b/>
                <w:sz w:val="24"/>
                <w:szCs w:val="24"/>
                <w:lang w:val="en-US"/>
              </w:rPr>
            </w:pPr>
            <w:r w:rsidRPr="00915DF6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304" w:type="dxa"/>
            <w:vAlign w:val="center"/>
          </w:tcPr>
          <w:p w:rsidR="00BA6BD9" w:rsidRPr="00915DF6" w:rsidRDefault="0057261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191" w:type="dxa"/>
            <w:vAlign w:val="center"/>
          </w:tcPr>
          <w:p w:rsidR="00BA6BD9" w:rsidRPr="00915DF6" w:rsidRDefault="0057261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191" w:type="dxa"/>
            <w:vAlign w:val="center"/>
          </w:tcPr>
          <w:p w:rsidR="00BA6BD9" w:rsidRPr="00915DF6" w:rsidRDefault="0057261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948" w:type="dxa"/>
            <w:vAlign w:val="center"/>
          </w:tcPr>
          <w:p w:rsidR="00BA6BD9" w:rsidRPr="00915DF6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15DF6">
              <w:rPr>
                <w:sz w:val="24"/>
                <w:szCs w:val="24"/>
              </w:rPr>
              <w:t xml:space="preserve">Журнал регистрации актов осмотров, </w:t>
            </w:r>
            <w:r w:rsidRPr="00915DF6">
              <w:rPr>
                <w:sz w:val="24"/>
                <w:szCs w:val="24"/>
              </w:rPr>
              <w:lastRenderedPageBreak/>
              <w:t>обследований земельных участков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4458" w:type="dxa"/>
            <w:gridSpan w:val="8"/>
            <w:vAlign w:val="center"/>
          </w:tcPr>
          <w:p w:rsidR="00BA6BD9" w:rsidRPr="00DE458D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Задача 3: выполнение полномочий по финансовому обеспечению исполнения муниципального задания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4" w:name="P428"/>
            <w:bookmarkEnd w:id="4"/>
            <w:r w:rsidRPr="00E6182D">
              <w:rPr>
                <w:sz w:val="24"/>
                <w:szCs w:val="24"/>
              </w:rPr>
              <w:t>Целевой показатель 4: обеспечение выполнения муниципального задания подведомственными учреждениями: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DE458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МБУ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 xml:space="preserve">Санаторий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Каменская здравница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Койко-дней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12</w:t>
            </w:r>
            <w:r w:rsidR="00691C29" w:rsidRPr="00063D09">
              <w:rPr>
                <w:sz w:val="24"/>
                <w:szCs w:val="24"/>
              </w:rPr>
              <w:t xml:space="preserve"> </w:t>
            </w:r>
            <w:r w:rsidRPr="00063D09">
              <w:rPr>
                <w:sz w:val="24"/>
                <w:szCs w:val="24"/>
              </w:rPr>
              <w:t>000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12</w:t>
            </w:r>
            <w:r w:rsidR="00691C29" w:rsidRPr="00DE458D">
              <w:rPr>
                <w:sz w:val="24"/>
                <w:szCs w:val="24"/>
              </w:rPr>
              <w:t xml:space="preserve"> </w:t>
            </w:r>
            <w:r w:rsidRPr="00DE458D">
              <w:rPr>
                <w:sz w:val="24"/>
                <w:szCs w:val="24"/>
              </w:rPr>
              <w:t>000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12</w:t>
            </w:r>
            <w:r w:rsidR="00691C29" w:rsidRPr="00DE458D">
              <w:rPr>
                <w:sz w:val="24"/>
                <w:szCs w:val="24"/>
              </w:rPr>
              <w:t xml:space="preserve"> </w:t>
            </w:r>
            <w:r w:rsidRPr="00DE458D">
              <w:rPr>
                <w:sz w:val="24"/>
                <w:szCs w:val="24"/>
              </w:rPr>
              <w:t>000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12</w:t>
            </w:r>
            <w:r w:rsidR="00691C29" w:rsidRPr="00DE458D">
              <w:rPr>
                <w:sz w:val="24"/>
                <w:szCs w:val="24"/>
              </w:rPr>
              <w:t xml:space="preserve"> </w:t>
            </w:r>
            <w:r w:rsidRPr="00DE458D">
              <w:rPr>
                <w:sz w:val="24"/>
                <w:szCs w:val="24"/>
              </w:rPr>
              <w:t>000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12</w:t>
            </w:r>
            <w:r w:rsidR="00691C29" w:rsidRPr="00DE458D">
              <w:rPr>
                <w:sz w:val="24"/>
                <w:szCs w:val="24"/>
              </w:rPr>
              <w:t xml:space="preserve"> </w:t>
            </w:r>
            <w:r w:rsidRPr="00DE458D">
              <w:rPr>
                <w:sz w:val="24"/>
                <w:szCs w:val="24"/>
              </w:rPr>
              <w:t>000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МАУ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Каменский рабочий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Выпуск печатных страниц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663</w:t>
            </w:r>
          </w:p>
        </w:tc>
        <w:tc>
          <w:tcPr>
            <w:tcW w:w="1304" w:type="dxa"/>
            <w:vAlign w:val="center"/>
          </w:tcPr>
          <w:p w:rsidR="00BA6BD9" w:rsidRPr="00A874C4" w:rsidRDefault="00A874C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1304" w:type="dxa"/>
            <w:vAlign w:val="center"/>
          </w:tcPr>
          <w:p w:rsidR="00BA6BD9" w:rsidRPr="004A0688" w:rsidRDefault="001A1B8C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88">
              <w:rPr>
                <w:sz w:val="24"/>
                <w:szCs w:val="24"/>
              </w:rPr>
              <w:t>915</w:t>
            </w:r>
          </w:p>
        </w:tc>
        <w:tc>
          <w:tcPr>
            <w:tcW w:w="1191" w:type="dxa"/>
            <w:vAlign w:val="center"/>
          </w:tcPr>
          <w:p w:rsidR="00BA6BD9" w:rsidRPr="004A0688" w:rsidRDefault="001A1B8C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A0688">
              <w:rPr>
                <w:sz w:val="24"/>
                <w:szCs w:val="24"/>
              </w:rPr>
              <w:t>936</w:t>
            </w:r>
          </w:p>
        </w:tc>
        <w:tc>
          <w:tcPr>
            <w:tcW w:w="1191" w:type="dxa"/>
            <w:vAlign w:val="center"/>
          </w:tcPr>
          <w:p w:rsidR="00BA6BD9" w:rsidRPr="00170725" w:rsidRDefault="0017072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1152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5" w:name="P451"/>
            <w:bookmarkEnd w:id="5"/>
            <w:r w:rsidRPr="00E6182D">
              <w:rPr>
                <w:sz w:val="24"/>
                <w:szCs w:val="24"/>
              </w:rPr>
              <w:t>Целевой показатель 5: обеспечение деятельности подведомственных учреждений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DE458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МКУ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Санитарно-технологическая пищевая лаборатория города Каменска-Уральского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19</w:t>
            </w:r>
            <w:r w:rsidR="00691C29" w:rsidRPr="00063D09">
              <w:rPr>
                <w:sz w:val="24"/>
                <w:szCs w:val="24"/>
              </w:rPr>
              <w:t xml:space="preserve"> </w:t>
            </w:r>
            <w:r w:rsidRPr="00063D09">
              <w:rPr>
                <w:sz w:val="24"/>
                <w:szCs w:val="24"/>
              </w:rPr>
              <w:t>798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19</w:t>
            </w:r>
            <w:r w:rsidR="00691C29" w:rsidRPr="00DE458D">
              <w:rPr>
                <w:sz w:val="24"/>
                <w:szCs w:val="24"/>
              </w:rPr>
              <w:t xml:space="preserve"> </w:t>
            </w:r>
            <w:r w:rsidRPr="00DE458D">
              <w:rPr>
                <w:sz w:val="24"/>
                <w:szCs w:val="24"/>
              </w:rPr>
              <w:t>798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19</w:t>
            </w:r>
            <w:r w:rsidR="00691C29" w:rsidRPr="00DE458D">
              <w:rPr>
                <w:sz w:val="24"/>
                <w:szCs w:val="24"/>
              </w:rPr>
              <w:t xml:space="preserve"> </w:t>
            </w:r>
            <w:r w:rsidRPr="00DE458D">
              <w:rPr>
                <w:sz w:val="24"/>
                <w:szCs w:val="24"/>
              </w:rPr>
              <w:t>798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19</w:t>
            </w:r>
            <w:r w:rsidR="00691C29" w:rsidRPr="00DE458D">
              <w:rPr>
                <w:sz w:val="24"/>
                <w:szCs w:val="24"/>
              </w:rPr>
              <w:t xml:space="preserve"> </w:t>
            </w:r>
            <w:r w:rsidRPr="00DE458D">
              <w:rPr>
                <w:sz w:val="24"/>
                <w:szCs w:val="24"/>
              </w:rPr>
              <w:t>798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19</w:t>
            </w:r>
            <w:r w:rsidR="00691C29" w:rsidRPr="00DE458D">
              <w:rPr>
                <w:sz w:val="24"/>
                <w:szCs w:val="24"/>
              </w:rPr>
              <w:t xml:space="preserve"> </w:t>
            </w:r>
            <w:r w:rsidRPr="00DE458D">
              <w:rPr>
                <w:sz w:val="24"/>
                <w:szCs w:val="24"/>
              </w:rPr>
              <w:t>798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Проверок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310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231C49" w:rsidRPr="009E0984" w:rsidTr="00F33866">
        <w:tc>
          <w:tcPr>
            <w:tcW w:w="913" w:type="dxa"/>
          </w:tcPr>
          <w:p w:rsidR="00231C49" w:rsidRPr="009E0984" w:rsidRDefault="00231C49" w:rsidP="00231C49">
            <w:pPr>
              <w:jc w:val="center"/>
              <w:rPr>
                <w:sz w:val="24"/>
                <w:szCs w:val="24"/>
              </w:rPr>
            </w:pPr>
            <w:r w:rsidRPr="009E0984">
              <w:rPr>
                <w:sz w:val="24"/>
                <w:szCs w:val="24"/>
              </w:rPr>
              <w:t>10</w:t>
            </w:r>
          </w:p>
        </w:tc>
        <w:tc>
          <w:tcPr>
            <w:tcW w:w="14458" w:type="dxa"/>
            <w:gridSpan w:val="8"/>
          </w:tcPr>
          <w:p w:rsidR="00231C49" w:rsidRPr="009E0984" w:rsidRDefault="00231C49" w:rsidP="008B3F15">
            <w:pPr>
              <w:pStyle w:val="ConsPlusNormal"/>
              <w:rPr>
                <w:b/>
                <w:sz w:val="24"/>
                <w:szCs w:val="24"/>
              </w:rPr>
            </w:pPr>
            <w:r w:rsidRPr="009E0984">
              <w:rPr>
                <w:sz w:val="24"/>
                <w:szCs w:val="24"/>
              </w:rPr>
              <w:t>Задача 4: ликвидация аварийного жилищного фонда на территории муниципального образования город Каменск-Уральский</w:t>
            </w:r>
          </w:p>
        </w:tc>
      </w:tr>
      <w:tr w:rsidR="00231C49" w:rsidRPr="009E0984" w:rsidTr="00BA6BD9">
        <w:tc>
          <w:tcPr>
            <w:tcW w:w="913" w:type="dxa"/>
          </w:tcPr>
          <w:p w:rsidR="00231C49" w:rsidRPr="009E0984" w:rsidRDefault="00231C49" w:rsidP="00231C49">
            <w:pPr>
              <w:jc w:val="center"/>
              <w:rPr>
                <w:sz w:val="24"/>
                <w:szCs w:val="24"/>
              </w:rPr>
            </w:pPr>
            <w:r w:rsidRPr="009E0984">
              <w:rPr>
                <w:sz w:val="24"/>
                <w:szCs w:val="24"/>
              </w:rPr>
              <w:t>11</w:t>
            </w:r>
          </w:p>
        </w:tc>
        <w:tc>
          <w:tcPr>
            <w:tcW w:w="4607" w:type="dxa"/>
          </w:tcPr>
          <w:p w:rsidR="00231C49" w:rsidRPr="009E0984" w:rsidRDefault="00231C49" w:rsidP="008B3F15">
            <w:pPr>
              <w:rPr>
                <w:sz w:val="24"/>
                <w:szCs w:val="24"/>
              </w:rPr>
            </w:pPr>
            <w:r w:rsidRPr="009E0984">
              <w:rPr>
                <w:sz w:val="24"/>
                <w:szCs w:val="24"/>
              </w:rPr>
              <w:t xml:space="preserve">Целевой показатель 6: </w:t>
            </w:r>
            <w:r w:rsidR="00D13EE1" w:rsidRPr="00D13EE1">
              <w:rPr>
                <w:sz w:val="24"/>
                <w:szCs w:val="24"/>
              </w:rPr>
              <w:t xml:space="preserve">общее количество семей (граждан), улучшивших жилищные условия в рамках Программы в 2017 - 2021 годах, а именно, количество жилых помещений, отселенных путем заключения </w:t>
            </w:r>
            <w:r w:rsidR="00D13EE1" w:rsidRPr="00D13EE1">
              <w:rPr>
                <w:sz w:val="24"/>
                <w:szCs w:val="24"/>
              </w:rPr>
              <w:lastRenderedPageBreak/>
              <w:t>с гражданами, являющимися собственниками жи</w:t>
            </w:r>
            <w:r w:rsidR="008B3F15">
              <w:rPr>
                <w:sz w:val="24"/>
                <w:szCs w:val="24"/>
              </w:rPr>
              <w:t xml:space="preserve">лых помещений, расположенных в </w:t>
            </w:r>
            <w:r w:rsidR="00D13EE1" w:rsidRPr="00D13EE1">
              <w:rPr>
                <w:sz w:val="24"/>
                <w:szCs w:val="24"/>
              </w:rPr>
              <w:t>многоквартирных домах, признанных аварийными и подлежащими сносу, соглашений об изъятии земельных участков и расположенных на них объектов недвижимого имущества</w:t>
            </w:r>
          </w:p>
        </w:tc>
        <w:tc>
          <w:tcPr>
            <w:tcW w:w="1609" w:type="dxa"/>
            <w:vAlign w:val="center"/>
          </w:tcPr>
          <w:p w:rsidR="00231C49" w:rsidRPr="009E0984" w:rsidRDefault="00EB7D0C" w:rsidP="00EB7D0C">
            <w:pPr>
              <w:pStyle w:val="ConsPlusNormal"/>
              <w:jc w:val="center"/>
              <w:rPr>
                <w:sz w:val="24"/>
                <w:szCs w:val="24"/>
              </w:rPr>
            </w:pPr>
            <w:r w:rsidRPr="009E0984">
              <w:rPr>
                <w:sz w:val="24"/>
                <w:szCs w:val="24"/>
              </w:rPr>
              <w:lastRenderedPageBreak/>
              <w:t>Заключенных с</w:t>
            </w:r>
            <w:r w:rsidR="00862AF7" w:rsidRPr="009E0984">
              <w:rPr>
                <w:sz w:val="24"/>
                <w:szCs w:val="24"/>
              </w:rPr>
              <w:t xml:space="preserve">оглашений </w:t>
            </w:r>
          </w:p>
        </w:tc>
        <w:tc>
          <w:tcPr>
            <w:tcW w:w="1304" w:type="dxa"/>
            <w:vAlign w:val="center"/>
          </w:tcPr>
          <w:p w:rsidR="00231C49" w:rsidRPr="009E0984" w:rsidRDefault="00231C49" w:rsidP="00BA6BD9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231C49" w:rsidRPr="009E0984" w:rsidRDefault="00231C49" w:rsidP="00BA6BD9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231C49" w:rsidRPr="009E0984" w:rsidRDefault="00954C2A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 w:rsidRPr="009E0984">
              <w:rPr>
                <w:sz w:val="24"/>
                <w:szCs w:val="24"/>
              </w:rPr>
              <w:t>25</w:t>
            </w:r>
          </w:p>
        </w:tc>
        <w:tc>
          <w:tcPr>
            <w:tcW w:w="1191" w:type="dxa"/>
            <w:vAlign w:val="center"/>
          </w:tcPr>
          <w:p w:rsidR="00231C49" w:rsidRPr="009E0984" w:rsidRDefault="009E0984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191" w:type="dxa"/>
            <w:vAlign w:val="center"/>
          </w:tcPr>
          <w:p w:rsidR="00231C49" w:rsidRPr="009E0984" w:rsidRDefault="009E0984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948" w:type="dxa"/>
            <w:vAlign w:val="center"/>
          </w:tcPr>
          <w:p w:rsidR="00231C49" w:rsidRPr="009E0984" w:rsidRDefault="00231C49" w:rsidP="00BA6BD9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231C49" w:rsidRDefault="00231C49"/>
    <w:p w:rsidR="00E9045D" w:rsidRDefault="00E9045D" w:rsidP="004B1B9D">
      <w:pPr>
        <w:jc w:val="both"/>
        <w:rPr>
          <w:sz w:val="28"/>
          <w:szCs w:val="28"/>
        </w:rPr>
      </w:pPr>
    </w:p>
    <w:p w:rsidR="001A1B8C" w:rsidRDefault="001A1B8C" w:rsidP="004B1B9D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A1B8C" w:rsidRPr="001A1B8C" w:rsidRDefault="001A1B8C" w:rsidP="00C75745">
      <w:pPr>
        <w:ind w:left="10206"/>
        <w:jc w:val="both"/>
        <w:rPr>
          <w:sz w:val="28"/>
          <w:szCs w:val="28"/>
        </w:rPr>
      </w:pPr>
      <w:r w:rsidRPr="001A1B8C">
        <w:rPr>
          <w:sz w:val="28"/>
          <w:szCs w:val="28"/>
        </w:rPr>
        <w:lastRenderedPageBreak/>
        <w:t>Приложение № 2</w:t>
      </w:r>
    </w:p>
    <w:p w:rsidR="001A1B8C" w:rsidRPr="001A1B8C" w:rsidRDefault="001A1B8C" w:rsidP="00C75745">
      <w:pPr>
        <w:ind w:left="10206"/>
        <w:jc w:val="both"/>
        <w:rPr>
          <w:sz w:val="28"/>
          <w:szCs w:val="28"/>
        </w:rPr>
      </w:pPr>
      <w:r w:rsidRPr="001A1B8C">
        <w:rPr>
          <w:sz w:val="28"/>
          <w:szCs w:val="28"/>
        </w:rPr>
        <w:t>к постановлению Администрации города Каменска-Уральского</w:t>
      </w:r>
    </w:p>
    <w:p w:rsidR="001A1B8C" w:rsidRPr="001A1B8C" w:rsidRDefault="001A1B8C" w:rsidP="00C75745">
      <w:pPr>
        <w:ind w:left="10206"/>
        <w:jc w:val="both"/>
        <w:rPr>
          <w:sz w:val="28"/>
          <w:szCs w:val="28"/>
        </w:rPr>
      </w:pPr>
      <w:r w:rsidRPr="001A1B8C">
        <w:rPr>
          <w:sz w:val="28"/>
          <w:szCs w:val="28"/>
        </w:rPr>
        <w:t>от                          №</w:t>
      </w:r>
    </w:p>
    <w:p w:rsidR="00C75745" w:rsidRDefault="00C75745" w:rsidP="00C75745">
      <w:pPr>
        <w:ind w:left="10206"/>
        <w:jc w:val="both"/>
        <w:rPr>
          <w:sz w:val="28"/>
          <w:szCs w:val="28"/>
        </w:rPr>
      </w:pPr>
    </w:p>
    <w:p w:rsidR="001A1B8C" w:rsidRPr="001A1B8C" w:rsidRDefault="001A1B8C" w:rsidP="00C75745">
      <w:pPr>
        <w:ind w:left="10206"/>
        <w:jc w:val="both"/>
        <w:rPr>
          <w:sz w:val="28"/>
          <w:szCs w:val="28"/>
        </w:rPr>
      </w:pPr>
      <w:r w:rsidRPr="001A1B8C">
        <w:rPr>
          <w:sz w:val="28"/>
          <w:szCs w:val="28"/>
        </w:rPr>
        <w:t xml:space="preserve">Приложение № 2 </w:t>
      </w:r>
    </w:p>
    <w:p w:rsidR="001A1B8C" w:rsidRDefault="001A1B8C" w:rsidP="00C75745">
      <w:pPr>
        <w:ind w:left="10206"/>
        <w:jc w:val="both"/>
        <w:rPr>
          <w:sz w:val="28"/>
          <w:szCs w:val="28"/>
        </w:rPr>
      </w:pPr>
      <w:r w:rsidRPr="001A1B8C">
        <w:rPr>
          <w:sz w:val="28"/>
          <w:szCs w:val="28"/>
        </w:rPr>
        <w:t>к муниципальной программе «Управление муниципальной собственностью муниципального образования город Каменск-Уральский на 2017- 2021 годы»</w:t>
      </w:r>
    </w:p>
    <w:p w:rsidR="001A1B8C" w:rsidRDefault="001A1B8C" w:rsidP="004B1B9D">
      <w:pPr>
        <w:jc w:val="both"/>
        <w:rPr>
          <w:sz w:val="28"/>
          <w:szCs w:val="28"/>
        </w:rPr>
      </w:pPr>
    </w:p>
    <w:p w:rsidR="001A1B8C" w:rsidRPr="00C75745" w:rsidRDefault="001A1B8C" w:rsidP="00C75745">
      <w:pPr>
        <w:jc w:val="center"/>
        <w:rPr>
          <w:b/>
          <w:sz w:val="28"/>
          <w:szCs w:val="28"/>
        </w:rPr>
      </w:pPr>
      <w:r w:rsidRPr="00C75745">
        <w:rPr>
          <w:b/>
          <w:sz w:val="28"/>
          <w:szCs w:val="28"/>
        </w:rPr>
        <w:t>ПЛАН МЕРОПРИЯТИЙ ПО ВЫПОЛНЕНИЮ МУНИЦИПАЛЬНОЙ ПРОГРАММЫ «УПРАВЛЕНИЕ МУНИЦИПАЛЬНОЙ СОБСТВЕННОСТЬЮ МУНИЦИПАЛЬНОГО ОБРАЗОВАНИЯ</w:t>
      </w:r>
    </w:p>
    <w:p w:rsidR="001A1B8C" w:rsidRDefault="001A1B8C" w:rsidP="00C75745">
      <w:pPr>
        <w:jc w:val="center"/>
        <w:rPr>
          <w:sz w:val="28"/>
          <w:szCs w:val="28"/>
        </w:rPr>
      </w:pPr>
      <w:r w:rsidRPr="00C75745">
        <w:rPr>
          <w:b/>
          <w:sz w:val="28"/>
          <w:szCs w:val="28"/>
        </w:rPr>
        <w:t>ГОРОД КАМЕНСК – УРАЛЬСКИЙ НА 2017-2021 ГОДЫ»</w:t>
      </w:r>
    </w:p>
    <w:p w:rsidR="001A1B8C" w:rsidRDefault="001A1B8C" w:rsidP="004B1B9D">
      <w:pPr>
        <w:jc w:val="both"/>
        <w:rPr>
          <w:sz w:val="28"/>
          <w:szCs w:val="28"/>
        </w:rPr>
      </w:pPr>
    </w:p>
    <w:tbl>
      <w:tblPr>
        <w:tblW w:w="15134" w:type="dxa"/>
        <w:tblLayout w:type="fixed"/>
        <w:tblLook w:val="04A0" w:firstRow="1" w:lastRow="0" w:firstColumn="1" w:lastColumn="0" w:noHBand="0" w:noVBand="1"/>
      </w:tblPr>
      <w:tblGrid>
        <w:gridCol w:w="913"/>
        <w:gridCol w:w="3766"/>
        <w:gridCol w:w="1587"/>
        <w:gridCol w:w="1472"/>
        <w:gridCol w:w="1433"/>
        <w:gridCol w:w="1396"/>
        <w:gridCol w:w="1375"/>
        <w:gridCol w:w="1298"/>
        <w:gridCol w:w="1894"/>
      </w:tblGrid>
      <w:tr w:rsidR="001A1B8C" w:rsidRPr="00E9045D" w:rsidTr="001A1B8C">
        <w:trPr>
          <w:cantSplit/>
          <w:trHeight w:val="6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8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ind w:right="-314"/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тысяч рублей</w:t>
            </w:r>
          </w:p>
        </w:tc>
      </w:tr>
      <w:tr w:rsidR="001A1B8C" w:rsidRPr="00E9045D" w:rsidTr="001A1B8C">
        <w:trPr>
          <w:cantSplit/>
          <w:trHeight w:val="2156"/>
        </w:trPr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1A1B8C" w:rsidRPr="00E9045D" w:rsidTr="001A1B8C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9</w:t>
            </w:r>
          </w:p>
        </w:tc>
      </w:tr>
      <w:tr w:rsidR="001A1B8C" w:rsidRPr="00E9045D" w:rsidTr="001A1B8C">
        <w:trPr>
          <w:trHeight w:val="630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Всего по муниципальной программе,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764 229,1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148 161,4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184 531,1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158 419,1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137 664,5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135 453,0</w:t>
            </w:r>
          </w:p>
        </w:tc>
        <w:tc>
          <w:tcPr>
            <w:tcW w:w="18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X</w:t>
            </w:r>
          </w:p>
        </w:tc>
      </w:tr>
      <w:tr w:rsidR="001A1B8C" w:rsidRPr="00E9045D" w:rsidTr="001A1B8C">
        <w:trPr>
          <w:trHeight w:val="15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</w:tr>
      <w:tr w:rsidR="001A1B8C" w:rsidRPr="00E9045D" w:rsidTr="001A1B8C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730 100,7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148 161,4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164 920,2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</w:rPr>
              <w:t>143 </w:t>
            </w:r>
            <w:r w:rsidRPr="00C24172">
              <w:rPr>
                <w:color w:val="000000"/>
                <w:sz w:val="24"/>
                <w:szCs w:val="24"/>
                <w:lang w:val="en-US"/>
              </w:rPr>
              <w:t>901,6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137 664,5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135 453,0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X</w:t>
            </w:r>
          </w:p>
        </w:tc>
      </w:tr>
      <w:tr w:rsidR="001A1B8C" w:rsidRPr="00E9045D" w:rsidTr="001A1B8C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34 128,4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19 610,9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14 517,5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A1B8C" w:rsidRPr="00E9045D" w:rsidTr="001A1B8C">
        <w:trPr>
          <w:trHeight w:val="486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1065F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150 528,6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33 588,0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883B10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883B10">
              <w:rPr>
                <w:color w:val="000000"/>
                <w:sz w:val="24"/>
                <w:szCs w:val="24"/>
              </w:rPr>
              <w:t>3</w:t>
            </w:r>
            <w:r w:rsidRPr="00883B10">
              <w:rPr>
                <w:color w:val="000000"/>
                <w:sz w:val="24"/>
                <w:szCs w:val="24"/>
                <w:lang w:val="en-US"/>
              </w:rPr>
              <w:t>8</w:t>
            </w:r>
            <w:r w:rsidRPr="00883B10">
              <w:rPr>
                <w:color w:val="000000"/>
                <w:sz w:val="24"/>
                <w:szCs w:val="24"/>
              </w:rPr>
              <w:t> 583,3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25 498,2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27 635,8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25 223,3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sz w:val="24"/>
                <w:szCs w:val="24"/>
              </w:rPr>
            </w:pPr>
            <w:r w:rsidRPr="00E9045D">
              <w:rPr>
                <w:sz w:val="24"/>
                <w:szCs w:val="24"/>
              </w:rPr>
              <w:t>1</w:t>
            </w:r>
            <w:r w:rsidRPr="00E9045D">
              <w:rPr>
                <w:color w:val="000000"/>
                <w:sz w:val="24"/>
                <w:szCs w:val="24"/>
              </w:rPr>
              <w:t xml:space="preserve">, </w:t>
            </w:r>
            <w:r w:rsidRPr="00E9045D">
              <w:rPr>
                <w:sz w:val="24"/>
                <w:szCs w:val="24"/>
              </w:rPr>
              <w:t>2</w:t>
            </w:r>
            <w:r w:rsidRPr="00E9045D">
              <w:rPr>
                <w:color w:val="000000"/>
                <w:sz w:val="24"/>
                <w:szCs w:val="24"/>
              </w:rPr>
              <w:t xml:space="preserve">, </w:t>
            </w:r>
            <w:r w:rsidRPr="00E9045D">
              <w:rPr>
                <w:sz w:val="24"/>
                <w:szCs w:val="24"/>
              </w:rPr>
              <w:t>3</w:t>
            </w:r>
            <w:r w:rsidRPr="00E9045D">
              <w:rPr>
                <w:color w:val="000000"/>
                <w:sz w:val="24"/>
                <w:szCs w:val="24"/>
              </w:rPr>
              <w:t xml:space="preserve">, </w:t>
            </w:r>
            <w:r w:rsidRPr="00E9045D">
              <w:rPr>
                <w:sz w:val="24"/>
                <w:szCs w:val="24"/>
              </w:rPr>
              <w:t>4</w:t>
            </w:r>
          </w:p>
        </w:tc>
      </w:tr>
      <w:tr w:rsidR="001A1B8C" w:rsidRPr="00E9045D" w:rsidTr="001A1B8C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1065F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150 528,6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33 588,0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883B10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883B10">
              <w:rPr>
                <w:color w:val="000000"/>
                <w:sz w:val="24"/>
                <w:szCs w:val="24"/>
              </w:rPr>
              <w:t>3</w:t>
            </w:r>
            <w:r w:rsidRPr="00883B10">
              <w:rPr>
                <w:color w:val="000000"/>
                <w:sz w:val="24"/>
                <w:szCs w:val="24"/>
                <w:lang w:val="en-US"/>
              </w:rPr>
              <w:t>8</w:t>
            </w:r>
            <w:r w:rsidRPr="00883B10">
              <w:rPr>
                <w:color w:val="000000"/>
                <w:sz w:val="24"/>
                <w:szCs w:val="24"/>
              </w:rPr>
              <w:t> 583,3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25 498,2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27 635,8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25 223,3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1) кадастровые работы: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11 408,9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591,3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883B10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1A1B8C" w:rsidRPr="00883B10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883B10">
              <w:rPr>
                <w:color w:val="000000"/>
                <w:sz w:val="24"/>
                <w:szCs w:val="24"/>
              </w:rPr>
              <w:t>1</w:t>
            </w:r>
            <w:r w:rsidRPr="00883B1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883B10">
              <w:rPr>
                <w:color w:val="000000"/>
                <w:sz w:val="24"/>
                <w:szCs w:val="24"/>
              </w:rPr>
              <w:t>059,4</w:t>
            </w:r>
          </w:p>
          <w:p w:rsidR="001A1B8C" w:rsidRPr="00883B10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758,2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5 000,0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4 000,0</w:t>
            </w:r>
          </w:p>
        </w:tc>
        <w:tc>
          <w:tcPr>
            <w:tcW w:w="18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sz w:val="24"/>
                <w:szCs w:val="24"/>
              </w:rPr>
            </w:pPr>
            <w:r w:rsidRPr="00C24172">
              <w:rPr>
                <w:sz w:val="24"/>
                <w:szCs w:val="24"/>
              </w:rPr>
              <w:t>1</w:t>
            </w:r>
            <w:r w:rsidRPr="00C24172">
              <w:rPr>
                <w:color w:val="000000"/>
                <w:sz w:val="24"/>
                <w:szCs w:val="24"/>
              </w:rPr>
              <w:t xml:space="preserve">, </w:t>
            </w:r>
            <w:r w:rsidRPr="00C24172">
              <w:rPr>
                <w:sz w:val="24"/>
                <w:szCs w:val="24"/>
              </w:rPr>
              <w:t>2</w:t>
            </w:r>
          </w:p>
        </w:tc>
      </w:tr>
      <w:tr w:rsidR="001A1B8C" w:rsidRPr="00C24172" w:rsidTr="001A1B8C">
        <w:trPr>
          <w:trHeight w:val="739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467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54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483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4) инвентаризационно-технические работы;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491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Услуги по оценке: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</w:rPr>
              <w:t>4 </w:t>
            </w:r>
            <w:r w:rsidRPr="00C24172">
              <w:rPr>
                <w:color w:val="000000"/>
                <w:sz w:val="24"/>
                <w:szCs w:val="24"/>
                <w:lang w:val="en-US"/>
              </w:rPr>
              <w:t>418,2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397,5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950,0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670,7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1 200,0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 xml:space="preserve"> 1 200,0</w:t>
            </w:r>
          </w:p>
        </w:tc>
        <w:tc>
          <w:tcPr>
            <w:tcW w:w="18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sz w:val="24"/>
                <w:szCs w:val="24"/>
              </w:rPr>
            </w:pPr>
            <w:r w:rsidRPr="00C24172">
              <w:rPr>
                <w:sz w:val="24"/>
                <w:szCs w:val="24"/>
              </w:rPr>
              <w:t>1</w:t>
            </w:r>
            <w:r w:rsidRPr="00C24172">
              <w:rPr>
                <w:color w:val="000000"/>
                <w:sz w:val="24"/>
                <w:szCs w:val="24"/>
              </w:rPr>
              <w:t xml:space="preserve">, </w:t>
            </w:r>
            <w:r w:rsidRPr="00C24172">
              <w:rPr>
                <w:sz w:val="24"/>
                <w:szCs w:val="24"/>
              </w:rPr>
              <w:t>2</w:t>
            </w: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бесхозяйного имущества;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56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1410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94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B8C" w:rsidRPr="00C24172" w:rsidRDefault="001A1B8C" w:rsidP="001A1B8C">
            <w:pPr>
              <w:rPr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563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</w:rPr>
              <w:t>5 </w:t>
            </w:r>
            <w:r w:rsidRPr="00C24172">
              <w:rPr>
                <w:color w:val="000000"/>
                <w:sz w:val="24"/>
                <w:szCs w:val="24"/>
                <w:lang w:val="en-US"/>
              </w:rPr>
              <w:t>332,6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738,4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768,0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</w:rPr>
              <w:t>1 </w:t>
            </w:r>
            <w:r w:rsidRPr="00C24172">
              <w:rPr>
                <w:color w:val="000000"/>
                <w:sz w:val="24"/>
                <w:szCs w:val="24"/>
                <w:lang w:val="en-US"/>
              </w:rPr>
              <w:t>026,2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1 400,0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1 400,0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rFonts w:ascii="Calibri" w:hAnsi="Calibri"/>
                <w:color w:val="0000FF"/>
                <w:u w:val="single"/>
              </w:rPr>
            </w:pPr>
          </w:p>
        </w:tc>
      </w:tr>
      <w:tr w:rsidR="001A1B8C" w:rsidRPr="00C24172" w:rsidTr="001A1B8C">
        <w:trPr>
          <w:trHeight w:val="5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31 993,5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2 752,1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4 550,0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4 405,6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10 035,8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10 250,0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sz w:val="28"/>
                <w:szCs w:val="28"/>
              </w:rPr>
            </w:pPr>
            <w:r w:rsidRPr="00C24172">
              <w:rPr>
                <w:sz w:val="28"/>
                <w:szCs w:val="28"/>
              </w:rPr>
              <w:t> </w:t>
            </w:r>
          </w:p>
        </w:tc>
      </w:tr>
      <w:tr w:rsidR="001A1B8C" w:rsidRPr="00C24172" w:rsidTr="001A1B8C">
        <w:trPr>
          <w:trHeight w:val="154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1.5.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Оплата услуг по ведению бухгалтерского и налогового учета ликвидируемого учреждения МУ «Дирекция единого заказчика МО город Каменск-Уральский»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144,2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94,2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sz w:val="28"/>
                <w:szCs w:val="28"/>
              </w:rPr>
            </w:pPr>
            <w:r w:rsidRPr="00C24172">
              <w:rPr>
                <w:sz w:val="28"/>
                <w:szCs w:val="28"/>
              </w:rPr>
              <w:t>3</w:t>
            </w:r>
          </w:p>
        </w:tc>
      </w:tr>
      <w:tr w:rsidR="001A1B8C" w:rsidRPr="00C24172" w:rsidTr="001A1B8C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1.7.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Возмещение за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97 224,7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29 068,7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31 155,2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18 627,5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10 000,0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8 373,3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sz w:val="28"/>
                <w:szCs w:val="28"/>
              </w:rPr>
            </w:pPr>
          </w:p>
        </w:tc>
      </w:tr>
      <w:tr w:rsidR="001A1B8C" w:rsidRPr="00C24172" w:rsidTr="001A1B8C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1.8.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sz w:val="24"/>
                <w:szCs w:val="24"/>
              </w:rPr>
            </w:pPr>
            <w:r w:rsidRPr="00E9045D">
              <w:rPr>
                <w:sz w:val="24"/>
                <w:szCs w:val="24"/>
              </w:rPr>
              <w:t>Обязательное страхование автогражданской ответственности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6,5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6,5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sz w:val="28"/>
                <w:szCs w:val="28"/>
              </w:rPr>
            </w:pPr>
          </w:p>
        </w:tc>
      </w:tr>
      <w:tr w:rsidR="001A1B8C" w:rsidRPr="00C24172" w:rsidTr="001A1B8C">
        <w:trPr>
          <w:trHeight w:val="88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29 446,0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4 701,0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5 586,1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sz w:val="24"/>
                <w:szCs w:val="24"/>
                <w:lang w:val="en-US"/>
              </w:rPr>
            </w:pPr>
            <w:r w:rsidRPr="00C24172">
              <w:rPr>
                <w:sz w:val="24"/>
                <w:szCs w:val="24"/>
                <w:lang w:val="en-US"/>
              </w:rPr>
              <w:t>6 203,3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sz w:val="24"/>
                <w:szCs w:val="24"/>
              </w:rPr>
            </w:pPr>
            <w:r w:rsidRPr="00C24172">
              <w:rPr>
                <w:sz w:val="24"/>
                <w:szCs w:val="24"/>
              </w:rPr>
              <w:t>6 444,4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sz w:val="24"/>
                <w:szCs w:val="24"/>
              </w:rPr>
            </w:pPr>
            <w:r w:rsidRPr="00C24172">
              <w:rPr>
                <w:sz w:val="24"/>
                <w:szCs w:val="24"/>
              </w:rPr>
              <w:t>6 511,2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29 446,0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4 701,0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5 586,1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sz w:val="24"/>
                <w:szCs w:val="24"/>
                <w:lang w:val="en-US"/>
              </w:rPr>
            </w:pPr>
            <w:r w:rsidRPr="00C24172">
              <w:rPr>
                <w:sz w:val="24"/>
                <w:szCs w:val="24"/>
                <w:lang w:val="en-US"/>
              </w:rPr>
              <w:t>6 203,3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sz w:val="24"/>
                <w:szCs w:val="24"/>
              </w:rPr>
            </w:pPr>
            <w:r w:rsidRPr="00C24172">
              <w:rPr>
                <w:sz w:val="24"/>
                <w:szCs w:val="24"/>
              </w:rPr>
              <w:t>6 444,4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sz w:val="24"/>
                <w:szCs w:val="24"/>
              </w:rPr>
            </w:pPr>
            <w:r w:rsidRPr="00C24172">
              <w:rPr>
                <w:sz w:val="24"/>
                <w:szCs w:val="24"/>
              </w:rPr>
              <w:t>6 511,2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71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120 958,2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37 782,4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39 975,8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20</w:t>
            </w:r>
            <w:r w:rsidRPr="00C24172">
              <w:rPr>
                <w:color w:val="000000"/>
                <w:sz w:val="24"/>
                <w:szCs w:val="24"/>
              </w:rPr>
              <w:t xml:space="preserve"> 500,0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12 500,0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10 200,0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120 958,2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37 782,4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39 975,8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20</w:t>
            </w:r>
            <w:r w:rsidRPr="00C24172">
              <w:rPr>
                <w:color w:val="000000"/>
                <w:sz w:val="24"/>
                <w:szCs w:val="24"/>
              </w:rPr>
              <w:t xml:space="preserve"> 500,0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12 500,0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10 200,0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8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128 116,9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21 012,1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22 013,7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26 647,5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28 648,8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29 794,8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sz w:val="24"/>
                <w:szCs w:val="24"/>
              </w:rPr>
            </w:pPr>
            <w:r w:rsidRPr="00C24172">
              <w:rPr>
                <w:sz w:val="24"/>
                <w:szCs w:val="24"/>
              </w:rPr>
              <w:t>1</w:t>
            </w:r>
            <w:r w:rsidRPr="00C24172">
              <w:rPr>
                <w:color w:val="000000"/>
                <w:sz w:val="24"/>
                <w:szCs w:val="24"/>
              </w:rPr>
              <w:t xml:space="preserve">, </w:t>
            </w:r>
            <w:r w:rsidRPr="00C24172">
              <w:rPr>
                <w:sz w:val="24"/>
                <w:szCs w:val="24"/>
              </w:rPr>
              <w:t>2</w:t>
            </w:r>
            <w:r w:rsidRPr="00C24172">
              <w:rPr>
                <w:color w:val="000000"/>
                <w:sz w:val="24"/>
                <w:szCs w:val="24"/>
              </w:rPr>
              <w:t xml:space="preserve">, </w:t>
            </w:r>
            <w:r w:rsidRPr="00C24172">
              <w:rPr>
                <w:sz w:val="24"/>
                <w:szCs w:val="24"/>
              </w:rPr>
              <w:t>3</w:t>
            </w:r>
            <w:r w:rsidRPr="00C24172">
              <w:rPr>
                <w:color w:val="000000"/>
                <w:sz w:val="24"/>
                <w:szCs w:val="24"/>
              </w:rPr>
              <w:t xml:space="preserve">, </w:t>
            </w:r>
            <w:r w:rsidRPr="00C24172">
              <w:rPr>
                <w:sz w:val="24"/>
                <w:szCs w:val="24"/>
              </w:rPr>
              <w:t>4, 5</w:t>
            </w: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</w:rPr>
              <w:t>12</w:t>
            </w:r>
            <w:r w:rsidRPr="00C24172">
              <w:rPr>
                <w:color w:val="000000"/>
                <w:sz w:val="24"/>
                <w:szCs w:val="24"/>
                <w:lang w:val="en-US"/>
              </w:rPr>
              <w:t>8 116,9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21 012,1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22 013,7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26 647,5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28 648,8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29 794,8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94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Финансирование исполнения муниципального задания М</w:t>
            </w:r>
            <w:r w:rsidRPr="00FF0FA8">
              <w:rPr>
                <w:color w:val="000000"/>
                <w:sz w:val="24"/>
                <w:szCs w:val="24"/>
              </w:rPr>
              <w:t>Б</w:t>
            </w:r>
            <w:r w:rsidRPr="00E9045D">
              <w:rPr>
                <w:color w:val="000000"/>
                <w:sz w:val="24"/>
                <w:szCs w:val="24"/>
              </w:rPr>
              <w:t>У «Санаторий «Каменская здравница»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114 467,9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22 989,9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18 530</w:t>
            </w:r>
            <w:r w:rsidRPr="00C24172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25 960,0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26 988,0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</w:t>
            </w: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114 467,9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22 989,9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18 530</w:t>
            </w:r>
            <w:r w:rsidRPr="00C24172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25 960,0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26 988,0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FF0FA8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Финансирование исполнения муниципального задания М</w:t>
            </w:r>
            <w:r w:rsidRPr="00FF0FA8">
              <w:rPr>
                <w:color w:val="000000"/>
                <w:sz w:val="24"/>
                <w:szCs w:val="24"/>
              </w:rPr>
              <w:t>А</w:t>
            </w:r>
            <w:r w:rsidRPr="00E9045D">
              <w:rPr>
                <w:color w:val="000000"/>
                <w:sz w:val="24"/>
                <w:szCs w:val="24"/>
              </w:rPr>
              <w:t>У «Санаторий «Каменская здравница»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9 970,0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0,0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9 970,0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0,0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9 970,0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B8C" w:rsidRPr="00C24172" w:rsidRDefault="001A1B8C" w:rsidP="001A1B8C">
            <w:pPr>
              <w:jc w:val="center"/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B8C" w:rsidRPr="00C24172" w:rsidRDefault="001A1B8C" w:rsidP="001A1B8C">
            <w:pPr>
              <w:jc w:val="center"/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0,0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B8C" w:rsidRPr="00C24172" w:rsidRDefault="001A1B8C" w:rsidP="001A1B8C">
            <w:pPr>
              <w:jc w:val="center"/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9 970,0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B8C" w:rsidRPr="00C24172" w:rsidRDefault="001A1B8C" w:rsidP="001A1B8C">
            <w:pPr>
              <w:jc w:val="center"/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B8C" w:rsidRPr="00C24172" w:rsidRDefault="001A1B8C" w:rsidP="001A1B8C">
            <w:pPr>
              <w:jc w:val="center"/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0,0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141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FF0FA8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F74B67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Мероприятия в сфере средств массовой информации (субсиди</w:t>
            </w:r>
            <w:r w:rsidR="00F74B67">
              <w:rPr>
                <w:color w:val="000000"/>
                <w:sz w:val="24"/>
                <w:szCs w:val="24"/>
              </w:rPr>
              <w:t>я МАУ «Каменский рабочий»</w:t>
            </w:r>
            <w:r w:rsidRPr="00E9045D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33 316,0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4 600,0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6 366,0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6 350</w:t>
            </w:r>
            <w:r w:rsidRPr="00C24172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8 000,0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8 000,0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</w:t>
            </w: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33 316,0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4 600,0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6 366,0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6 350</w:t>
            </w:r>
            <w:r w:rsidRPr="00C24172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8 000,0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8 000,0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170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FF0FA8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F74B67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 xml:space="preserve">Обеспечение деятельности </w:t>
            </w:r>
            <w:r w:rsidR="00F74B67">
              <w:rPr>
                <w:color w:val="000000"/>
                <w:sz w:val="24"/>
                <w:szCs w:val="24"/>
              </w:rPr>
              <w:t>МКУ</w:t>
            </w:r>
            <w:r w:rsidRPr="00E9045D">
              <w:rPr>
                <w:color w:val="000000"/>
                <w:sz w:val="24"/>
                <w:szCs w:val="24"/>
              </w:rPr>
              <w:t xml:space="preserve"> «Санитарно-технологическая пищевая лаборатория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18 610,8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3 178,0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3 590,6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3 735,0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4 076,5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4 030,7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5</w:t>
            </w: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18 610,8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3 178,0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3 590,6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3 735,0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4 076,5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4 030,7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12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FF0FA8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F74B67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 xml:space="preserve">Обеспечение деятельности </w:t>
            </w:r>
            <w:r w:rsidR="00F74B67">
              <w:rPr>
                <w:color w:val="000000"/>
                <w:sz w:val="24"/>
                <w:szCs w:val="24"/>
              </w:rPr>
              <w:t>МКУ</w:t>
            </w:r>
            <w:r w:rsidRPr="00E9045D">
              <w:rPr>
                <w:color w:val="000000"/>
                <w:sz w:val="24"/>
                <w:szCs w:val="24"/>
              </w:rPr>
              <w:t xml:space="preserve"> «Управление муниципальным жилищным фондом»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53 542,1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9 168,6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11 024,5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11 115</w:t>
            </w:r>
            <w:r w:rsidRPr="00C24172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10 899,0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11 335,0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53 542,1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9 168,6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11 024,5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11 115</w:t>
            </w:r>
            <w:r w:rsidRPr="00C24172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10 899,0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11 335,0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1621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FF0FA8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</w:rPr>
              <w:t>7 </w:t>
            </w:r>
            <w:r w:rsidRPr="00C24172">
              <w:rPr>
                <w:color w:val="000000"/>
                <w:sz w:val="24"/>
                <w:szCs w:val="24"/>
                <w:lang w:val="en-US"/>
              </w:rPr>
              <w:t>682,5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1 596,5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1 496,5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</w:rPr>
              <w:t>1 </w:t>
            </w:r>
            <w:r w:rsidRPr="00C24172">
              <w:rPr>
                <w:color w:val="000000"/>
                <w:sz w:val="24"/>
                <w:szCs w:val="24"/>
                <w:lang w:val="en-US"/>
              </w:rPr>
              <w:t>619,5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1 500,0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1 470,0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</w:rPr>
              <w:t>7 </w:t>
            </w:r>
            <w:r w:rsidRPr="00C24172">
              <w:rPr>
                <w:color w:val="000000"/>
                <w:sz w:val="24"/>
                <w:szCs w:val="24"/>
                <w:lang w:val="en-US"/>
              </w:rPr>
              <w:t>682,5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1 596,5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1 496,5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</w:rPr>
              <w:t>1 </w:t>
            </w:r>
            <w:r w:rsidRPr="00C24172">
              <w:rPr>
                <w:color w:val="000000"/>
                <w:sz w:val="24"/>
                <w:szCs w:val="24"/>
                <w:lang w:val="en-US"/>
              </w:rPr>
              <w:t>619,5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1 500,0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1 470,0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1529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FF0FA8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9045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40 217,0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7 950,0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8 018,7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8 </w:t>
            </w:r>
            <w:r w:rsidRPr="00C24172">
              <w:rPr>
                <w:color w:val="000000"/>
                <w:sz w:val="24"/>
                <w:szCs w:val="24"/>
                <w:lang w:val="en-US"/>
              </w:rPr>
              <w:t>348,3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8 000,0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7 900,0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40 217,0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7 950,0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8 018,7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</w:rPr>
              <w:t>8 </w:t>
            </w:r>
            <w:r w:rsidRPr="00C24172">
              <w:rPr>
                <w:color w:val="000000"/>
                <w:sz w:val="24"/>
                <w:szCs w:val="24"/>
                <w:lang w:val="en-US"/>
              </w:rPr>
              <w:t>348,3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8 000,0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7 900,0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717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FF0FA8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9045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23 086,8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4 553,7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5 275,1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5 258,0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4 000,0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4 000,0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2</w:t>
            </w:r>
            <w:r w:rsidRPr="00C24172">
              <w:rPr>
                <w:color w:val="000000"/>
                <w:sz w:val="24"/>
                <w:szCs w:val="24"/>
                <w:lang w:val="en-US"/>
              </w:rPr>
              <w:t>3 086,8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4 553,7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5 275,1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5 258,0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4 000,0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4 000,0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FF0FA8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9045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Осуществление мероприятий на право собственности автодорог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31,1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31,1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31,1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31,1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FF0FA8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9045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 xml:space="preserve">Бытовое обслуживание населения 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FF0FA8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9045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FF0FA8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9045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Субсидия на переселение граждан из жилых помещений, признанных непригодными для проживания (Постановление Правительства Сверд</w:t>
            </w:r>
            <w:r w:rsidR="00F74B67">
              <w:rPr>
                <w:color w:val="000000"/>
                <w:sz w:val="24"/>
                <w:szCs w:val="24"/>
              </w:rPr>
              <w:t xml:space="preserve">ловской </w:t>
            </w:r>
            <w:r w:rsidR="00F74B67">
              <w:rPr>
                <w:color w:val="000000"/>
                <w:sz w:val="24"/>
                <w:szCs w:val="24"/>
              </w:rPr>
              <w:lastRenderedPageBreak/>
              <w:t>области  от 25.01.2018</w:t>
            </w:r>
            <w:r w:rsidRPr="00E9045D">
              <w:rPr>
                <w:color w:val="000000"/>
                <w:sz w:val="24"/>
                <w:szCs w:val="24"/>
              </w:rPr>
              <w:t xml:space="preserve"> №30-ПП «Об утверждении распределения субсидий и иного межбюджетного трансферта из областного бюджета местным бюджетам, предоставление которых предусмотрено государственной программой Свердловской области «Реализация основных направлений государственной политики в строительном комплексе Свердловской области до 2024 года», между муниципальными образованиями, расположенными на территории Свердловской области, в 2018 году и на плановый период 2019 и 2020 годов»)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lastRenderedPageBreak/>
              <w:t>19 610,9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19 610,9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19 610,9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19 610,9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1411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FF0FA8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Субсидии из областного бюджета на переселение граждан из аварийного жилищного фонда с использованием средств, поступивших от государственной корпорации - Фонд содействия реформированию жилищно-коммунального хозяйства</w:t>
            </w:r>
          </w:p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(Постановление Правительства Свер</w:t>
            </w:r>
            <w:r w:rsidR="00F74B67">
              <w:rPr>
                <w:color w:val="000000"/>
                <w:sz w:val="24"/>
                <w:szCs w:val="24"/>
              </w:rPr>
              <w:t>дловской области от 01.04.2019</w:t>
            </w:r>
            <w:r w:rsidRPr="00E9045D">
              <w:rPr>
                <w:color w:val="000000"/>
                <w:sz w:val="24"/>
                <w:szCs w:val="24"/>
              </w:rPr>
              <w:t xml:space="preserve"> №208-ПП «Об утверждении региональной </w:t>
            </w:r>
            <w:r w:rsidRPr="00E9045D">
              <w:rPr>
                <w:color w:val="000000"/>
                <w:sz w:val="24"/>
                <w:szCs w:val="24"/>
              </w:rPr>
              <w:lastRenderedPageBreak/>
              <w:t>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lastRenderedPageBreak/>
              <w:t>13 637,7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13 637,7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13 637,7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13 637,7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FF0FA8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9045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F74B67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Переселение граждан из аварийного жилищного фонда (Постановление Правительства Све</w:t>
            </w:r>
            <w:r w:rsidR="00F74B67">
              <w:rPr>
                <w:color w:val="000000"/>
                <w:sz w:val="24"/>
                <w:szCs w:val="24"/>
              </w:rPr>
              <w:t>рдловской области от 01.04.2019</w:t>
            </w:r>
            <w:r w:rsidRPr="00E9045D">
              <w:rPr>
                <w:color w:val="000000"/>
                <w:sz w:val="24"/>
                <w:szCs w:val="24"/>
              </w:rPr>
              <w:t xml:space="preserve"> №208-ПП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1 006,6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1 006,6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126,8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126,8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A1B8C" w:rsidRPr="00C24172" w:rsidTr="001A1B8C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E9045D" w:rsidRDefault="001A1B8C" w:rsidP="001A1B8C">
            <w:pPr>
              <w:rPr>
                <w:color w:val="000000"/>
                <w:sz w:val="24"/>
                <w:szCs w:val="24"/>
              </w:rPr>
            </w:pPr>
            <w:r w:rsidRPr="00E9045D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879,8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24172">
              <w:rPr>
                <w:color w:val="000000"/>
                <w:sz w:val="24"/>
                <w:szCs w:val="24"/>
                <w:lang w:val="en-US"/>
              </w:rPr>
              <w:t>879,8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  <w:r w:rsidRPr="00C2417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B8C" w:rsidRPr="00C24172" w:rsidRDefault="001A1B8C" w:rsidP="001A1B8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A1B8C" w:rsidRDefault="001A1B8C" w:rsidP="004B1B9D">
      <w:pPr>
        <w:jc w:val="both"/>
        <w:rPr>
          <w:sz w:val="28"/>
          <w:szCs w:val="28"/>
        </w:rPr>
      </w:pPr>
    </w:p>
    <w:p w:rsidR="001A1B8C" w:rsidRDefault="001A1B8C" w:rsidP="004B1B9D">
      <w:pPr>
        <w:jc w:val="both"/>
        <w:rPr>
          <w:sz w:val="28"/>
          <w:szCs w:val="28"/>
        </w:rPr>
      </w:pPr>
    </w:p>
    <w:p w:rsidR="001A1B8C" w:rsidRDefault="001A1B8C" w:rsidP="004B1B9D">
      <w:pPr>
        <w:jc w:val="both"/>
        <w:rPr>
          <w:sz w:val="28"/>
          <w:szCs w:val="28"/>
        </w:rPr>
      </w:pPr>
    </w:p>
    <w:p w:rsidR="001A1B8C" w:rsidRDefault="001A1B8C" w:rsidP="004B1B9D">
      <w:pPr>
        <w:jc w:val="both"/>
        <w:rPr>
          <w:sz w:val="28"/>
          <w:szCs w:val="28"/>
        </w:rPr>
        <w:sectPr w:rsidR="001A1B8C" w:rsidSect="0012651C">
          <w:headerReference w:type="even" r:id="rId12"/>
          <w:headerReference w:type="default" r:id="rId13"/>
          <w:headerReference w:type="first" r:id="rId14"/>
          <w:pgSz w:w="16838" w:h="11906" w:orient="landscape"/>
          <w:pgMar w:top="851" w:right="1134" w:bottom="1701" w:left="1134" w:header="720" w:footer="720" w:gutter="0"/>
          <w:cols w:space="720"/>
          <w:titlePg/>
          <w:docGrid w:linePitch="272"/>
        </w:sect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654"/>
        <w:gridCol w:w="21"/>
        <w:gridCol w:w="1846"/>
        <w:gridCol w:w="236"/>
        <w:gridCol w:w="471"/>
        <w:gridCol w:w="6378"/>
      </w:tblGrid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395B87" w:rsidRDefault="00D86916" w:rsidP="00F27429">
            <w:pPr>
              <w:pStyle w:val="a3"/>
              <w:ind w:left="3441"/>
              <w:rPr>
                <w:szCs w:val="28"/>
                <w:lang w:val="ru-RU" w:eastAsia="ru-RU"/>
              </w:rPr>
            </w:pPr>
            <w:r w:rsidRPr="00395B87">
              <w:rPr>
                <w:szCs w:val="28"/>
                <w:lang w:val="ru-RU" w:eastAsia="ru-RU"/>
              </w:rPr>
              <w:t>Приложение № 3</w:t>
            </w:r>
          </w:p>
          <w:p w:rsidR="00D86916" w:rsidRPr="00395B87" w:rsidRDefault="00D86916" w:rsidP="00F27429">
            <w:pPr>
              <w:pStyle w:val="a3"/>
              <w:ind w:left="3441"/>
              <w:rPr>
                <w:szCs w:val="28"/>
                <w:lang w:val="ru-RU" w:eastAsia="ru-RU"/>
              </w:rPr>
            </w:pPr>
            <w:r w:rsidRPr="00395B87">
              <w:rPr>
                <w:szCs w:val="28"/>
                <w:lang w:val="ru-RU" w:eastAsia="ru-RU"/>
              </w:rPr>
              <w:t xml:space="preserve">к постановлению Администрации города </w:t>
            </w:r>
          </w:p>
          <w:p w:rsidR="00D86916" w:rsidRPr="00395B87" w:rsidRDefault="00D86916" w:rsidP="00F27429">
            <w:pPr>
              <w:pStyle w:val="31"/>
              <w:spacing w:after="0"/>
              <w:ind w:left="3441"/>
              <w:rPr>
                <w:sz w:val="28"/>
                <w:szCs w:val="28"/>
                <w:lang w:val="ru-RU" w:eastAsia="ru-RU"/>
              </w:rPr>
            </w:pPr>
            <w:r w:rsidRPr="00395B87">
              <w:rPr>
                <w:sz w:val="28"/>
                <w:szCs w:val="28"/>
                <w:lang w:val="ru-RU" w:eastAsia="ru-RU"/>
              </w:rPr>
              <w:t>Каменска-Уральского</w:t>
            </w:r>
          </w:p>
          <w:p w:rsidR="00D86916" w:rsidRPr="00395B87" w:rsidRDefault="00D86916" w:rsidP="00F27429">
            <w:pPr>
              <w:pStyle w:val="31"/>
              <w:spacing w:after="0"/>
              <w:ind w:left="3441"/>
              <w:jc w:val="both"/>
              <w:rPr>
                <w:sz w:val="28"/>
                <w:szCs w:val="28"/>
                <w:lang w:val="ru-RU" w:eastAsia="ru-RU"/>
              </w:rPr>
            </w:pPr>
            <w:r w:rsidRPr="00395B87">
              <w:rPr>
                <w:sz w:val="28"/>
                <w:szCs w:val="28"/>
                <w:lang w:val="ru-RU" w:eastAsia="ru-RU"/>
              </w:rPr>
              <w:t xml:space="preserve">от </w:t>
            </w:r>
            <w:r w:rsidR="00A47632">
              <w:rPr>
                <w:sz w:val="28"/>
                <w:szCs w:val="28"/>
                <w:lang w:val="ru-RU" w:eastAsia="ru-RU"/>
              </w:rPr>
              <w:t xml:space="preserve">21.08.2019 </w:t>
            </w:r>
            <w:r w:rsidRPr="00395B87">
              <w:rPr>
                <w:sz w:val="28"/>
                <w:szCs w:val="28"/>
                <w:lang w:val="ru-RU" w:eastAsia="ru-RU"/>
              </w:rPr>
              <w:t xml:space="preserve">№ </w:t>
            </w:r>
            <w:r w:rsidR="00A47632">
              <w:rPr>
                <w:sz w:val="28"/>
                <w:szCs w:val="28"/>
                <w:lang w:val="ru-RU" w:eastAsia="ru-RU"/>
              </w:rPr>
              <w:t>687</w:t>
            </w:r>
            <w:r w:rsidRPr="00395B87">
              <w:rPr>
                <w:sz w:val="28"/>
                <w:szCs w:val="28"/>
                <w:lang w:val="ru-RU" w:eastAsia="ru-RU"/>
              </w:rPr>
              <w:t xml:space="preserve">                                                                                      </w:t>
            </w:r>
          </w:p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</w:p>
        </w:tc>
      </w:tr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Приложение № 3 </w:t>
            </w:r>
          </w:p>
          <w:p w:rsidR="00D86916" w:rsidRPr="005D2AA2" w:rsidRDefault="00D86916" w:rsidP="00F27429">
            <w:pPr>
              <w:ind w:left="3441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86916" w:rsidRPr="00366C39" w:rsidTr="00F27429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708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</w:tr>
      <w:tr w:rsidR="00D86916" w:rsidRPr="00034205" w:rsidTr="00F27429">
        <w:trPr>
          <w:trHeight w:val="1245"/>
        </w:trPr>
        <w:tc>
          <w:tcPr>
            <w:tcW w:w="96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86916" w:rsidRDefault="00D86916" w:rsidP="00F27429">
            <w:pPr>
              <w:jc w:val="center"/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ПЕРЕЧЕНЬ</w:t>
            </w:r>
            <w:r w:rsidRPr="005D2AA2">
              <w:rPr>
                <w:b/>
                <w:sz w:val="28"/>
                <w:szCs w:val="28"/>
              </w:rPr>
              <w:br/>
              <w:t>ОБЪЕКТОВ МУНИЦИПАЛЬНОЙ СОБСТВЕННОСТИ, ПОДЛЕЖАЩИХ ПРИВАТИЗАЦИИ В 2017</w:t>
            </w:r>
            <w:r w:rsidR="00F27429">
              <w:rPr>
                <w:b/>
                <w:sz w:val="28"/>
                <w:szCs w:val="28"/>
              </w:rPr>
              <w:t>-2021</w:t>
            </w:r>
            <w:r w:rsidRPr="005D2AA2">
              <w:rPr>
                <w:b/>
                <w:sz w:val="28"/>
                <w:szCs w:val="28"/>
              </w:rPr>
              <w:t xml:space="preserve"> ГОДУ ПУТЕМ ПРОДАЖИ НА АУКЦИОНЕ</w:t>
            </w:r>
          </w:p>
          <w:p w:rsidR="00F27429" w:rsidRPr="005D2AA2" w:rsidRDefault="00F27429" w:rsidP="00F27429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F27429" w:rsidRPr="00034205" w:rsidTr="00F27429">
        <w:trPr>
          <w:trHeight w:val="463"/>
        </w:trPr>
        <w:tc>
          <w:tcPr>
            <w:tcW w:w="96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429" w:rsidRPr="005D2AA2" w:rsidRDefault="00F27429" w:rsidP="00F27429">
            <w:pPr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7</w:t>
            </w:r>
            <w:r w:rsidRPr="005D2AA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год</w:t>
            </w:r>
          </w:p>
        </w:tc>
      </w:tr>
      <w:tr w:rsidR="00D86916" w:rsidRPr="00034205" w:rsidTr="005636BC">
        <w:trPr>
          <w:trHeight w:val="332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№ п/п</w:t>
            </w:r>
          </w:p>
        </w:tc>
        <w:tc>
          <w:tcPr>
            <w:tcW w:w="25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034205" w:rsidTr="005636BC">
        <w:trPr>
          <w:trHeight w:val="435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Бугарева, д. 14. Площадь </w:t>
            </w:r>
            <w:r>
              <w:rPr>
                <w:sz w:val="24"/>
                <w:szCs w:val="24"/>
              </w:rPr>
              <w:t xml:space="preserve">общая: </w:t>
            </w:r>
            <w:r w:rsidR="00CA4124">
              <w:rPr>
                <w:sz w:val="24"/>
                <w:szCs w:val="24"/>
              </w:rPr>
              <w:t>71,9 кв. м</w:t>
            </w:r>
            <w:r w:rsidRPr="005D2AA2">
              <w:rPr>
                <w:sz w:val="24"/>
                <w:szCs w:val="24"/>
              </w:rPr>
              <w:t>, номера на поэтажном плане: 1-8, этаж 1.</w:t>
            </w:r>
          </w:p>
        </w:tc>
      </w:tr>
      <w:tr w:rsidR="00D86916" w:rsidRPr="00034205" w:rsidTr="005636BC">
        <w:trPr>
          <w:trHeight w:val="36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общая: </w:t>
            </w:r>
            <w:r>
              <w:rPr>
                <w:sz w:val="24"/>
                <w:szCs w:val="24"/>
              </w:rPr>
              <w:t>45,2</w:t>
            </w:r>
            <w:r w:rsidR="00CA4124">
              <w:rPr>
                <w:sz w:val="24"/>
                <w:szCs w:val="24"/>
              </w:rPr>
              <w:t xml:space="preserve"> кв. 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="00CA4124">
              <w:rPr>
                <w:sz w:val="24"/>
                <w:szCs w:val="24"/>
              </w:rPr>
              <w:t>. Площадь общая: 22,1 кв. 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</w:t>
            </w:r>
            <w:r w:rsidR="00CA4124">
              <w:rPr>
                <w:sz w:val="24"/>
                <w:szCs w:val="24"/>
              </w:rPr>
              <w:t>. 80. Площадь общая: 79,5 кв. м</w:t>
            </w:r>
            <w:r w:rsidRPr="005D2AA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Каменская, д.</w:t>
            </w:r>
            <w:r w:rsidR="00CA4124">
              <w:rPr>
                <w:sz w:val="24"/>
                <w:szCs w:val="24"/>
              </w:rPr>
              <w:t xml:space="preserve"> 4а. Площадь общая: 324,7 кв. м</w:t>
            </w:r>
            <w:r w:rsidRPr="005D2AA2">
              <w:rPr>
                <w:sz w:val="24"/>
                <w:szCs w:val="24"/>
              </w:rPr>
              <w:t>, э</w:t>
            </w:r>
            <w:r>
              <w:rPr>
                <w:rFonts w:eastAsia="Calibri"/>
                <w:sz w:val="24"/>
                <w:szCs w:val="24"/>
                <w:lang w:eastAsia="en-US"/>
              </w:rPr>
              <w:t>тажность: 1 -</w:t>
            </w:r>
            <w:r w:rsidRPr="005D2AA2">
              <w:rPr>
                <w:rFonts w:eastAsia="Calibri"/>
                <w:sz w:val="24"/>
                <w:szCs w:val="24"/>
                <w:lang w:eastAsia="en-US"/>
              </w:rPr>
              <w:t xml:space="preserve"> 2.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9244E8" w:rsidRDefault="00D86916" w:rsidP="00F2742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244E8">
              <w:rPr>
                <w:sz w:val="24"/>
                <w:szCs w:val="24"/>
              </w:rPr>
              <w:t>ул. Карла Маркса, д. 13. Площадь общая: 25,4 кв. м, этаж: 1</w:t>
            </w:r>
          </w:p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 xml:space="preserve">. 1. Площадь общая: 27,8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Бажова, дом 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Алюминиевая, д. 6. Площадь общая: 381,4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 xml:space="preserve">ул. Алюминиевая, д. 78. Площадь общая: 96,6 кв. 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</w:t>
            </w:r>
            <w:r w:rsidRPr="0011564C">
              <w:rPr>
                <w:sz w:val="24"/>
                <w:szCs w:val="24"/>
              </w:rPr>
              <w:lastRenderedPageBreak/>
              <w:t xml:space="preserve">Общая долевая собственность: </w:t>
            </w:r>
            <w:r>
              <w:rPr>
                <w:sz w:val="24"/>
                <w:szCs w:val="24"/>
              </w:rPr>
              <w:t>1/</w:t>
            </w:r>
            <w:r w:rsidRPr="0011564C">
              <w:rPr>
                <w:sz w:val="24"/>
                <w:szCs w:val="24"/>
              </w:rPr>
              <w:t>2.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</w:t>
            </w:r>
            <w:r w:rsidRPr="0011564C">
              <w:rPr>
                <w:sz w:val="24"/>
                <w:szCs w:val="24"/>
              </w:rPr>
              <w:t xml:space="preserve">л. Пушкина, д.1, </w:t>
            </w:r>
            <w:r>
              <w:rPr>
                <w:sz w:val="24"/>
                <w:szCs w:val="24"/>
              </w:rPr>
              <w:t>кв</w:t>
            </w:r>
            <w:r w:rsidRPr="0011564C">
              <w:rPr>
                <w:sz w:val="24"/>
                <w:szCs w:val="24"/>
              </w:rPr>
              <w:t xml:space="preserve">. 83. Площадь общая: 30,5 кв. </w:t>
            </w:r>
            <w:r w:rsidR="00CA4124">
              <w:rPr>
                <w:sz w:val="24"/>
                <w:szCs w:val="24"/>
              </w:rPr>
              <w:t>м</w:t>
            </w:r>
            <w:r w:rsidRPr="0011564C">
              <w:rPr>
                <w:sz w:val="24"/>
                <w:szCs w:val="24"/>
              </w:rPr>
              <w:t>, этаж: 2.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733,3 кв.</w:t>
            </w:r>
            <w:r w:rsidR="00CA4124">
              <w:rPr>
                <w:sz w:val="24"/>
                <w:szCs w:val="24"/>
              </w:rPr>
              <w:t>м</w:t>
            </w:r>
            <w:r w:rsidRPr="006E113B">
              <w:rPr>
                <w:sz w:val="24"/>
                <w:szCs w:val="24"/>
              </w:rPr>
              <w:t>, этажность: 3, подземная этажность: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Коммунальная, д.12.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930,9 кв.</w:t>
            </w:r>
            <w:r w:rsidR="00CA4124">
              <w:rPr>
                <w:sz w:val="24"/>
                <w:szCs w:val="24"/>
              </w:rPr>
              <w:t>м</w:t>
            </w:r>
            <w:r w:rsidRPr="00EC354E">
              <w:rPr>
                <w:sz w:val="24"/>
                <w:szCs w:val="24"/>
              </w:rPr>
              <w:t>, количество этажей: 3, количество подземных этажей: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Белинского, д.71б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35,5 кв.</w:t>
            </w:r>
            <w:r w:rsidR="00CA4124">
              <w:rPr>
                <w:sz w:val="24"/>
                <w:szCs w:val="24"/>
              </w:rPr>
              <w:t>м</w:t>
            </w:r>
            <w:r w:rsidRPr="00EC354E">
              <w:rPr>
                <w:sz w:val="24"/>
                <w:szCs w:val="24"/>
              </w:rPr>
              <w:t>, номера на поэтажном плане: 1,2,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38,8</w:t>
            </w:r>
            <w:r w:rsidRPr="00EC354E">
              <w:rPr>
                <w:sz w:val="24"/>
                <w:szCs w:val="24"/>
              </w:rPr>
              <w:t xml:space="preserve"> кв.</w:t>
            </w:r>
            <w:r w:rsidR="00CA4124">
              <w:rPr>
                <w:sz w:val="24"/>
                <w:szCs w:val="24"/>
              </w:rPr>
              <w:t>м</w:t>
            </w:r>
            <w:r w:rsidRPr="00EC354E">
              <w:rPr>
                <w:sz w:val="24"/>
                <w:szCs w:val="24"/>
              </w:rPr>
              <w:t xml:space="preserve">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Калинина, д. 62, кв. 13. Площадь общая 31,4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Физкультурников, д. 10, кв. 1. Площадь общая: 30,6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этаж:1.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Нежилое здание 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ул.Ленина,134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>42,9 кв.</w:t>
            </w:r>
            <w:r w:rsidR="00CA4124">
              <w:rPr>
                <w:sz w:val="24"/>
                <w:szCs w:val="24"/>
              </w:rPr>
              <w:t>м</w:t>
            </w:r>
            <w:r w:rsidRPr="00CB3D96">
              <w:rPr>
                <w:sz w:val="24"/>
                <w:szCs w:val="24"/>
              </w:rPr>
              <w:t>, литер: Е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гаража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в районе пешеходного моста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>36,4 кв.</w:t>
            </w:r>
            <w:r w:rsidR="00CA4124">
              <w:rPr>
                <w:sz w:val="24"/>
                <w:szCs w:val="24"/>
              </w:rPr>
              <w:t>м</w:t>
            </w:r>
            <w:r w:rsidRPr="00CB3D96">
              <w:rPr>
                <w:sz w:val="24"/>
                <w:szCs w:val="24"/>
              </w:rPr>
              <w:t>, литер: Б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склада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 </w:t>
            </w:r>
            <w:r>
              <w:rPr>
                <w:sz w:val="24"/>
                <w:szCs w:val="24"/>
              </w:rPr>
              <w:t xml:space="preserve">в </w:t>
            </w:r>
            <w:r w:rsidRPr="00CB3D96">
              <w:rPr>
                <w:sz w:val="24"/>
                <w:szCs w:val="24"/>
              </w:rPr>
              <w:t>районе пешеходного моста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16,9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литер: В.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Квартира по ул.Октябрьская,28-30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5D2AA2" w:rsidTr="00F27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9"/>
        </w:trPr>
        <w:tc>
          <w:tcPr>
            <w:tcW w:w="9606" w:type="dxa"/>
            <w:gridSpan w:val="6"/>
            <w:shd w:val="clear" w:color="auto" w:fill="auto"/>
            <w:vAlign w:val="center"/>
            <w:hideMark/>
          </w:tcPr>
          <w:p w:rsidR="00D86916" w:rsidRPr="005D2AA2" w:rsidRDefault="00D86916" w:rsidP="00F27429">
            <w:pPr>
              <w:rPr>
                <w:rFonts w:ascii="Calibri" w:hAnsi="Calibri"/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8</w:t>
            </w:r>
            <w:r w:rsidRPr="005D2AA2">
              <w:rPr>
                <w:b/>
                <w:sz w:val="28"/>
                <w:szCs w:val="28"/>
              </w:rPr>
              <w:t xml:space="preserve"> </w:t>
            </w:r>
            <w:r w:rsidR="00F27429">
              <w:rPr>
                <w:b/>
                <w:sz w:val="28"/>
                <w:szCs w:val="28"/>
              </w:rPr>
              <w:t>год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675" w:type="dxa"/>
            <w:gridSpan w:val="2"/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№ п/п</w:t>
            </w:r>
          </w:p>
        </w:tc>
        <w:tc>
          <w:tcPr>
            <w:tcW w:w="2553" w:type="dxa"/>
            <w:gridSpan w:val="3"/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</w:t>
            </w:r>
            <w:r>
              <w:rPr>
                <w:sz w:val="24"/>
                <w:szCs w:val="24"/>
              </w:rPr>
              <w:t xml:space="preserve">нежилого помещения </w:t>
            </w:r>
            <w:r w:rsidRPr="005D2AA2">
              <w:rPr>
                <w:sz w:val="24"/>
                <w:szCs w:val="24"/>
              </w:rPr>
              <w:t xml:space="preserve">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, земельный участок КН 66:45:0200280:15, площадь: 52,0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 xml:space="preserve">. Площадь общая: 22,1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Алюминиевая, д. 80. Площадь общая: 79,5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 xml:space="preserve">. 1. Площадь общая: 27,8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, земельный участок КН 66:45:0100375:1746, площадь: 382,0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 xml:space="preserve">ул. Алюминиевая, д. 78. Площадь общая: 96,6 кв. 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</w:t>
            </w:r>
            <w:r>
              <w:rPr>
                <w:sz w:val="24"/>
                <w:szCs w:val="24"/>
              </w:rPr>
              <w:t xml:space="preserve"> </w:t>
            </w:r>
            <w:r w:rsidRPr="0011564C">
              <w:rPr>
                <w:sz w:val="24"/>
                <w:szCs w:val="24"/>
              </w:rPr>
              <w:t>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кв.м</w:t>
            </w:r>
          </w:p>
        </w:tc>
      </w:tr>
      <w:tr w:rsidR="00D86916" w:rsidRPr="006E113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 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733,3 кв.</w:t>
            </w:r>
            <w:r w:rsidR="00CA4124">
              <w:rPr>
                <w:sz w:val="24"/>
                <w:szCs w:val="24"/>
              </w:rPr>
              <w:t>м</w:t>
            </w:r>
            <w:r w:rsidRPr="006E113B">
              <w:rPr>
                <w:sz w:val="24"/>
                <w:szCs w:val="24"/>
              </w:rPr>
              <w:t>, этажность: 3, подземная этажность: 1</w:t>
            </w:r>
            <w:r>
              <w:rPr>
                <w:sz w:val="24"/>
                <w:szCs w:val="24"/>
              </w:rPr>
              <w:t>, земельный участок КН 66:45:0200056:258, площадь 3831,0 кв.м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Коммунальная,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930,9 кв.</w:t>
            </w:r>
            <w:r w:rsidR="00CA4124">
              <w:rPr>
                <w:sz w:val="24"/>
                <w:szCs w:val="24"/>
              </w:rPr>
              <w:t>м</w:t>
            </w:r>
            <w:r w:rsidRPr="00EC354E">
              <w:rPr>
                <w:sz w:val="24"/>
                <w:szCs w:val="24"/>
              </w:rPr>
              <w:t>, количество этажей: 3, количество подземных этажей: 1</w:t>
            </w:r>
            <w:r>
              <w:rPr>
                <w:sz w:val="24"/>
                <w:szCs w:val="24"/>
              </w:rPr>
              <w:t>, земельный участок КН 66:45:0200088:24, площадь 3786,0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Белинского,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35,5 кв.</w:t>
            </w:r>
            <w:r w:rsidR="00CA4124">
              <w:rPr>
                <w:sz w:val="24"/>
                <w:szCs w:val="24"/>
              </w:rPr>
              <w:t>м</w:t>
            </w:r>
            <w:r w:rsidRPr="00EC354E">
              <w:rPr>
                <w:sz w:val="24"/>
                <w:szCs w:val="24"/>
              </w:rPr>
              <w:t>, номера на поэтажном плане: 1,2,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 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38,8</w:t>
            </w:r>
            <w:r w:rsidRPr="00EC354E">
              <w:rPr>
                <w:sz w:val="24"/>
                <w:szCs w:val="24"/>
              </w:rPr>
              <w:t xml:space="preserve"> кв.</w:t>
            </w:r>
            <w:r w:rsidR="00CA4124">
              <w:rPr>
                <w:sz w:val="24"/>
                <w:szCs w:val="24"/>
              </w:rPr>
              <w:t>м</w:t>
            </w:r>
            <w:r w:rsidRPr="00EC354E">
              <w:rPr>
                <w:sz w:val="24"/>
                <w:szCs w:val="24"/>
              </w:rPr>
              <w:t xml:space="preserve">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Калинина, д. 62, кв. 13. Площадь общая 31,4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Физкультурников, д. 10, кв. 1. Площадь общая: 30,6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этаж:1.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  <w:r w:rsidRPr="00CB3D96">
              <w:rPr>
                <w:sz w:val="24"/>
                <w:szCs w:val="24"/>
              </w:rPr>
              <w:t xml:space="preserve"> </w:t>
            </w:r>
          </w:p>
        </w:tc>
        <w:tc>
          <w:tcPr>
            <w:tcW w:w="6378" w:type="dxa"/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ул.Ленина,</w:t>
            </w:r>
            <w:r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>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>42,9 кв.</w:t>
            </w:r>
            <w:r w:rsidR="00CA4124">
              <w:rPr>
                <w:sz w:val="24"/>
                <w:szCs w:val="24"/>
              </w:rPr>
              <w:t>м</w:t>
            </w:r>
            <w:r w:rsidRPr="00CB3D96">
              <w:rPr>
                <w:sz w:val="24"/>
                <w:szCs w:val="24"/>
              </w:rPr>
              <w:t>, литер: Е</w:t>
            </w:r>
            <w:r>
              <w:rPr>
                <w:sz w:val="24"/>
                <w:szCs w:val="24"/>
              </w:rPr>
              <w:t xml:space="preserve">, 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земельный участок КН 66:45:0100399:61, площадь 55,0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ул.Октябрьская,</w:t>
            </w:r>
            <w:r>
              <w:rPr>
                <w:sz w:val="24"/>
                <w:szCs w:val="24"/>
              </w:rPr>
              <w:t xml:space="preserve"> д. </w:t>
            </w:r>
            <w:r w:rsidRPr="00CB3D96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>, кв.</w:t>
            </w:r>
            <w:r w:rsidRPr="00CB3D9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ул.Тевосяна, д. 13. Площадь общая: 232,1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пр.Победы, д. 3. Площадь общая: 72,4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ул.Каменская, д. 16. Площадь общая: 31,5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этаж: 1.</w:t>
            </w:r>
          </w:p>
        </w:tc>
      </w:tr>
      <w:tr w:rsidR="00BB189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BB189B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BB189B" w:rsidRPr="005D2AA2" w:rsidRDefault="00BB189B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BB189B" w:rsidRDefault="00BB189B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ул.Сибирская, д.30а. Площадь общая 69,1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5118F9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5118F9" w:rsidRDefault="005118F9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0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5118F9" w:rsidRDefault="005118F9" w:rsidP="00F27429">
            <w:pPr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5118F9" w:rsidRDefault="005118F9" w:rsidP="005118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ул.Красной Зари, д.13. Площадь здания: 71,9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земельный участок КН 66:45:0100105:25, площадь 663,0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AC3975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AC3975" w:rsidRDefault="00AC3975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AC3975" w:rsidRPr="006E113B" w:rsidRDefault="00AC3975" w:rsidP="00AC3975">
            <w:pPr>
              <w:rPr>
                <w:sz w:val="24"/>
                <w:szCs w:val="24"/>
              </w:rPr>
            </w:pPr>
            <w:r w:rsidRPr="00AC3975">
              <w:rPr>
                <w:sz w:val="24"/>
                <w:szCs w:val="24"/>
              </w:rPr>
              <w:t>Нежил</w:t>
            </w:r>
            <w:r w:rsidR="006D5F93">
              <w:rPr>
                <w:sz w:val="24"/>
                <w:szCs w:val="24"/>
              </w:rPr>
              <w:t>о</w:t>
            </w:r>
            <w:r w:rsidRPr="00AC3975">
              <w:rPr>
                <w:sz w:val="24"/>
                <w:szCs w:val="24"/>
              </w:rPr>
              <w:t xml:space="preserve">е здание </w:t>
            </w:r>
            <w:r w:rsidR="006D5F93">
              <w:rPr>
                <w:sz w:val="24"/>
                <w:szCs w:val="24"/>
              </w:rPr>
              <w:t>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AC3975" w:rsidRDefault="00AC3975" w:rsidP="00856BF7">
            <w:pPr>
              <w:jc w:val="both"/>
              <w:rPr>
                <w:sz w:val="24"/>
                <w:szCs w:val="24"/>
              </w:rPr>
            </w:pPr>
            <w:r w:rsidRPr="00AC3975">
              <w:rPr>
                <w:sz w:val="24"/>
                <w:szCs w:val="24"/>
              </w:rPr>
              <w:t>пр.Победы,</w:t>
            </w:r>
            <w:r>
              <w:rPr>
                <w:sz w:val="24"/>
                <w:szCs w:val="24"/>
              </w:rPr>
              <w:t xml:space="preserve"> д.</w:t>
            </w:r>
            <w:r w:rsidRPr="00AC3975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>.</w:t>
            </w:r>
            <w:r w:rsidRPr="00AC39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Площадь здания: </w:t>
            </w:r>
            <w:r w:rsidR="00856BF7">
              <w:rPr>
                <w:sz w:val="24"/>
                <w:szCs w:val="24"/>
              </w:rPr>
              <w:t>35,4</w:t>
            </w:r>
            <w:r>
              <w:rPr>
                <w:sz w:val="24"/>
                <w:szCs w:val="24"/>
              </w:rPr>
              <w:t xml:space="preserve"> кв.</w:t>
            </w:r>
            <w:r w:rsidR="00CA4124">
              <w:rPr>
                <w:sz w:val="24"/>
                <w:szCs w:val="24"/>
              </w:rPr>
              <w:t>м</w:t>
            </w:r>
            <w:r w:rsidR="00856BF7">
              <w:rPr>
                <w:sz w:val="24"/>
                <w:szCs w:val="24"/>
              </w:rPr>
              <w:t>,</w:t>
            </w:r>
            <w:r w:rsidR="00856BF7" w:rsidRPr="00EC354E">
              <w:rPr>
                <w:sz w:val="24"/>
                <w:szCs w:val="24"/>
              </w:rPr>
              <w:t xml:space="preserve"> этаж: 1</w:t>
            </w:r>
            <w:r>
              <w:rPr>
                <w:sz w:val="24"/>
                <w:szCs w:val="24"/>
              </w:rPr>
              <w:t>,</w:t>
            </w:r>
            <w:r w:rsidRPr="00AC3975">
              <w:rPr>
                <w:sz w:val="24"/>
                <w:szCs w:val="24"/>
              </w:rPr>
              <w:t xml:space="preserve"> земельный </w:t>
            </w:r>
            <w:r>
              <w:rPr>
                <w:sz w:val="24"/>
                <w:szCs w:val="24"/>
              </w:rPr>
              <w:t xml:space="preserve">участок </w:t>
            </w:r>
            <w:r w:rsidRPr="00AC3975">
              <w:rPr>
                <w:sz w:val="24"/>
                <w:szCs w:val="24"/>
              </w:rPr>
              <w:t>КН 66:45:0100209:160</w:t>
            </w:r>
            <w:r>
              <w:rPr>
                <w:sz w:val="24"/>
                <w:szCs w:val="24"/>
              </w:rPr>
              <w:t xml:space="preserve">, площадь </w:t>
            </w:r>
            <w:r w:rsidR="00856BF7">
              <w:rPr>
                <w:sz w:val="24"/>
                <w:szCs w:val="24"/>
              </w:rPr>
              <w:t xml:space="preserve">119,0 </w:t>
            </w:r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856BF7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856BF7" w:rsidRDefault="00856BF7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856BF7" w:rsidRPr="00AC3975" w:rsidRDefault="00856BF7" w:rsidP="00AC3975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856BF7" w:rsidRPr="00AC3975" w:rsidRDefault="00856BF7" w:rsidP="00DB60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ул.Челябинская,22. </w:t>
            </w:r>
            <w:r w:rsidRPr="0011564C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27,6</w:t>
            </w:r>
            <w:r w:rsidRPr="0011564C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 xml:space="preserve">, </w:t>
            </w:r>
            <w:r w:rsidR="00DB60BD">
              <w:rPr>
                <w:sz w:val="24"/>
                <w:szCs w:val="24"/>
              </w:rPr>
              <w:t>помещения №40,42,43</w:t>
            </w:r>
            <w:r w:rsidRPr="0011564C">
              <w:rPr>
                <w:sz w:val="24"/>
                <w:szCs w:val="24"/>
              </w:rPr>
              <w:t xml:space="preserve">, этаж: </w:t>
            </w:r>
            <w:r>
              <w:rPr>
                <w:sz w:val="24"/>
                <w:szCs w:val="24"/>
              </w:rPr>
              <w:t>1.</w:t>
            </w:r>
          </w:p>
        </w:tc>
      </w:tr>
      <w:tr w:rsidR="00DB04A1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B04A1" w:rsidRDefault="00DB04A1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B04A1" w:rsidRPr="00EC354E" w:rsidRDefault="00DB04A1" w:rsidP="00AC39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B04A1" w:rsidRDefault="00DB04A1" w:rsidP="00DB04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ул.Репина, д.49, кв.2. Площадь: 50,6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этаж: 1.</w:t>
            </w:r>
          </w:p>
        </w:tc>
      </w:tr>
      <w:tr w:rsidR="00DB04A1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ул.Дружбы, д.26, кв.3. Площадь: 20,4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этаж: 1.</w:t>
            </w:r>
          </w:p>
        </w:tc>
      </w:tr>
      <w:tr w:rsidR="006A7754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A7754" w:rsidRPr="0011564C" w:rsidRDefault="006A7754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ул.Уральская, д.44. </w:t>
            </w:r>
            <w:r w:rsidRPr="005D2AA2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42,9</w:t>
            </w:r>
            <w:r w:rsidRPr="005D2AA2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номера на поэтажном плане: 1 - 7, </w:t>
            </w:r>
            <w:r w:rsidRPr="005D2AA2">
              <w:rPr>
                <w:sz w:val="24"/>
                <w:szCs w:val="24"/>
              </w:rPr>
              <w:t xml:space="preserve">этаж: </w:t>
            </w:r>
            <w:r>
              <w:rPr>
                <w:sz w:val="24"/>
                <w:szCs w:val="24"/>
              </w:rPr>
              <w:t>цокольный</w:t>
            </w:r>
            <w:r w:rsidRPr="005D2AA2">
              <w:rPr>
                <w:sz w:val="24"/>
                <w:szCs w:val="24"/>
              </w:rPr>
              <w:t>.</w:t>
            </w:r>
          </w:p>
        </w:tc>
      </w:tr>
      <w:tr w:rsidR="006C5709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C5709" w:rsidRDefault="006C5709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C5709" w:rsidRPr="0011564C" w:rsidRDefault="006C5709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6C5709" w:rsidRDefault="006C5709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ул.Привокзальная</w:t>
            </w:r>
            <w:r w:rsidR="008077A7">
              <w:rPr>
                <w:sz w:val="24"/>
                <w:szCs w:val="24"/>
              </w:rPr>
              <w:t xml:space="preserve">, д.51, кв.1 Площадь: </w:t>
            </w:r>
            <w:r w:rsidR="00023FA4">
              <w:rPr>
                <w:sz w:val="24"/>
                <w:szCs w:val="24"/>
              </w:rPr>
              <w:t>27,9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2506D7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2506D7" w:rsidRDefault="002506D7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2506D7" w:rsidRPr="0011564C" w:rsidRDefault="002506D7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2506D7" w:rsidRDefault="0095111C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ул.Карла Маркса, д.38. Площадь общая: 319,9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 xml:space="preserve"> помещения №1-15 по плану подвала.</w:t>
            </w:r>
          </w:p>
        </w:tc>
      </w:tr>
      <w:tr w:rsidR="002506D7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2506D7" w:rsidRDefault="002506D7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2506D7" w:rsidRPr="0011564C" w:rsidRDefault="002506D7" w:rsidP="00C554D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2506D7" w:rsidRDefault="0095111C" w:rsidP="002506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ул.Лермонтова, д.6. Площадь общая: 158,6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 xml:space="preserve"> помещения №10-28</w:t>
            </w:r>
            <w:r w:rsidRPr="0011564C">
              <w:rPr>
                <w:sz w:val="24"/>
                <w:szCs w:val="24"/>
              </w:rPr>
              <w:t xml:space="preserve">, этаж: </w:t>
            </w:r>
            <w:r>
              <w:rPr>
                <w:sz w:val="24"/>
                <w:szCs w:val="24"/>
              </w:rPr>
              <w:t>1.</w:t>
            </w:r>
          </w:p>
        </w:tc>
      </w:tr>
      <w:tr w:rsidR="002506D7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2506D7" w:rsidRDefault="002506D7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2506D7" w:rsidRPr="005D2AA2" w:rsidRDefault="002506D7" w:rsidP="00C554DC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2506D7" w:rsidRPr="005D2AA2" w:rsidRDefault="002506D7" w:rsidP="002506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423,6</w:t>
            </w:r>
            <w:r w:rsidRPr="005D2AA2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, земельный участок КН 66:45:0100375:1747, площадь: 1372,0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FE06C7" w:rsidRPr="00FE06C7" w:rsidRDefault="00FE06C7" w:rsidP="002506D7">
            <w:pPr>
              <w:jc w:val="both"/>
              <w:rPr>
                <w:b/>
                <w:sz w:val="28"/>
                <w:szCs w:val="28"/>
              </w:rPr>
            </w:pPr>
            <w:r w:rsidRPr="00FE06C7">
              <w:rPr>
                <w:b/>
                <w:sz w:val="28"/>
                <w:szCs w:val="28"/>
              </w:rPr>
              <w:t>2019 год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FE06C7" w:rsidRPr="005D2AA2" w:rsidRDefault="00FE06C7" w:rsidP="00C554DC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№ п/п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FE06C7" w:rsidRDefault="00FE06C7" w:rsidP="00C554DC">
            <w:pPr>
              <w:rPr>
                <w:sz w:val="24"/>
                <w:szCs w:val="24"/>
              </w:rPr>
            </w:pPr>
          </w:p>
          <w:p w:rsidR="00FE06C7" w:rsidRPr="005D2AA2" w:rsidRDefault="00FE06C7" w:rsidP="00C554DC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</w:tcPr>
          <w:p w:rsidR="00FE06C7" w:rsidRDefault="00FE06C7" w:rsidP="00C554DC">
            <w:pPr>
              <w:jc w:val="center"/>
              <w:rPr>
                <w:sz w:val="24"/>
                <w:szCs w:val="24"/>
              </w:rPr>
            </w:pPr>
          </w:p>
          <w:p w:rsidR="00FE06C7" w:rsidRPr="005D2AA2" w:rsidRDefault="00FE06C7" w:rsidP="00C554DC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5D2AA2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 xml:space="preserve">. Площадь общая: 22,1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5D2AA2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Алюминиевая, д. 80. Площадь общая: 79,5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5D2AA2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, земельный участок КН 66:45:0100375:1746, площадь: 382,0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 xml:space="preserve">ул. Алюминиевая, д. 78. Площадь общая: 96,6 кв. 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4B6F79" w:rsidP="00DC27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</w:t>
            </w:r>
            <w:r w:rsidR="00FE06C7">
              <w:rPr>
                <w:sz w:val="24"/>
                <w:szCs w:val="24"/>
              </w:rPr>
              <w:t>*</w:t>
            </w:r>
            <w:r w:rsidR="00FE06C7" w:rsidRPr="0011564C">
              <w:rPr>
                <w:sz w:val="24"/>
                <w:szCs w:val="24"/>
              </w:rPr>
              <w:t>, назначение: жило</w:t>
            </w:r>
            <w:r w:rsidR="00DC273C">
              <w:rPr>
                <w:sz w:val="24"/>
                <w:szCs w:val="24"/>
              </w:rPr>
              <w:t>й дом</w:t>
            </w:r>
            <w:r w:rsidR="00FE06C7" w:rsidRPr="0011564C">
              <w:rPr>
                <w:sz w:val="24"/>
                <w:szCs w:val="24"/>
              </w:rPr>
              <w:t xml:space="preserve">. Общая долевая собственность: </w:t>
            </w:r>
            <w:r w:rsidR="00057FF9">
              <w:rPr>
                <w:sz w:val="24"/>
                <w:szCs w:val="24"/>
              </w:rPr>
              <w:t>8</w:t>
            </w:r>
            <w:r w:rsidR="00FE06C7" w:rsidRPr="0011564C">
              <w:rPr>
                <w:sz w:val="24"/>
                <w:szCs w:val="24"/>
              </w:rPr>
              <w:t>/20.</w:t>
            </w:r>
            <w:r w:rsidR="00FE06C7"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</w:t>
            </w:r>
            <w:r>
              <w:rPr>
                <w:sz w:val="24"/>
                <w:szCs w:val="24"/>
              </w:rPr>
              <w:t xml:space="preserve"> </w:t>
            </w:r>
            <w:r w:rsidRPr="0011564C">
              <w:rPr>
                <w:sz w:val="24"/>
                <w:szCs w:val="24"/>
              </w:rPr>
              <w:t>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6E113B" w:rsidRDefault="00FE06C7" w:rsidP="00C554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 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733,3 кв.</w:t>
            </w:r>
            <w:r w:rsidR="00CA4124">
              <w:rPr>
                <w:sz w:val="24"/>
                <w:szCs w:val="24"/>
              </w:rPr>
              <w:t>м</w:t>
            </w:r>
            <w:r w:rsidRPr="006E113B">
              <w:rPr>
                <w:sz w:val="24"/>
                <w:szCs w:val="24"/>
              </w:rPr>
              <w:t>, этажность: 3, подземная этажность: 1</w:t>
            </w:r>
            <w:r>
              <w:rPr>
                <w:sz w:val="24"/>
                <w:szCs w:val="24"/>
              </w:rPr>
              <w:t>, земельный участок КН 66:45:0200056:258, площадь 3831,0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EC354E" w:rsidRDefault="00FE06C7" w:rsidP="00C554D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Коммунальная,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930,9 кв.</w:t>
            </w:r>
            <w:r w:rsidR="00CA4124">
              <w:rPr>
                <w:sz w:val="24"/>
                <w:szCs w:val="24"/>
              </w:rPr>
              <w:t>м</w:t>
            </w:r>
            <w:r w:rsidRPr="00EC354E">
              <w:rPr>
                <w:sz w:val="24"/>
                <w:szCs w:val="24"/>
              </w:rPr>
              <w:t>, количество этажей: 3, количество подземных этажей: 1</w:t>
            </w:r>
            <w:r>
              <w:rPr>
                <w:sz w:val="24"/>
                <w:szCs w:val="24"/>
              </w:rPr>
              <w:t>, земельный участок КН 66:45:0200088:24, площадь 3786,0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6E113B" w:rsidRDefault="00FE06C7" w:rsidP="00C554D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EC354E" w:rsidRDefault="00FE06C7" w:rsidP="00C554D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Белинского,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35,5 кв.</w:t>
            </w:r>
            <w:r w:rsidR="00CA4124">
              <w:rPr>
                <w:sz w:val="24"/>
                <w:szCs w:val="24"/>
              </w:rPr>
              <w:t>м</w:t>
            </w:r>
            <w:r w:rsidRPr="00EC354E">
              <w:rPr>
                <w:sz w:val="24"/>
                <w:szCs w:val="24"/>
              </w:rPr>
              <w:t>, номера на поэтажном плане: 1,2, этаж: 1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FE06C7" w:rsidRDefault="00FB40D8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FE06C7" w:rsidRPr="00AC3975" w:rsidRDefault="00125DD6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участок.  </w:t>
            </w:r>
            <w:r w:rsidRPr="0011564C">
              <w:rPr>
                <w:sz w:val="24"/>
                <w:szCs w:val="24"/>
              </w:rPr>
              <w:t xml:space="preserve">Общая долевая собственность: </w:t>
            </w:r>
            <w:r>
              <w:rPr>
                <w:sz w:val="24"/>
                <w:szCs w:val="24"/>
              </w:rPr>
              <w:t>3/6 доли</w:t>
            </w:r>
          </w:p>
        </w:tc>
        <w:tc>
          <w:tcPr>
            <w:tcW w:w="6378" w:type="dxa"/>
            <w:shd w:val="clear" w:color="auto" w:fill="auto"/>
          </w:tcPr>
          <w:p w:rsidR="00FE06C7" w:rsidRPr="00AC3975" w:rsidRDefault="00125DD6" w:rsidP="00C554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ул.Фрунзе, д. 10 КН 66:45:0100193:43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FB4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B40D8">
              <w:rPr>
                <w:sz w:val="24"/>
                <w:szCs w:val="24"/>
              </w:rPr>
              <w:t>0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ул.Уральская, д.</w:t>
            </w:r>
            <w:r w:rsidR="00125DD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44. </w:t>
            </w:r>
            <w:r w:rsidRPr="005D2AA2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42,9</w:t>
            </w:r>
            <w:r w:rsidRPr="005D2AA2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номера на поэтажном плане: 1 - 7, </w:t>
            </w:r>
            <w:r w:rsidRPr="005D2AA2">
              <w:rPr>
                <w:sz w:val="24"/>
                <w:szCs w:val="24"/>
              </w:rPr>
              <w:t xml:space="preserve">этаж: </w:t>
            </w:r>
            <w:r>
              <w:rPr>
                <w:sz w:val="24"/>
                <w:szCs w:val="24"/>
              </w:rPr>
              <w:t>цокольный</w:t>
            </w:r>
            <w:r w:rsidRPr="005D2AA2">
              <w:rPr>
                <w:sz w:val="24"/>
                <w:szCs w:val="24"/>
              </w:rPr>
              <w:t>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FB4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B40D8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ул.Привокзальная, д.</w:t>
            </w:r>
            <w:r w:rsidR="00125DD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51, кв.1 Площадь: 27,9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FB4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B40D8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9511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ул.Карла Маркса, д.</w:t>
            </w:r>
            <w:r w:rsidR="00125DD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38. Площадь общая: 319,9 кв.</w:t>
            </w:r>
            <w:r w:rsidR="00CA4124">
              <w:rPr>
                <w:sz w:val="24"/>
                <w:szCs w:val="24"/>
              </w:rPr>
              <w:t>м</w:t>
            </w:r>
            <w:r w:rsidR="0095111C">
              <w:rPr>
                <w:sz w:val="24"/>
                <w:szCs w:val="24"/>
              </w:rPr>
              <w:t xml:space="preserve"> помещения №1-15 по плану подвала.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FB4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B40D8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9511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ул.Лермонтова, д.</w:t>
            </w:r>
            <w:r w:rsidR="00125DD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6. Площадь общая: 158,6 кв.</w:t>
            </w:r>
            <w:r w:rsidR="00CA4124">
              <w:rPr>
                <w:sz w:val="24"/>
                <w:szCs w:val="24"/>
              </w:rPr>
              <w:t>м</w:t>
            </w:r>
            <w:r w:rsidR="0095111C">
              <w:rPr>
                <w:sz w:val="24"/>
                <w:szCs w:val="24"/>
              </w:rPr>
              <w:t xml:space="preserve"> помещения №10-28</w:t>
            </w:r>
            <w:r w:rsidR="0095111C" w:rsidRPr="0011564C">
              <w:rPr>
                <w:sz w:val="24"/>
                <w:szCs w:val="24"/>
              </w:rPr>
              <w:t xml:space="preserve">, этаж: </w:t>
            </w:r>
            <w:r w:rsidR="0095111C">
              <w:rPr>
                <w:sz w:val="24"/>
                <w:szCs w:val="24"/>
              </w:rPr>
              <w:t>1.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FB4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B40D8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423,6</w:t>
            </w:r>
            <w:r w:rsidRPr="005D2AA2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, земельный участок КН 66:45:0100375:1747, площадь: 1372,0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903EC5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903EC5" w:rsidRDefault="00903EC5" w:rsidP="00FB4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FB40D8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903EC5" w:rsidRPr="005D2AA2" w:rsidRDefault="00903EC5" w:rsidP="00C554D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903EC5" w:rsidRDefault="00903EC5" w:rsidP="00903EC5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Алюминиевая, д. </w:t>
            </w:r>
            <w:r>
              <w:rPr>
                <w:sz w:val="24"/>
                <w:szCs w:val="24"/>
              </w:rPr>
              <w:t>12</w:t>
            </w:r>
            <w:r w:rsidRPr="005D2AA2">
              <w:rPr>
                <w:sz w:val="24"/>
                <w:szCs w:val="24"/>
              </w:rPr>
              <w:t xml:space="preserve">. Площадь общая: </w:t>
            </w:r>
            <w:r>
              <w:rPr>
                <w:sz w:val="24"/>
                <w:szCs w:val="24"/>
              </w:rPr>
              <w:t>310,3</w:t>
            </w:r>
            <w:r w:rsidRPr="005D2AA2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5D2AA2">
              <w:rPr>
                <w:sz w:val="24"/>
                <w:szCs w:val="24"/>
              </w:rPr>
              <w:t>этаж: 1.</w:t>
            </w:r>
          </w:p>
        </w:tc>
      </w:tr>
      <w:tr w:rsidR="00F852CE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852CE" w:rsidRDefault="00F852CE" w:rsidP="00FB4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B40D8"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852CE" w:rsidRPr="0011564C" w:rsidRDefault="00F852CE" w:rsidP="00C554D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852CE" w:rsidRPr="005D2AA2" w:rsidRDefault="00F852CE" w:rsidP="00F852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</w:t>
            </w:r>
            <w:r w:rsidR="001A177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Машинистов, д. 54, кв. 5.</w:t>
            </w:r>
            <w:r w:rsidRPr="005D2AA2">
              <w:rPr>
                <w:sz w:val="24"/>
                <w:szCs w:val="24"/>
              </w:rPr>
              <w:t xml:space="preserve"> Площадь общая: </w:t>
            </w:r>
            <w:r>
              <w:rPr>
                <w:sz w:val="24"/>
                <w:szCs w:val="24"/>
              </w:rPr>
              <w:t>22,1</w:t>
            </w:r>
            <w:r w:rsidRPr="005D2AA2">
              <w:rPr>
                <w:sz w:val="24"/>
                <w:szCs w:val="24"/>
              </w:rPr>
              <w:t xml:space="preserve"> кв. </w:t>
            </w:r>
            <w:r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5D2AA2">
              <w:rPr>
                <w:sz w:val="24"/>
                <w:szCs w:val="24"/>
              </w:rPr>
              <w:t>этаж: 1.</w:t>
            </w:r>
          </w:p>
        </w:tc>
      </w:tr>
      <w:tr w:rsidR="00F852CE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852CE" w:rsidRDefault="00F852CE" w:rsidP="00FB4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B40D8"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852CE" w:rsidRPr="0011564C" w:rsidRDefault="00F852CE" w:rsidP="00C554D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  <w:r>
              <w:rPr>
                <w:sz w:val="24"/>
                <w:szCs w:val="24"/>
              </w:rPr>
              <w:t xml:space="preserve"> с земельным участом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852CE" w:rsidRDefault="001C6FD0" w:rsidP="001A177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Челябинская, д. 2 (</w:t>
            </w:r>
            <w:r w:rsidR="00F852CE">
              <w:rPr>
                <w:sz w:val="24"/>
                <w:szCs w:val="24"/>
              </w:rPr>
              <w:t xml:space="preserve">ГСК </w:t>
            </w:r>
            <w:r>
              <w:rPr>
                <w:sz w:val="24"/>
                <w:szCs w:val="24"/>
              </w:rPr>
              <w:t xml:space="preserve">№ </w:t>
            </w:r>
            <w:r w:rsidR="00F852CE">
              <w:rPr>
                <w:sz w:val="24"/>
                <w:szCs w:val="24"/>
              </w:rPr>
              <w:t>402</w:t>
            </w:r>
            <w:r>
              <w:rPr>
                <w:sz w:val="24"/>
                <w:szCs w:val="24"/>
              </w:rPr>
              <w:t>, рег. № бокса 24739)</w:t>
            </w:r>
            <w:r w:rsidR="00F852CE">
              <w:rPr>
                <w:sz w:val="24"/>
                <w:szCs w:val="24"/>
              </w:rPr>
              <w:t>. П</w:t>
            </w:r>
            <w:r w:rsidR="00F852CE"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помещения</w:t>
            </w:r>
            <w:r w:rsidR="00F852CE">
              <w:rPr>
                <w:sz w:val="24"/>
                <w:szCs w:val="24"/>
              </w:rPr>
              <w:t>:</w:t>
            </w:r>
            <w:r w:rsidR="00F852CE" w:rsidRPr="006E113B">
              <w:rPr>
                <w:sz w:val="24"/>
                <w:szCs w:val="24"/>
              </w:rPr>
              <w:t xml:space="preserve"> </w:t>
            </w:r>
            <w:r w:rsidR="00F852CE">
              <w:rPr>
                <w:sz w:val="24"/>
                <w:szCs w:val="24"/>
              </w:rPr>
              <w:t>52,9</w:t>
            </w:r>
            <w:r w:rsidR="00F852CE" w:rsidRPr="00CB3D96">
              <w:rPr>
                <w:sz w:val="24"/>
                <w:szCs w:val="24"/>
              </w:rPr>
              <w:t xml:space="preserve"> кв.</w:t>
            </w:r>
            <w:r w:rsidR="00F852CE">
              <w:rPr>
                <w:sz w:val="24"/>
                <w:szCs w:val="24"/>
              </w:rPr>
              <w:t xml:space="preserve">м, </w:t>
            </w:r>
            <w:r w:rsidR="00F852CE" w:rsidRPr="00CB3D96">
              <w:rPr>
                <w:sz w:val="24"/>
                <w:szCs w:val="24"/>
              </w:rPr>
              <w:t xml:space="preserve"> </w:t>
            </w:r>
            <w:r w:rsidR="00F852CE">
              <w:rPr>
                <w:sz w:val="24"/>
                <w:szCs w:val="24"/>
              </w:rPr>
              <w:t>земельный участок КН 66:45:0200294:33, площадь 64,0 кв.м</w:t>
            </w:r>
          </w:p>
        </w:tc>
      </w:tr>
      <w:tr w:rsidR="005D771C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5D771C" w:rsidRDefault="00FB40D8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5D771C" w:rsidRPr="005D2AA2" w:rsidRDefault="005D771C" w:rsidP="00C554D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5D771C" w:rsidRDefault="005D771C" w:rsidP="005D771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Алюминиевая, д. </w:t>
            </w:r>
            <w:r>
              <w:rPr>
                <w:sz w:val="24"/>
                <w:szCs w:val="24"/>
              </w:rPr>
              <w:t>80</w:t>
            </w:r>
            <w:r w:rsidRPr="005D2AA2">
              <w:rPr>
                <w:sz w:val="24"/>
                <w:szCs w:val="24"/>
              </w:rPr>
              <w:t xml:space="preserve">. Площадь общая: </w:t>
            </w:r>
            <w:r>
              <w:rPr>
                <w:sz w:val="24"/>
                <w:szCs w:val="24"/>
              </w:rPr>
              <w:t>27,6</w:t>
            </w:r>
            <w:r w:rsidRPr="005D2AA2">
              <w:rPr>
                <w:sz w:val="24"/>
                <w:szCs w:val="24"/>
              </w:rPr>
              <w:t xml:space="preserve"> кв. </w:t>
            </w:r>
            <w:r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5D2AA2">
              <w:rPr>
                <w:sz w:val="24"/>
                <w:szCs w:val="24"/>
              </w:rPr>
              <w:t>этаж: 1.</w:t>
            </w:r>
          </w:p>
        </w:tc>
      </w:tr>
      <w:tr w:rsidR="004B6F79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4B6F79" w:rsidRDefault="00FB40D8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4B6F79" w:rsidRPr="0011564C" w:rsidRDefault="004B6F79" w:rsidP="004B6F7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помещение*</w:t>
            </w:r>
            <w:r w:rsidRPr="0011564C">
              <w:rPr>
                <w:sz w:val="24"/>
                <w:szCs w:val="24"/>
              </w:rPr>
              <w:t xml:space="preserve">, назначение: </w:t>
            </w:r>
            <w:r>
              <w:rPr>
                <w:sz w:val="24"/>
                <w:szCs w:val="24"/>
              </w:rPr>
              <w:t>жилой дом</w:t>
            </w:r>
            <w:r w:rsidRPr="0011564C">
              <w:rPr>
                <w:sz w:val="24"/>
                <w:szCs w:val="24"/>
              </w:rPr>
              <w:t xml:space="preserve">. Общая долевая собственность: </w:t>
            </w:r>
            <w:r>
              <w:rPr>
                <w:sz w:val="24"/>
                <w:szCs w:val="24"/>
              </w:rPr>
              <w:t>1/2</w:t>
            </w:r>
            <w:r w:rsidRPr="0011564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4B6F79" w:rsidRPr="005D2AA2" w:rsidRDefault="004B6F79" w:rsidP="004B6F7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</w:t>
            </w:r>
            <w:r>
              <w:rPr>
                <w:sz w:val="24"/>
                <w:szCs w:val="24"/>
              </w:rPr>
              <w:t xml:space="preserve"> 53</w:t>
            </w:r>
            <w:r w:rsidRPr="0011564C">
              <w:rPr>
                <w:sz w:val="24"/>
                <w:szCs w:val="24"/>
              </w:rPr>
              <w:t>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44,3</w:t>
            </w:r>
            <w:r w:rsidRPr="0011564C">
              <w:rPr>
                <w:sz w:val="24"/>
                <w:szCs w:val="24"/>
              </w:rPr>
              <w:t xml:space="preserve"> кв.</w:t>
            </w:r>
            <w:r>
              <w:rPr>
                <w:sz w:val="24"/>
                <w:szCs w:val="24"/>
              </w:rPr>
              <w:t>м</w:t>
            </w:r>
          </w:p>
        </w:tc>
      </w:tr>
      <w:tr w:rsidR="00680B35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80B35" w:rsidRDefault="00680B35" w:rsidP="00FB4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B40D8">
              <w:rPr>
                <w:sz w:val="24"/>
                <w:szCs w:val="24"/>
              </w:rPr>
              <w:t>0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80B35" w:rsidRDefault="00680B35" w:rsidP="004B6F7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680B35" w:rsidRPr="0011564C" w:rsidRDefault="00680B35" w:rsidP="00680B3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западной стороны жилого дома №23 по ул.Первомайской. </w:t>
            </w:r>
            <w:r w:rsidRPr="005D2AA2">
              <w:rPr>
                <w:sz w:val="24"/>
                <w:szCs w:val="24"/>
              </w:rPr>
              <w:t>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512,5</w:t>
            </w:r>
            <w:r w:rsidRPr="005D2AA2">
              <w:rPr>
                <w:sz w:val="24"/>
                <w:szCs w:val="24"/>
              </w:rPr>
              <w:t xml:space="preserve"> кв. </w:t>
            </w:r>
            <w:r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земельный участок КН 66:45:0100316:479, площадь: 3 743,0 кв.м</w:t>
            </w:r>
          </w:p>
        </w:tc>
      </w:tr>
      <w:tr w:rsidR="00DF0BD4" w:rsidTr="00002F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DF0BD4" w:rsidRPr="00FE06C7" w:rsidRDefault="00DF0BD4" w:rsidP="00DF0BD4">
            <w:pPr>
              <w:jc w:val="both"/>
              <w:rPr>
                <w:b/>
                <w:sz w:val="28"/>
                <w:szCs w:val="28"/>
              </w:rPr>
            </w:pPr>
            <w:r w:rsidRPr="00FE06C7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 xml:space="preserve">20 </w:t>
            </w:r>
            <w:r w:rsidR="00720157">
              <w:rPr>
                <w:b/>
                <w:sz w:val="28"/>
                <w:szCs w:val="28"/>
              </w:rPr>
              <w:t xml:space="preserve">– 2021 </w:t>
            </w:r>
            <w:r w:rsidRPr="00FE06C7">
              <w:rPr>
                <w:b/>
                <w:sz w:val="28"/>
                <w:szCs w:val="28"/>
              </w:rPr>
              <w:t>год</w:t>
            </w:r>
            <w:r w:rsidR="00720157">
              <w:rPr>
                <w:b/>
                <w:sz w:val="28"/>
                <w:szCs w:val="28"/>
              </w:rPr>
              <w:t>ы</w:t>
            </w:r>
          </w:p>
        </w:tc>
      </w:tr>
      <w:tr w:rsidR="00DF0BD4" w:rsidTr="00002F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F0BD4" w:rsidRPr="005D2AA2" w:rsidRDefault="00DF0BD4" w:rsidP="00DF0BD4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№ п/п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F0BD4" w:rsidRDefault="00DF0BD4" w:rsidP="00DF0BD4">
            <w:pPr>
              <w:rPr>
                <w:sz w:val="24"/>
                <w:szCs w:val="24"/>
              </w:rPr>
            </w:pPr>
          </w:p>
          <w:p w:rsidR="00DF0BD4" w:rsidRPr="005D2AA2" w:rsidRDefault="00DF0BD4" w:rsidP="00DF0BD4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</w:tcPr>
          <w:p w:rsidR="00DF0BD4" w:rsidRDefault="00DF0BD4" w:rsidP="00DF0BD4">
            <w:pPr>
              <w:jc w:val="center"/>
              <w:rPr>
                <w:sz w:val="24"/>
                <w:szCs w:val="24"/>
              </w:rPr>
            </w:pPr>
          </w:p>
          <w:p w:rsidR="00DF0BD4" w:rsidRPr="005D2AA2" w:rsidRDefault="00DF0BD4" w:rsidP="00DF0BD4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F0BD4" w:rsidTr="00002F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F0BD4" w:rsidRPr="005D2AA2" w:rsidRDefault="00DF0BD4" w:rsidP="00DF0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F0BD4" w:rsidRPr="005D2AA2" w:rsidRDefault="00DF0BD4" w:rsidP="00DF0BD4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F0BD4" w:rsidRPr="005D2AA2" w:rsidRDefault="00DF0BD4" w:rsidP="00DF0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</w:t>
            </w:r>
            <w:r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, земельный участок КН 66:45:0100375:1746, площадь: 382,0 кв.м</w:t>
            </w:r>
          </w:p>
        </w:tc>
      </w:tr>
      <w:tr w:rsidR="00DF0BD4" w:rsidTr="00002F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F0BD4" w:rsidRPr="0011564C" w:rsidRDefault="00DF0BD4" w:rsidP="00DF0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F0BD4" w:rsidRPr="0011564C" w:rsidRDefault="00DF0BD4" w:rsidP="00DF0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помещение*</w:t>
            </w:r>
            <w:r w:rsidRPr="0011564C">
              <w:rPr>
                <w:sz w:val="24"/>
                <w:szCs w:val="24"/>
              </w:rPr>
              <w:t>, назначение: жило</w:t>
            </w:r>
            <w:r>
              <w:rPr>
                <w:sz w:val="24"/>
                <w:szCs w:val="24"/>
              </w:rPr>
              <w:t>й дом</w:t>
            </w:r>
            <w:r w:rsidRPr="0011564C">
              <w:rPr>
                <w:sz w:val="24"/>
                <w:szCs w:val="24"/>
              </w:rPr>
              <w:t xml:space="preserve">. Общая долевая собственность: </w:t>
            </w:r>
            <w:r>
              <w:rPr>
                <w:sz w:val="24"/>
                <w:szCs w:val="24"/>
              </w:rPr>
              <w:t>8</w:t>
            </w:r>
            <w:r w:rsidRPr="0011564C">
              <w:rPr>
                <w:sz w:val="24"/>
                <w:szCs w:val="24"/>
              </w:rPr>
              <w:t>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F0BD4" w:rsidRPr="0011564C" w:rsidRDefault="00DF0BD4" w:rsidP="00DF0BD4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</w:t>
            </w:r>
            <w:r>
              <w:rPr>
                <w:sz w:val="24"/>
                <w:szCs w:val="24"/>
              </w:rPr>
              <w:t xml:space="preserve"> </w:t>
            </w:r>
            <w:r w:rsidRPr="0011564C">
              <w:rPr>
                <w:sz w:val="24"/>
                <w:szCs w:val="24"/>
              </w:rPr>
              <w:t>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кв.</w:t>
            </w:r>
            <w:r>
              <w:rPr>
                <w:sz w:val="24"/>
                <w:szCs w:val="24"/>
              </w:rPr>
              <w:t>м</w:t>
            </w:r>
          </w:p>
        </w:tc>
      </w:tr>
      <w:tr w:rsidR="00DF0BD4" w:rsidTr="00002F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F0BD4" w:rsidRPr="0011564C" w:rsidRDefault="00DF0BD4" w:rsidP="00DF0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F0BD4" w:rsidRPr="0011564C" w:rsidRDefault="00DF0BD4" w:rsidP="00DF0BD4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F0BD4" w:rsidRPr="006E113B" w:rsidRDefault="00DF0BD4" w:rsidP="00DF0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 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733,3 кв.</w:t>
            </w:r>
            <w:r>
              <w:rPr>
                <w:sz w:val="24"/>
                <w:szCs w:val="24"/>
              </w:rPr>
              <w:t>м</w:t>
            </w:r>
            <w:r w:rsidRPr="006E113B">
              <w:rPr>
                <w:sz w:val="24"/>
                <w:szCs w:val="24"/>
              </w:rPr>
              <w:t>, этажность: 3, подземная этажность: 1</w:t>
            </w:r>
            <w:r>
              <w:rPr>
                <w:sz w:val="24"/>
                <w:szCs w:val="24"/>
              </w:rPr>
              <w:t>, земельный участок КН 66:45:0200056:258, площадь 3831,0 кв.м</w:t>
            </w:r>
          </w:p>
        </w:tc>
      </w:tr>
      <w:tr w:rsidR="00DF0BD4" w:rsidTr="00636F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F0BD4" w:rsidRDefault="001631B0" w:rsidP="00DF0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F0BD4" w:rsidRPr="00AC3975" w:rsidRDefault="00DF0BD4" w:rsidP="00DF0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участок.  </w:t>
            </w:r>
            <w:r w:rsidRPr="0011564C">
              <w:rPr>
                <w:sz w:val="24"/>
                <w:szCs w:val="24"/>
              </w:rPr>
              <w:t xml:space="preserve">Общая долевая собственность: </w:t>
            </w:r>
            <w:r>
              <w:rPr>
                <w:sz w:val="24"/>
                <w:szCs w:val="24"/>
              </w:rPr>
              <w:t>3/6 доли</w:t>
            </w:r>
          </w:p>
        </w:tc>
        <w:tc>
          <w:tcPr>
            <w:tcW w:w="6378" w:type="dxa"/>
            <w:shd w:val="clear" w:color="auto" w:fill="auto"/>
          </w:tcPr>
          <w:p w:rsidR="00DF0BD4" w:rsidRPr="00AC3975" w:rsidRDefault="00DF0BD4" w:rsidP="00DF0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ул.Фрунзе, д. 10 КН 66:45:0100193:43</w:t>
            </w:r>
          </w:p>
        </w:tc>
      </w:tr>
      <w:tr w:rsidR="00DF0BD4" w:rsidTr="00636F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F0BD4" w:rsidRDefault="001631B0" w:rsidP="00DF0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F0BD4" w:rsidRPr="0011564C" w:rsidRDefault="00DF0BD4" w:rsidP="00DF0BD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F0BD4" w:rsidRDefault="00DF0BD4" w:rsidP="00DF0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ул.Карла Маркса, д. 38. Площадь общая: 319,9 кв.м помещения №1-15 по плану подвала.</w:t>
            </w:r>
          </w:p>
        </w:tc>
      </w:tr>
      <w:tr w:rsidR="00DF0BD4" w:rsidTr="00002F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F0BD4" w:rsidRDefault="001631B0" w:rsidP="00DF0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F0BD4" w:rsidRPr="005D2AA2" w:rsidRDefault="00DF0BD4" w:rsidP="00DF0BD4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F0BD4" w:rsidRPr="005D2AA2" w:rsidRDefault="00DF0BD4" w:rsidP="00DF0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423,6</w:t>
            </w:r>
            <w:r w:rsidRPr="005D2AA2">
              <w:rPr>
                <w:sz w:val="24"/>
                <w:szCs w:val="24"/>
              </w:rPr>
              <w:t xml:space="preserve"> кв. </w:t>
            </w:r>
            <w:r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, земельный участок КН 66:45:0100375:1747, площадь: 1372,0 кв.м</w:t>
            </w:r>
          </w:p>
        </w:tc>
      </w:tr>
      <w:tr w:rsidR="00DF0BD4" w:rsidTr="00002F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F0BD4" w:rsidRDefault="001631B0" w:rsidP="00DF0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F0BD4" w:rsidRPr="005D2AA2" w:rsidRDefault="00DF0BD4" w:rsidP="00DF0BD4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F0BD4" w:rsidRDefault="00DF0BD4" w:rsidP="00DF0BD4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Алюминиевая, д. </w:t>
            </w:r>
            <w:r>
              <w:rPr>
                <w:sz w:val="24"/>
                <w:szCs w:val="24"/>
              </w:rPr>
              <w:t>12</w:t>
            </w:r>
            <w:r w:rsidRPr="005D2AA2">
              <w:rPr>
                <w:sz w:val="24"/>
                <w:szCs w:val="24"/>
              </w:rPr>
              <w:t xml:space="preserve">. Площадь общая: </w:t>
            </w:r>
            <w:r>
              <w:rPr>
                <w:sz w:val="24"/>
                <w:szCs w:val="24"/>
              </w:rPr>
              <w:t>310,3</w:t>
            </w:r>
            <w:r w:rsidRPr="005D2AA2">
              <w:rPr>
                <w:sz w:val="24"/>
                <w:szCs w:val="24"/>
              </w:rPr>
              <w:t xml:space="preserve"> кв. </w:t>
            </w:r>
            <w:r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5D2AA2">
              <w:rPr>
                <w:sz w:val="24"/>
                <w:szCs w:val="24"/>
              </w:rPr>
              <w:t>этаж: 1.</w:t>
            </w:r>
          </w:p>
        </w:tc>
      </w:tr>
      <w:tr w:rsidR="00DF0BD4" w:rsidTr="00002F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F0BD4" w:rsidRDefault="001631B0" w:rsidP="00DF0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F0BD4" w:rsidRPr="0011564C" w:rsidRDefault="00DF0BD4" w:rsidP="00DF0BD4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F0BD4" w:rsidRPr="005D2AA2" w:rsidRDefault="00DF0BD4" w:rsidP="00DF0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5.</w:t>
            </w:r>
            <w:r w:rsidRPr="005D2AA2">
              <w:rPr>
                <w:sz w:val="24"/>
                <w:szCs w:val="24"/>
              </w:rPr>
              <w:t xml:space="preserve"> Площадь общая: </w:t>
            </w:r>
            <w:r>
              <w:rPr>
                <w:sz w:val="24"/>
                <w:szCs w:val="24"/>
              </w:rPr>
              <w:t>22,1</w:t>
            </w:r>
            <w:r w:rsidRPr="005D2AA2">
              <w:rPr>
                <w:sz w:val="24"/>
                <w:szCs w:val="24"/>
              </w:rPr>
              <w:t xml:space="preserve"> кв. </w:t>
            </w:r>
            <w:r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5D2AA2">
              <w:rPr>
                <w:sz w:val="24"/>
                <w:szCs w:val="24"/>
              </w:rPr>
              <w:t>этаж: 1.</w:t>
            </w:r>
          </w:p>
        </w:tc>
      </w:tr>
      <w:tr w:rsidR="00DF0BD4" w:rsidTr="00002F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F0BD4" w:rsidRDefault="001631B0" w:rsidP="00DF0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F0BD4" w:rsidRDefault="00DF0BD4" w:rsidP="00DF0BD4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F0BD4" w:rsidRPr="0011564C" w:rsidRDefault="00DF0BD4" w:rsidP="00DF0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западной стороны жилого дома №23 по ул.Первомайской. </w:t>
            </w:r>
            <w:r w:rsidRPr="005D2AA2">
              <w:rPr>
                <w:sz w:val="24"/>
                <w:szCs w:val="24"/>
              </w:rPr>
              <w:t>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512,5</w:t>
            </w:r>
            <w:r w:rsidRPr="005D2AA2">
              <w:rPr>
                <w:sz w:val="24"/>
                <w:szCs w:val="24"/>
              </w:rPr>
              <w:t xml:space="preserve"> кв. </w:t>
            </w:r>
            <w:r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земельный участок                КН 66:45:0100316:479, площадь: 3 743,0 кв.м</w:t>
            </w:r>
          </w:p>
        </w:tc>
      </w:tr>
      <w:tr w:rsidR="00DF0BD4" w:rsidTr="00002F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F0BD4" w:rsidRDefault="00DF0BD4" w:rsidP="001631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631B0">
              <w:rPr>
                <w:sz w:val="24"/>
                <w:szCs w:val="24"/>
              </w:rPr>
              <w:t>0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F0BD4" w:rsidRPr="0011564C" w:rsidRDefault="00DF0BD4" w:rsidP="00DF0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F0BD4" w:rsidRPr="0011564C" w:rsidRDefault="00DF0BD4" w:rsidP="00DF0BD4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 xml:space="preserve">ул. </w:t>
            </w:r>
            <w:r>
              <w:rPr>
                <w:sz w:val="24"/>
                <w:szCs w:val="24"/>
              </w:rPr>
              <w:t>Дружбы</w:t>
            </w:r>
            <w:r w:rsidRPr="0011564C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 xml:space="preserve"> 24, кв.5</w:t>
            </w:r>
            <w:r w:rsidRPr="0011564C">
              <w:rPr>
                <w:sz w:val="24"/>
                <w:szCs w:val="24"/>
              </w:rPr>
              <w:t>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20,6</w:t>
            </w:r>
            <w:r w:rsidRPr="0011564C">
              <w:rPr>
                <w:sz w:val="24"/>
                <w:szCs w:val="24"/>
              </w:rPr>
              <w:t xml:space="preserve"> кв.</w:t>
            </w:r>
            <w:r>
              <w:rPr>
                <w:sz w:val="24"/>
                <w:szCs w:val="24"/>
              </w:rPr>
              <w:t>м</w:t>
            </w:r>
          </w:p>
        </w:tc>
      </w:tr>
      <w:tr w:rsidR="00DF0BD4" w:rsidTr="00002F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F0BD4" w:rsidRDefault="00DF0BD4" w:rsidP="001631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631B0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F0BD4" w:rsidRPr="0011564C" w:rsidRDefault="00DF0BD4" w:rsidP="00DF0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F0BD4" w:rsidRPr="0011564C" w:rsidRDefault="00DF0BD4" w:rsidP="00DF0BD4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 xml:space="preserve">ул. </w:t>
            </w:r>
            <w:r>
              <w:rPr>
                <w:sz w:val="24"/>
                <w:szCs w:val="24"/>
              </w:rPr>
              <w:t>Репина</w:t>
            </w:r>
            <w:r w:rsidRPr="0011564C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 xml:space="preserve"> 55, кв.1</w:t>
            </w:r>
            <w:r w:rsidRPr="0011564C">
              <w:rPr>
                <w:sz w:val="24"/>
                <w:szCs w:val="24"/>
              </w:rPr>
              <w:t>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20,2</w:t>
            </w:r>
            <w:r w:rsidRPr="0011564C">
              <w:rPr>
                <w:sz w:val="24"/>
                <w:szCs w:val="24"/>
              </w:rPr>
              <w:t xml:space="preserve"> кв.</w:t>
            </w:r>
            <w:r>
              <w:rPr>
                <w:sz w:val="24"/>
                <w:szCs w:val="24"/>
              </w:rPr>
              <w:t>м</w:t>
            </w:r>
          </w:p>
        </w:tc>
      </w:tr>
      <w:tr w:rsidR="00DF0BD4" w:rsidTr="00002F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F0BD4" w:rsidRDefault="00DF0BD4" w:rsidP="001631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1631B0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F0BD4" w:rsidRPr="0011564C" w:rsidRDefault="00DF0BD4" w:rsidP="00DF0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F0BD4" w:rsidRPr="0011564C" w:rsidRDefault="00DF0BD4" w:rsidP="00DF0BD4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 xml:space="preserve">ул. </w:t>
            </w:r>
            <w:r>
              <w:rPr>
                <w:sz w:val="24"/>
                <w:szCs w:val="24"/>
              </w:rPr>
              <w:t>Репина</w:t>
            </w:r>
            <w:r w:rsidRPr="0011564C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 xml:space="preserve"> 55, кв.2</w:t>
            </w:r>
            <w:r w:rsidRPr="0011564C">
              <w:rPr>
                <w:sz w:val="24"/>
                <w:szCs w:val="24"/>
              </w:rPr>
              <w:t>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20,3</w:t>
            </w:r>
            <w:r w:rsidRPr="0011564C">
              <w:rPr>
                <w:sz w:val="24"/>
                <w:szCs w:val="24"/>
              </w:rPr>
              <w:t xml:space="preserve"> кв.</w:t>
            </w:r>
            <w:r>
              <w:rPr>
                <w:sz w:val="24"/>
                <w:szCs w:val="24"/>
              </w:rPr>
              <w:t>м</w:t>
            </w:r>
          </w:p>
        </w:tc>
      </w:tr>
      <w:tr w:rsidR="00DF0BD4" w:rsidTr="00002F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F0BD4" w:rsidRDefault="00DF0BD4" w:rsidP="001631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631B0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F0BD4" w:rsidRPr="0011564C" w:rsidRDefault="00DF0BD4" w:rsidP="00DF0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F0BD4" w:rsidRPr="0011564C" w:rsidRDefault="00DF0BD4" w:rsidP="00DF0BD4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 xml:space="preserve">ул. </w:t>
            </w:r>
            <w:r>
              <w:rPr>
                <w:sz w:val="24"/>
                <w:szCs w:val="24"/>
              </w:rPr>
              <w:t>Репина</w:t>
            </w:r>
            <w:r w:rsidRPr="0011564C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 xml:space="preserve"> 55, кв.3</w:t>
            </w:r>
            <w:r w:rsidRPr="0011564C">
              <w:rPr>
                <w:sz w:val="24"/>
                <w:szCs w:val="24"/>
              </w:rPr>
              <w:t>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44,1</w:t>
            </w:r>
            <w:r w:rsidRPr="0011564C">
              <w:rPr>
                <w:sz w:val="24"/>
                <w:szCs w:val="24"/>
              </w:rPr>
              <w:t xml:space="preserve"> кв.</w:t>
            </w:r>
            <w:r>
              <w:rPr>
                <w:sz w:val="24"/>
                <w:szCs w:val="24"/>
              </w:rPr>
              <w:t>м</w:t>
            </w:r>
          </w:p>
        </w:tc>
      </w:tr>
      <w:tr w:rsidR="00DF0BD4" w:rsidTr="00002F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1631B0" w:rsidRDefault="00DF0BD4" w:rsidP="001631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631B0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F0BD4" w:rsidRDefault="00DF0BD4" w:rsidP="00DF0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F0BD4" w:rsidRPr="0011564C" w:rsidRDefault="00DF0BD4" w:rsidP="00DF0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Юбилейная, д. 2, кв. 4. </w:t>
            </w:r>
            <w:r w:rsidRPr="0011564C">
              <w:rPr>
                <w:sz w:val="24"/>
                <w:szCs w:val="24"/>
              </w:rPr>
              <w:t>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31,0</w:t>
            </w:r>
            <w:r w:rsidRPr="0011564C">
              <w:rPr>
                <w:sz w:val="24"/>
                <w:szCs w:val="24"/>
              </w:rPr>
              <w:t xml:space="preserve"> кв.</w:t>
            </w:r>
            <w:r>
              <w:rPr>
                <w:sz w:val="24"/>
                <w:szCs w:val="24"/>
              </w:rPr>
              <w:t xml:space="preserve">м </w:t>
            </w:r>
          </w:p>
        </w:tc>
      </w:tr>
      <w:tr w:rsidR="00DF0BD4" w:rsidTr="00002F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F0BD4" w:rsidRDefault="00DF0BD4" w:rsidP="001631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631B0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F0BD4" w:rsidRDefault="00DF0BD4" w:rsidP="00DF0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F0BD4" w:rsidRDefault="00DF0BD4" w:rsidP="00DF0B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пер. 8-й Деповской, д. 5, кв, 4.</w:t>
            </w:r>
            <w:r w:rsidRPr="0011564C">
              <w:rPr>
                <w:sz w:val="24"/>
                <w:szCs w:val="24"/>
              </w:rPr>
              <w:t xml:space="preserve">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30,7</w:t>
            </w:r>
            <w:r w:rsidRPr="0011564C">
              <w:rPr>
                <w:sz w:val="24"/>
                <w:szCs w:val="24"/>
              </w:rPr>
              <w:t xml:space="preserve"> кв.</w:t>
            </w:r>
            <w:r>
              <w:rPr>
                <w:sz w:val="24"/>
                <w:szCs w:val="24"/>
              </w:rPr>
              <w:t>м</w:t>
            </w:r>
          </w:p>
        </w:tc>
      </w:tr>
      <w:tr w:rsidR="00020D61" w:rsidTr="00002F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0D61" w:rsidRDefault="00020D61" w:rsidP="001631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0D61" w:rsidRDefault="00020D61" w:rsidP="00020D61">
            <w:pPr>
              <w:jc w:val="both"/>
              <w:rPr>
                <w:sz w:val="24"/>
                <w:szCs w:val="24"/>
              </w:rPr>
            </w:pPr>
            <w:r w:rsidRPr="00020D61">
              <w:rPr>
                <w:sz w:val="24"/>
                <w:szCs w:val="24"/>
              </w:rPr>
              <w:t>Жилое помещение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  <w:r w:rsidRPr="00020D61">
              <w:rPr>
                <w:sz w:val="24"/>
                <w:szCs w:val="24"/>
              </w:rPr>
              <w:t xml:space="preserve">*, назначение: жилой дом. Общая долевая собственность: </w:t>
            </w:r>
            <w:r>
              <w:rPr>
                <w:sz w:val="24"/>
                <w:szCs w:val="24"/>
              </w:rPr>
              <w:t>2/12</w:t>
            </w:r>
            <w:r w:rsidRPr="00020D61">
              <w:rPr>
                <w:sz w:val="24"/>
                <w:szCs w:val="24"/>
              </w:rPr>
              <w:t>.*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020D61" w:rsidRDefault="00020D61" w:rsidP="00020D61">
            <w:pPr>
              <w:jc w:val="both"/>
              <w:rPr>
                <w:sz w:val="24"/>
                <w:szCs w:val="24"/>
              </w:rPr>
            </w:pPr>
            <w:r w:rsidRPr="00020D61">
              <w:rPr>
                <w:sz w:val="24"/>
                <w:szCs w:val="24"/>
              </w:rPr>
              <w:t>ул. Ленина, д. 55</w:t>
            </w:r>
            <w:r>
              <w:rPr>
                <w:sz w:val="24"/>
                <w:szCs w:val="24"/>
              </w:rPr>
              <w:t xml:space="preserve">. </w:t>
            </w:r>
            <w:r w:rsidRPr="00020D61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57,7</w:t>
            </w:r>
            <w:r w:rsidRPr="00020D61">
              <w:rPr>
                <w:sz w:val="24"/>
                <w:szCs w:val="24"/>
              </w:rPr>
              <w:t xml:space="preserve"> кв.м</w:t>
            </w:r>
            <w:r>
              <w:rPr>
                <w:sz w:val="24"/>
                <w:szCs w:val="24"/>
              </w:rPr>
              <w:t xml:space="preserve">, земельный участок КН </w:t>
            </w:r>
            <w:r w:rsidRPr="00020D61">
              <w:rPr>
                <w:sz w:val="24"/>
                <w:szCs w:val="24"/>
              </w:rPr>
              <w:t>66:45:0100128:5</w:t>
            </w:r>
            <w:r>
              <w:rPr>
                <w:sz w:val="24"/>
                <w:szCs w:val="24"/>
              </w:rPr>
              <w:t>, площадь: 1231,0 кв.м</w:t>
            </w:r>
          </w:p>
        </w:tc>
      </w:tr>
    </w:tbl>
    <w:p w:rsidR="004B1B9D" w:rsidRDefault="004B1B9D" w:rsidP="007F5FBB">
      <w:pPr>
        <w:jc w:val="both"/>
        <w:rPr>
          <w:sz w:val="24"/>
          <w:szCs w:val="24"/>
        </w:rPr>
      </w:pPr>
    </w:p>
    <w:p w:rsidR="007F5FBB" w:rsidRDefault="007F5FBB" w:rsidP="005636BC">
      <w:pPr>
        <w:jc w:val="both"/>
        <w:rPr>
          <w:sz w:val="28"/>
          <w:szCs w:val="28"/>
        </w:rPr>
      </w:pPr>
      <w:r w:rsidRPr="0011564C">
        <w:rPr>
          <w:sz w:val="24"/>
          <w:szCs w:val="24"/>
        </w:rPr>
        <w:t xml:space="preserve">*Аукцион будет проводиться при отказе участника долевой собственности от </w:t>
      </w:r>
      <w:r>
        <w:rPr>
          <w:sz w:val="24"/>
          <w:szCs w:val="24"/>
        </w:rPr>
        <w:t>п</w:t>
      </w:r>
      <w:r w:rsidRPr="0011564C">
        <w:rPr>
          <w:sz w:val="24"/>
          <w:szCs w:val="24"/>
        </w:rPr>
        <w:t>реиму</w:t>
      </w:r>
      <w:r>
        <w:rPr>
          <w:sz w:val="24"/>
          <w:szCs w:val="24"/>
        </w:rPr>
        <w:t>-</w:t>
      </w:r>
      <w:r w:rsidRPr="0011564C">
        <w:rPr>
          <w:sz w:val="24"/>
          <w:szCs w:val="24"/>
        </w:rPr>
        <w:t>щественного права покупки доли (ст. 250 ГК РФ)</w:t>
      </w:r>
    </w:p>
    <w:p w:rsidR="00F44444" w:rsidRPr="00DC4D3A" w:rsidRDefault="00F44444" w:rsidP="00F44444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DC4D3A">
        <w:rPr>
          <w:sz w:val="28"/>
          <w:szCs w:val="28"/>
        </w:rPr>
        <w:lastRenderedPageBreak/>
        <w:t>Форма</w:t>
      </w:r>
    </w:p>
    <w:p w:rsidR="00F44444" w:rsidRPr="00DC4D3A" w:rsidRDefault="00F44444" w:rsidP="00F44444">
      <w:pPr>
        <w:jc w:val="center"/>
        <w:rPr>
          <w:sz w:val="28"/>
          <w:szCs w:val="28"/>
        </w:rPr>
      </w:pPr>
    </w:p>
    <w:p w:rsidR="00F44444" w:rsidRPr="00DC4D3A" w:rsidRDefault="00F44444" w:rsidP="00F44444">
      <w:pPr>
        <w:jc w:val="center"/>
        <w:rPr>
          <w:sz w:val="28"/>
          <w:szCs w:val="28"/>
        </w:rPr>
      </w:pPr>
    </w:p>
    <w:p w:rsidR="00F44444" w:rsidRPr="00DC4D3A" w:rsidRDefault="00F44444" w:rsidP="00F44444">
      <w:pPr>
        <w:jc w:val="center"/>
        <w:rPr>
          <w:sz w:val="28"/>
          <w:szCs w:val="28"/>
        </w:rPr>
      </w:pPr>
    </w:p>
    <w:p w:rsidR="00F44444" w:rsidRPr="00DC4D3A" w:rsidRDefault="00F44444" w:rsidP="00F44444">
      <w:pPr>
        <w:jc w:val="center"/>
        <w:rPr>
          <w:sz w:val="28"/>
          <w:szCs w:val="28"/>
        </w:rPr>
      </w:pPr>
      <w:r w:rsidRPr="00DC4D3A">
        <w:rPr>
          <w:sz w:val="28"/>
          <w:szCs w:val="28"/>
        </w:rPr>
        <w:t xml:space="preserve">Замечания и предложения к проекту постановления </w:t>
      </w:r>
    </w:p>
    <w:p w:rsidR="00F44444" w:rsidRPr="00DC4D3A" w:rsidRDefault="00F44444" w:rsidP="00F44444">
      <w:pPr>
        <w:jc w:val="center"/>
        <w:rPr>
          <w:sz w:val="28"/>
          <w:szCs w:val="28"/>
        </w:rPr>
      </w:pPr>
      <w:r w:rsidRPr="00DC4D3A">
        <w:rPr>
          <w:sz w:val="28"/>
          <w:szCs w:val="28"/>
        </w:rPr>
        <w:t xml:space="preserve">Администрации города Каменска-Уральского </w:t>
      </w:r>
    </w:p>
    <w:p w:rsidR="00F44444" w:rsidRPr="00DC4D3A" w:rsidRDefault="00F44444" w:rsidP="00F44444">
      <w:pPr>
        <w:jc w:val="center"/>
        <w:rPr>
          <w:sz w:val="28"/>
          <w:szCs w:val="28"/>
          <w:u w:val="single"/>
        </w:rPr>
      </w:pPr>
      <w:r w:rsidRPr="00F44444">
        <w:rPr>
          <w:sz w:val="28"/>
          <w:szCs w:val="28"/>
          <w:u w:val="single"/>
        </w:rPr>
        <w:t>О внесении изменений в муниципальную программу «Управление муниципальной собственностью муниципального образования город Каменск-Уральский на 2017 - 2021 годы»</w:t>
      </w:r>
      <w:bookmarkStart w:id="6" w:name="_GoBack"/>
      <w:bookmarkEnd w:id="6"/>
      <w:r w:rsidRPr="00DC4D3A">
        <w:rPr>
          <w:sz w:val="28"/>
          <w:szCs w:val="28"/>
          <w:u w:val="single"/>
        </w:rPr>
        <w:t xml:space="preserve"> </w:t>
      </w:r>
    </w:p>
    <w:p w:rsidR="00F44444" w:rsidRPr="00DC4D3A" w:rsidRDefault="00F44444" w:rsidP="00F44444">
      <w:pPr>
        <w:jc w:val="center"/>
        <w:rPr>
          <w:sz w:val="24"/>
          <w:szCs w:val="24"/>
        </w:rPr>
      </w:pPr>
      <w:r w:rsidRPr="00DC4D3A">
        <w:rPr>
          <w:sz w:val="24"/>
          <w:szCs w:val="24"/>
        </w:rPr>
        <w:t xml:space="preserve">(наименование проекта документа стратегического планирования) </w:t>
      </w:r>
    </w:p>
    <w:p w:rsidR="00F44444" w:rsidRPr="00DC4D3A" w:rsidRDefault="00F44444" w:rsidP="00F44444">
      <w:pPr>
        <w:jc w:val="center"/>
        <w:rPr>
          <w:sz w:val="28"/>
          <w:szCs w:val="28"/>
        </w:rPr>
      </w:pPr>
    </w:p>
    <w:p w:rsidR="00F44444" w:rsidRPr="00DC4D3A" w:rsidRDefault="00F44444" w:rsidP="00F44444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413"/>
        <w:gridCol w:w="2479"/>
        <w:gridCol w:w="1980"/>
        <w:gridCol w:w="2037"/>
      </w:tblGrid>
      <w:tr w:rsidR="00F44444" w:rsidRPr="00DC4D3A" w:rsidTr="00E734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444" w:rsidRPr="00DC4D3A" w:rsidRDefault="00F44444" w:rsidP="00E7344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F44444" w:rsidRPr="00DC4D3A" w:rsidRDefault="00F44444" w:rsidP="00E7344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DC4D3A">
              <w:rPr>
                <w:sz w:val="24"/>
                <w:szCs w:val="24"/>
              </w:rPr>
              <w:t>№ п/п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444" w:rsidRPr="00DC4D3A" w:rsidRDefault="00F44444" w:rsidP="00E7344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DC4D3A">
              <w:rPr>
                <w:sz w:val="24"/>
                <w:szCs w:val="24"/>
              </w:rP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444" w:rsidRPr="00DC4D3A" w:rsidRDefault="00F44444" w:rsidP="00E73449">
            <w:pPr>
              <w:jc w:val="center"/>
              <w:rPr>
                <w:sz w:val="24"/>
                <w:szCs w:val="24"/>
              </w:rPr>
            </w:pPr>
            <w:r w:rsidRPr="00DC4D3A">
              <w:rPr>
                <w:sz w:val="24"/>
                <w:szCs w:val="24"/>
              </w:rPr>
              <w:t>Текст проекта документа стратегического планирования в  отношении которого выносятся замечания/</w:t>
            </w:r>
          </w:p>
          <w:p w:rsidR="00F44444" w:rsidRPr="00DC4D3A" w:rsidRDefault="00F44444" w:rsidP="00E73449">
            <w:pPr>
              <w:jc w:val="center"/>
              <w:rPr>
                <w:sz w:val="24"/>
                <w:szCs w:val="24"/>
              </w:rPr>
            </w:pPr>
            <w:r w:rsidRPr="00DC4D3A">
              <w:rPr>
                <w:sz w:val="24"/>
                <w:szCs w:val="24"/>
              </w:rP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444" w:rsidRPr="00DC4D3A" w:rsidRDefault="00F44444" w:rsidP="00E7344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DC4D3A">
              <w:rPr>
                <w:sz w:val="24"/>
                <w:szCs w:val="24"/>
              </w:rP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444" w:rsidRPr="00DC4D3A" w:rsidRDefault="00F44444" w:rsidP="00E73449">
            <w:pPr>
              <w:jc w:val="center"/>
              <w:rPr>
                <w:sz w:val="24"/>
                <w:szCs w:val="24"/>
              </w:rPr>
            </w:pPr>
            <w:r w:rsidRPr="00DC4D3A">
              <w:rPr>
                <w:sz w:val="24"/>
                <w:szCs w:val="24"/>
              </w:rPr>
              <w:t>Текст проекта документа стратегического планирования с учетом вносимых замечаний/</w:t>
            </w:r>
          </w:p>
          <w:p w:rsidR="00F44444" w:rsidRPr="00DC4D3A" w:rsidRDefault="00F44444" w:rsidP="00E73449">
            <w:pPr>
              <w:jc w:val="center"/>
              <w:rPr>
                <w:sz w:val="24"/>
                <w:szCs w:val="24"/>
              </w:rPr>
            </w:pPr>
            <w:r w:rsidRPr="00DC4D3A">
              <w:rPr>
                <w:sz w:val="24"/>
                <w:szCs w:val="24"/>
              </w:rPr>
              <w:t>предложений</w:t>
            </w:r>
          </w:p>
        </w:tc>
      </w:tr>
      <w:tr w:rsidR="00F44444" w:rsidRPr="00DC4D3A" w:rsidTr="00E734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444" w:rsidRPr="00DC4D3A" w:rsidRDefault="00F44444" w:rsidP="00E7344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444" w:rsidRPr="00DC4D3A" w:rsidRDefault="00F44444" w:rsidP="00E7344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444" w:rsidRPr="00DC4D3A" w:rsidRDefault="00F44444" w:rsidP="00E7344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444" w:rsidRPr="00DC4D3A" w:rsidRDefault="00F44444" w:rsidP="00E7344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444" w:rsidRPr="00DC4D3A" w:rsidRDefault="00F44444" w:rsidP="00E7344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F44444" w:rsidRPr="00DC4D3A" w:rsidTr="00E734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444" w:rsidRPr="00DC4D3A" w:rsidRDefault="00F44444" w:rsidP="00E7344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444" w:rsidRPr="00DC4D3A" w:rsidRDefault="00F44444" w:rsidP="00E7344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444" w:rsidRPr="00DC4D3A" w:rsidRDefault="00F44444" w:rsidP="00E7344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444" w:rsidRPr="00DC4D3A" w:rsidRDefault="00F44444" w:rsidP="00E7344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444" w:rsidRPr="00DC4D3A" w:rsidRDefault="00F44444" w:rsidP="00E73449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</w:tbl>
    <w:p w:rsidR="00F44444" w:rsidRPr="00DC4D3A" w:rsidRDefault="00F44444" w:rsidP="00F44444"/>
    <w:p w:rsidR="007F5FBB" w:rsidRDefault="007F5FBB" w:rsidP="00F44444">
      <w:pPr>
        <w:jc w:val="both"/>
        <w:rPr>
          <w:sz w:val="28"/>
          <w:szCs w:val="28"/>
        </w:rPr>
      </w:pPr>
    </w:p>
    <w:sectPr w:rsidR="007F5FBB" w:rsidSect="00402CFA">
      <w:pgSz w:w="11906" w:h="16838"/>
      <w:pgMar w:top="1134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38B" w:rsidRDefault="007A038B" w:rsidP="00916ABD">
      <w:r>
        <w:separator/>
      </w:r>
    </w:p>
  </w:endnote>
  <w:endnote w:type="continuationSeparator" w:id="0">
    <w:p w:rsidR="007A038B" w:rsidRDefault="007A038B" w:rsidP="0091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38B" w:rsidRDefault="007A038B" w:rsidP="00916ABD">
      <w:r>
        <w:separator/>
      </w:r>
    </w:p>
  </w:footnote>
  <w:footnote w:type="continuationSeparator" w:id="0">
    <w:p w:rsidR="007A038B" w:rsidRDefault="007A038B" w:rsidP="0091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4C4" w:rsidRDefault="00A874C4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44444">
      <w:rPr>
        <w:noProof/>
      </w:rPr>
      <w:t>4</w:t>
    </w:r>
    <w:r>
      <w:rPr>
        <w:noProof/>
      </w:rPr>
      <w:fldChar w:fldCharType="end"/>
    </w:r>
  </w:p>
  <w:p w:rsidR="00A874C4" w:rsidRPr="009858E2" w:rsidRDefault="00A874C4" w:rsidP="009858E2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4C4" w:rsidRDefault="00A874C4">
    <w:pPr>
      <w:pStyle w:val="aa"/>
      <w:jc w:val="center"/>
    </w:pPr>
    <w:r>
      <w:t>3</w:t>
    </w:r>
  </w:p>
  <w:p w:rsidR="00A874C4" w:rsidRPr="009858E2" w:rsidRDefault="00A874C4" w:rsidP="009858E2">
    <w:pPr>
      <w:pStyle w:val="aa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4C4" w:rsidRDefault="00A874C4">
    <w:pPr>
      <w:pStyle w:val="aa"/>
      <w:jc w:val="center"/>
    </w:pPr>
  </w:p>
  <w:p w:rsidR="00A874C4" w:rsidRPr="009858E2" w:rsidRDefault="00A874C4" w:rsidP="009858E2">
    <w:pPr>
      <w:pStyle w:val="aa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4C4" w:rsidRDefault="00A874C4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44444">
      <w:rPr>
        <w:noProof/>
      </w:rPr>
      <w:t>24</w:t>
    </w:r>
    <w:r>
      <w:rPr>
        <w:noProof/>
      </w:rPr>
      <w:fldChar w:fldCharType="end"/>
    </w:r>
  </w:p>
  <w:p w:rsidR="00A874C4" w:rsidRDefault="00A874C4">
    <w:pPr>
      <w:pStyle w:val="aa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4C4" w:rsidRDefault="00A874C4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44444">
      <w:rPr>
        <w:noProof/>
      </w:rPr>
      <w:t>23</w:t>
    </w:r>
    <w:r>
      <w:rPr>
        <w:noProof/>
      </w:rPr>
      <w:fldChar w:fldCharType="end"/>
    </w:r>
  </w:p>
  <w:p w:rsidR="00A874C4" w:rsidRDefault="00A874C4" w:rsidP="0012651C">
    <w:pPr>
      <w:pStyle w:val="aa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4C4" w:rsidRDefault="00A874C4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44444">
      <w:rPr>
        <w:noProof/>
      </w:rPr>
      <w:t>18</w:t>
    </w:r>
    <w:r>
      <w:rPr>
        <w:noProof/>
      </w:rPr>
      <w:fldChar w:fldCharType="end"/>
    </w:r>
  </w:p>
  <w:p w:rsidR="00A874C4" w:rsidRPr="009858E2" w:rsidRDefault="00A874C4" w:rsidP="009858E2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 w15:restartNumberingAfterBreak="0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5" w15:restartNumberingAfterBreak="0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782"/>
    <w:rsid w:val="000026B3"/>
    <w:rsid w:val="00002FFD"/>
    <w:rsid w:val="0000324F"/>
    <w:rsid w:val="000035DF"/>
    <w:rsid w:val="00005A29"/>
    <w:rsid w:val="00006F23"/>
    <w:rsid w:val="00017EA0"/>
    <w:rsid w:val="00020D61"/>
    <w:rsid w:val="00020E80"/>
    <w:rsid w:val="00021975"/>
    <w:rsid w:val="00023FA4"/>
    <w:rsid w:val="00024A51"/>
    <w:rsid w:val="00025D16"/>
    <w:rsid w:val="0002617D"/>
    <w:rsid w:val="000263AD"/>
    <w:rsid w:val="00026CE5"/>
    <w:rsid w:val="000309B3"/>
    <w:rsid w:val="00031141"/>
    <w:rsid w:val="00031682"/>
    <w:rsid w:val="00034205"/>
    <w:rsid w:val="00035409"/>
    <w:rsid w:val="00036051"/>
    <w:rsid w:val="000367A9"/>
    <w:rsid w:val="00036A2C"/>
    <w:rsid w:val="00036CA8"/>
    <w:rsid w:val="00043C08"/>
    <w:rsid w:val="00044806"/>
    <w:rsid w:val="000475B9"/>
    <w:rsid w:val="0004798D"/>
    <w:rsid w:val="00047AA2"/>
    <w:rsid w:val="0005069C"/>
    <w:rsid w:val="00053F8C"/>
    <w:rsid w:val="000562C0"/>
    <w:rsid w:val="000569BD"/>
    <w:rsid w:val="0005775A"/>
    <w:rsid w:val="00057B26"/>
    <w:rsid w:val="00057FF9"/>
    <w:rsid w:val="00061BC8"/>
    <w:rsid w:val="000633D9"/>
    <w:rsid w:val="00063D09"/>
    <w:rsid w:val="0007040F"/>
    <w:rsid w:val="00072B31"/>
    <w:rsid w:val="00072D76"/>
    <w:rsid w:val="00073A12"/>
    <w:rsid w:val="00073F79"/>
    <w:rsid w:val="0007490C"/>
    <w:rsid w:val="000767BA"/>
    <w:rsid w:val="000775F1"/>
    <w:rsid w:val="00080C3E"/>
    <w:rsid w:val="0008282C"/>
    <w:rsid w:val="00082DCD"/>
    <w:rsid w:val="000839F1"/>
    <w:rsid w:val="00083B90"/>
    <w:rsid w:val="000840EC"/>
    <w:rsid w:val="00086E46"/>
    <w:rsid w:val="0009311D"/>
    <w:rsid w:val="00093801"/>
    <w:rsid w:val="0009423D"/>
    <w:rsid w:val="000967F9"/>
    <w:rsid w:val="000A13C3"/>
    <w:rsid w:val="000A16AA"/>
    <w:rsid w:val="000A1DA8"/>
    <w:rsid w:val="000A25C9"/>
    <w:rsid w:val="000A28D8"/>
    <w:rsid w:val="000A5F14"/>
    <w:rsid w:val="000B17EA"/>
    <w:rsid w:val="000B3DC1"/>
    <w:rsid w:val="000B517F"/>
    <w:rsid w:val="000C0EBB"/>
    <w:rsid w:val="000C10FF"/>
    <w:rsid w:val="000C13B1"/>
    <w:rsid w:val="000C1DA8"/>
    <w:rsid w:val="000C2C40"/>
    <w:rsid w:val="000C4475"/>
    <w:rsid w:val="000C75EC"/>
    <w:rsid w:val="000D0C37"/>
    <w:rsid w:val="000D2CBF"/>
    <w:rsid w:val="000D44AA"/>
    <w:rsid w:val="000D7C23"/>
    <w:rsid w:val="000E25D3"/>
    <w:rsid w:val="000E4441"/>
    <w:rsid w:val="000E5CD0"/>
    <w:rsid w:val="000E6AF8"/>
    <w:rsid w:val="000F52F7"/>
    <w:rsid w:val="000F5411"/>
    <w:rsid w:val="00100D77"/>
    <w:rsid w:val="00101881"/>
    <w:rsid w:val="00102BAC"/>
    <w:rsid w:val="00104C8C"/>
    <w:rsid w:val="00106F69"/>
    <w:rsid w:val="00110B2F"/>
    <w:rsid w:val="0011111B"/>
    <w:rsid w:val="0011217D"/>
    <w:rsid w:val="0011564C"/>
    <w:rsid w:val="001157F7"/>
    <w:rsid w:val="00115A08"/>
    <w:rsid w:val="00115D08"/>
    <w:rsid w:val="00116494"/>
    <w:rsid w:val="00120491"/>
    <w:rsid w:val="00122F0E"/>
    <w:rsid w:val="0012341E"/>
    <w:rsid w:val="001245D3"/>
    <w:rsid w:val="00125901"/>
    <w:rsid w:val="00125DD6"/>
    <w:rsid w:val="0012651C"/>
    <w:rsid w:val="001271CF"/>
    <w:rsid w:val="001271F0"/>
    <w:rsid w:val="00133D7C"/>
    <w:rsid w:val="00134BF9"/>
    <w:rsid w:val="00135F80"/>
    <w:rsid w:val="001373BB"/>
    <w:rsid w:val="001409A1"/>
    <w:rsid w:val="00144610"/>
    <w:rsid w:val="00145369"/>
    <w:rsid w:val="00145ED1"/>
    <w:rsid w:val="001516BF"/>
    <w:rsid w:val="00152650"/>
    <w:rsid w:val="00152705"/>
    <w:rsid w:val="001538ED"/>
    <w:rsid w:val="00154B8E"/>
    <w:rsid w:val="001577EA"/>
    <w:rsid w:val="001631B0"/>
    <w:rsid w:val="001646EF"/>
    <w:rsid w:val="00165467"/>
    <w:rsid w:val="0016722F"/>
    <w:rsid w:val="00167775"/>
    <w:rsid w:val="001678F5"/>
    <w:rsid w:val="00170725"/>
    <w:rsid w:val="00170A10"/>
    <w:rsid w:val="00171558"/>
    <w:rsid w:val="0017160F"/>
    <w:rsid w:val="00171782"/>
    <w:rsid w:val="001726D0"/>
    <w:rsid w:val="00172ECA"/>
    <w:rsid w:val="00180DD1"/>
    <w:rsid w:val="00181294"/>
    <w:rsid w:val="00184E06"/>
    <w:rsid w:val="00185F0A"/>
    <w:rsid w:val="001870DC"/>
    <w:rsid w:val="00192EA0"/>
    <w:rsid w:val="00194107"/>
    <w:rsid w:val="001946F2"/>
    <w:rsid w:val="001952D2"/>
    <w:rsid w:val="00196008"/>
    <w:rsid w:val="001A1779"/>
    <w:rsid w:val="001A1B8C"/>
    <w:rsid w:val="001A2D33"/>
    <w:rsid w:val="001A4836"/>
    <w:rsid w:val="001B1938"/>
    <w:rsid w:val="001B3D20"/>
    <w:rsid w:val="001B5294"/>
    <w:rsid w:val="001B5A80"/>
    <w:rsid w:val="001B721E"/>
    <w:rsid w:val="001B7484"/>
    <w:rsid w:val="001B774E"/>
    <w:rsid w:val="001C0323"/>
    <w:rsid w:val="001C21C7"/>
    <w:rsid w:val="001C2C6D"/>
    <w:rsid w:val="001C34B1"/>
    <w:rsid w:val="001C48D1"/>
    <w:rsid w:val="001C5899"/>
    <w:rsid w:val="001C6FD0"/>
    <w:rsid w:val="001C74E8"/>
    <w:rsid w:val="001D27C4"/>
    <w:rsid w:val="001D3848"/>
    <w:rsid w:val="001D50A6"/>
    <w:rsid w:val="001D6501"/>
    <w:rsid w:val="001D7F16"/>
    <w:rsid w:val="001E0873"/>
    <w:rsid w:val="001E0F60"/>
    <w:rsid w:val="001E2064"/>
    <w:rsid w:val="001E248E"/>
    <w:rsid w:val="001E3563"/>
    <w:rsid w:val="001E4002"/>
    <w:rsid w:val="001E5633"/>
    <w:rsid w:val="001E6B36"/>
    <w:rsid w:val="001E7314"/>
    <w:rsid w:val="001E78B1"/>
    <w:rsid w:val="001E7A0A"/>
    <w:rsid w:val="001F2E88"/>
    <w:rsid w:val="001F5615"/>
    <w:rsid w:val="002005F9"/>
    <w:rsid w:val="00201AB7"/>
    <w:rsid w:val="00201BFB"/>
    <w:rsid w:val="002049BE"/>
    <w:rsid w:val="002054F8"/>
    <w:rsid w:val="0020624E"/>
    <w:rsid w:val="002077C6"/>
    <w:rsid w:val="00211B6E"/>
    <w:rsid w:val="00215F74"/>
    <w:rsid w:val="00216AD9"/>
    <w:rsid w:val="00220016"/>
    <w:rsid w:val="002218E8"/>
    <w:rsid w:val="00226142"/>
    <w:rsid w:val="002302E5"/>
    <w:rsid w:val="00231A71"/>
    <w:rsid w:val="00231C49"/>
    <w:rsid w:val="00233448"/>
    <w:rsid w:val="0023572C"/>
    <w:rsid w:val="00236E1F"/>
    <w:rsid w:val="002371D5"/>
    <w:rsid w:val="00241C97"/>
    <w:rsid w:val="002423AD"/>
    <w:rsid w:val="00243297"/>
    <w:rsid w:val="00243A50"/>
    <w:rsid w:val="00243AAA"/>
    <w:rsid w:val="002441B4"/>
    <w:rsid w:val="002464EA"/>
    <w:rsid w:val="002506D7"/>
    <w:rsid w:val="00250D8B"/>
    <w:rsid w:val="00253784"/>
    <w:rsid w:val="0025574F"/>
    <w:rsid w:val="00255783"/>
    <w:rsid w:val="00256657"/>
    <w:rsid w:val="002602A5"/>
    <w:rsid w:val="002609C1"/>
    <w:rsid w:val="00263780"/>
    <w:rsid w:val="0026394B"/>
    <w:rsid w:val="00264DF2"/>
    <w:rsid w:val="00264FA5"/>
    <w:rsid w:val="002656C8"/>
    <w:rsid w:val="00267F2C"/>
    <w:rsid w:val="00270228"/>
    <w:rsid w:val="00274B9F"/>
    <w:rsid w:val="0027591F"/>
    <w:rsid w:val="00277DBB"/>
    <w:rsid w:val="00281BFA"/>
    <w:rsid w:val="00281DBA"/>
    <w:rsid w:val="00282E5F"/>
    <w:rsid w:val="002838EB"/>
    <w:rsid w:val="00284C00"/>
    <w:rsid w:val="002851C4"/>
    <w:rsid w:val="0028627D"/>
    <w:rsid w:val="0028645C"/>
    <w:rsid w:val="00286E96"/>
    <w:rsid w:val="00292EE5"/>
    <w:rsid w:val="00296C4E"/>
    <w:rsid w:val="00296D5F"/>
    <w:rsid w:val="002A0296"/>
    <w:rsid w:val="002A0AA1"/>
    <w:rsid w:val="002A14CC"/>
    <w:rsid w:val="002A15B4"/>
    <w:rsid w:val="002A4E9E"/>
    <w:rsid w:val="002A6023"/>
    <w:rsid w:val="002A6DFB"/>
    <w:rsid w:val="002A76B1"/>
    <w:rsid w:val="002B24C9"/>
    <w:rsid w:val="002C33D7"/>
    <w:rsid w:val="002C5FC5"/>
    <w:rsid w:val="002C6CCE"/>
    <w:rsid w:val="002C7237"/>
    <w:rsid w:val="002C7F36"/>
    <w:rsid w:val="002D0169"/>
    <w:rsid w:val="002D392B"/>
    <w:rsid w:val="002D3F78"/>
    <w:rsid w:val="002D6C48"/>
    <w:rsid w:val="002D7405"/>
    <w:rsid w:val="002E20B5"/>
    <w:rsid w:val="002E2A6B"/>
    <w:rsid w:val="002E4B57"/>
    <w:rsid w:val="002E7EB4"/>
    <w:rsid w:val="002F09D7"/>
    <w:rsid w:val="002F1B55"/>
    <w:rsid w:val="002F53AF"/>
    <w:rsid w:val="002F6D9A"/>
    <w:rsid w:val="00303446"/>
    <w:rsid w:val="003041B9"/>
    <w:rsid w:val="003057D9"/>
    <w:rsid w:val="003057DB"/>
    <w:rsid w:val="003059C0"/>
    <w:rsid w:val="00306ECF"/>
    <w:rsid w:val="00310633"/>
    <w:rsid w:val="003111D6"/>
    <w:rsid w:val="00313A10"/>
    <w:rsid w:val="00314FD5"/>
    <w:rsid w:val="0031539C"/>
    <w:rsid w:val="00316074"/>
    <w:rsid w:val="003167A3"/>
    <w:rsid w:val="00320FC4"/>
    <w:rsid w:val="00322B10"/>
    <w:rsid w:val="0032332C"/>
    <w:rsid w:val="00323B7A"/>
    <w:rsid w:val="003245DA"/>
    <w:rsid w:val="00325DC0"/>
    <w:rsid w:val="00326BFF"/>
    <w:rsid w:val="003306AE"/>
    <w:rsid w:val="00330E76"/>
    <w:rsid w:val="00331BA1"/>
    <w:rsid w:val="0033290E"/>
    <w:rsid w:val="00336D14"/>
    <w:rsid w:val="00341556"/>
    <w:rsid w:val="003447F5"/>
    <w:rsid w:val="00354689"/>
    <w:rsid w:val="00357808"/>
    <w:rsid w:val="00360361"/>
    <w:rsid w:val="00363475"/>
    <w:rsid w:val="00364C3F"/>
    <w:rsid w:val="00364D5A"/>
    <w:rsid w:val="00370D27"/>
    <w:rsid w:val="003714A0"/>
    <w:rsid w:val="00372B93"/>
    <w:rsid w:val="00373B05"/>
    <w:rsid w:val="00373FB5"/>
    <w:rsid w:val="003744BA"/>
    <w:rsid w:val="00374C2A"/>
    <w:rsid w:val="00375C73"/>
    <w:rsid w:val="003807ED"/>
    <w:rsid w:val="003815D5"/>
    <w:rsid w:val="00386504"/>
    <w:rsid w:val="003905C5"/>
    <w:rsid w:val="0039090C"/>
    <w:rsid w:val="00391326"/>
    <w:rsid w:val="00391BBE"/>
    <w:rsid w:val="00392BF8"/>
    <w:rsid w:val="003936F2"/>
    <w:rsid w:val="00395B87"/>
    <w:rsid w:val="003A0D5E"/>
    <w:rsid w:val="003A2A59"/>
    <w:rsid w:val="003A2D0B"/>
    <w:rsid w:val="003A3002"/>
    <w:rsid w:val="003A3486"/>
    <w:rsid w:val="003B047E"/>
    <w:rsid w:val="003B0CF5"/>
    <w:rsid w:val="003B2634"/>
    <w:rsid w:val="003B6979"/>
    <w:rsid w:val="003C1B98"/>
    <w:rsid w:val="003C215B"/>
    <w:rsid w:val="003C297F"/>
    <w:rsid w:val="003C37DD"/>
    <w:rsid w:val="003C38E0"/>
    <w:rsid w:val="003C3BF5"/>
    <w:rsid w:val="003C3EBD"/>
    <w:rsid w:val="003C4B28"/>
    <w:rsid w:val="003C59A1"/>
    <w:rsid w:val="003D0D43"/>
    <w:rsid w:val="003D174F"/>
    <w:rsid w:val="003D4612"/>
    <w:rsid w:val="003D481F"/>
    <w:rsid w:val="003D4B81"/>
    <w:rsid w:val="003D78CD"/>
    <w:rsid w:val="003E2302"/>
    <w:rsid w:val="003E2ED9"/>
    <w:rsid w:val="003E4E29"/>
    <w:rsid w:val="003F031C"/>
    <w:rsid w:val="003F0686"/>
    <w:rsid w:val="003F14BC"/>
    <w:rsid w:val="003F196A"/>
    <w:rsid w:val="003F3176"/>
    <w:rsid w:val="003F5108"/>
    <w:rsid w:val="003F5479"/>
    <w:rsid w:val="003F5ECB"/>
    <w:rsid w:val="003F703F"/>
    <w:rsid w:val="00400D44"/>
    <w:rsid w:val="00400FFA"/>
    <w:rsid w:val="00401966"/>
    <w:rsid w:val="00401983"/>
    <w:rsid w:val="00402947"/>
    <w:rsid w:val="00402CFA"/>
    <w:rsid w:val="00403EE2"/>
    <w:rsid w:val="00410677"/>
    <w:rsid w:val="00416561"/>
    <w:rsid w:val="004223F0"/>
    <w:rsid w:val="00422BC8"/>
    <w:rsid w:val="00423151"/>
    <w:rsid w:val="004239AF"/>
    <w:rsid w:val="004242DF"/>
    <w:rsid w:val="00424657"/>
    <w:rsid w:val="0042798F"/>
    <w:rsid w:val="00430607"/>
    <w:rsid w:val="0043284D"/>
    <w:rsid w:val="00432A7E"/>
    <w:rsid w:val="00435B9F"/>
    <w:rsid w:val="004361FE"/>
    <w:rsid w:val="00436213"/>
    <w:rsid w:val="00437B90"/>
    <w:rsid w:val="004406A7"/>
    <w:rsid w:val="00441BB4"/>
    <w:rsid w:val="00442068"/>
    <w:rsid w:val="0044314A"/>
    <w:rsid w:val="00443581"/>
    <w:rsid w:val="00445DAC"/>
    <w:rsid w:val="00446161"/>
    <w:rsid w:val="0044621B"/>
    <w:rsid w:val="00453F0E"/>
    <w:rsid w:val="00454F85"/>
    <w:rsid w:val="00455D5C"/>
    <w:rsid w:val="0046167D"/>
    <w:rsid w:val="004631E0"/>
    <w:rsid w:val="00465473"/>
    <w:rsid w:val="00466271"/>
    <w:rsid w:val="00471B98"/>
    <w:rsid w:val="004776E4"/>
    <w:rsid w:val="00482072"/>
    <w:rsid w:val="00484A1C"/>
    <w:rsid w:val="00487002"/>
    <w:rsid w:val="00487359"/>
    <w:rsid w:val="004873D9"/>
    <w:rsid w:val="00487CB1"/>
    <w:rsid w:val="00487DF2"/>
    <w:rsid w:val="004921D2"/>
    <w:rsid w:val="00493A0E"/>
    <w:rsid w:val="00493A86"/>
    <w:rsid w:val="004947E2"/>
    <w:rsid w:val="00494833"/>
    <w:rsid w:val="0049719E"/>
    <w:rsid w:val="004A0157"/>
    <w:rsid w:val="004A0688"/>
    <w:rsid w:val="004A0699"/>
    <w:rsid w:val="004A0780"/>
    <w:rsid w:val="004A0CED"/>
    <w:rsid w:val="004A0D50"/>
    <w:rsid w:val="004A2786"/>
    <w:rsid w:val="004A2A56"/>
    <w:rsid w:val="004A2C72"/>
    <w:rsid w:val="004A32EF"/>
    <w:rsid w:val="004A48E7"/>
    <w:rsid w:val="004A565E"/>
    <w:rsid w:val="004A6AFC"/>
    <w:rsid w:val="004A6F1F"/>
    <w:rsid w:val="004B1194"/>
    <w:rsid w:val="004B1B9D"/>
    <w:rsid w:val="004B2303"/>
    <w:rsid w:val="004B44F6"/>
    <w:rsid w:val="004B4714"/>
    <w:rsid w:val="004B6F79"/>
    <w:rsid w:val="004B7640"/>
    <w:rsid w:val="004B7DB9"/>
    <w:rsid w:val="004C090E"/>
    <w:rsid w:val="004C293A"/>
    <w:rsid w:val="004C3806"/>
    <w:rsid w:val="004C423C"/>
    <w:rsid w:val="004C4D29"/>
    <w:rsid w:val="004C6714"/>
    <w:rsid w:val="004C6B8B"/>
    <w:rsid w:val="004C7A46"/>
    <w:rsid w:val="004D5B24"/>
    <w:rsid w:val="004D6B9C"/>
    <w:rsid w:val="004D799D"/>
    <w:rsid w:val="004D7CD2"/>
    <w:rsid w:val="004E3747"/>
    <w:rsid w:val="004E4B07"/>
    <w:rsid w:val="004F1602"/>
    <w:rsid w:val="004F38A5"/>
    <w:rsid w:val="004F5BFD"/>
    <w:rsid w:val="004F60A6"/>
    <w:rsid w:val="004F6F3D"/>
    <w:rsid w:val="004F7D83"/>
    <w:rsid w:val="00500CCF"/>
    <w:rsid w:val="005015A2"/>
    <w:rsid w:val="005029DA"/>
    <w:rsid w:val="00503487"/>
    <w:rsid w:val="005034B8"/>
    <w:rsid w:val="00505E31"/>
    <w:rsid w:val="005118F9"/>
    <w:rsid w:val="00514434"/>
    <w:rsid w:val="00517554"/>
    <w:rsid w:val="0052116B"/>
    <w:rsid w:val="005219DE"/>
    <w:rsid w:val="00527C02"/>
    <w:rsid w:val="00531286"/>
    <w:rsid w:val="00531E47"/>
    <w:rsid w:val="005322EF"/>
    <w:rsid w:val="005335C3"/>
    <w:rsid w:val="005369C2"/>
    <w:rsid w:val="00536EC2"/>
    <w:rsid w:val="00537138"/>
    <w:rsid w:val="005402BE"/>
    <w:rsid w:val="00540919"/>
    <w:rsid w:val="005423F8"/>
    <w:rsid w:val="00543486"/>
    <w:rsid w:val="00544940"/>
    <w:rsid w:val="005458FD"/>
    <w:rsid w:val="00545D48"/>
    <w:rsid w:val="005513D9"/>
    <w:rsid w:val="00551B91"/>
    <w:rsid w:val="005523CF"/>
    <w:rsid w:val="005531E7"/>
    <w:rsid w:val="00554685"/>
    <w:rsid w:val="00554D6D"/>
    <w:rsid w:val="005562B1"/>
    <w:rsid w:val="00556434"/>
    <w:rsid w:val="00556A7F"/>
    <w:rsid w:val="005602DA"/>
    <w:rsid w:val="005603AD"/>
    <w:rsid w:val="00561270"/>
    <w:rsid w:val="00561BA5"/>
    <w:rsid w:val="00562101"/>
    <w:rsid w:val="005636BC"/>
    <w:rsid w:val="005662CC"/>
    <w:rsid w:val="00567335"/>
    <w:rsid w:val="00572616"/>
    <w:rsid w:val="00572B4F"/>
    <w:rsid w:val="00573A4D"/>
    <w:rsid w:val="00574D7B"/>
    <w:rsid w:val="00577ADA"/>
    <w:rsid w:val="00580A89"/>
    <w:rsid w:val="00580CF4"/>
    <w:rsid w:val="00581CF1"/>
    <w:rsid w:val="00581DC4"/>
    <w:rsid w:val="00581E68"/>
    <w:rsid w:val="00583433"/>
    <w:rsid w:val="005838DB"/>
    <w:rsid w:val="00583918"/>
    <w:rsid w:val="0058430D"/>
    <w:rsid w:val="00586DBD"/>
    <w:rsid w:val="00586E4D"/>
    <w:rsid w:val="00587D30"/>
    <w:rsid w:val="005965AA"/>
    <w:rsid w:val="00596E3B"/>
    <w:rsid w:val="00597FC4"/>
    <w:rsid w:val="005A1A1A"/>
    <w:rsid w:val="005B23B1"/>
    <w:rsid w:val="005B23BC"/>
    <w:rsid w:val="005B3ECF"/>
    <w:rsid w:val="005B61A1"/>
    <w:rsid w:val="005B6923"/>
    <w:rsid w:val="005C2929"/>
    <w:rsid w:val="005C3E98"/>
    <w:rsid w:val="005C4398"/>
    <w:rsid w:val="005C475F"/>
    <w:rsid w:val="005C5162"/>
    <w:rsid w:val="005C51F8"/>
    <w:rsid w:val="005C7870"/>
    <w:rsid w:val="005C7A8D"/>
    <w:rsid w:val="005D1D35"/>
    <w:rsid w:val="005D2174"/>
    <w:rsid w:val="005D229D"/>
    <w:rsid w:val="005D2AA2"/>
    <w:rsid w:val="005D5A72"/>
    <w:rsid w:val="005D771C"/>
    <w:rsid w:val="005E0154"/>
    <w:rsid w:val="005E0995"/>
    <w:rsid w:val="005E28D0"/>
    <w:rsid w:val="005E3098"/>
    <w:rsid w:val="005E3AC5"/>
    <w:rsid w:val="005E40B8"/>
    <w:rsid w:val="005E4EB3"/>
    <w:rsid w:val="005E4FC6"/>
    <w:rsid w:val="005E68A9"/>
    <w:rsid w:val="005E7145"/>
    <w:rsid w:val="005E761A"/>
    <w:rsid w:val="005F02F6"/>
    <w:rsid w:val="005F384F"/>
    <w:rsid w:val="005F4B1D"/>
    <w:rsid w:val="005F4C45"/>
    <w:rsid w:val="005F65AE"/>
    <w:rsid w:val="006006CD"/>
    <w:rsid w:val="00603020"/>
    <w:rsid w:val="006033B7"/>
    <w:rsid w:val="0060658C"/>
    <w:rsid w:val="00606800"/>
    <w:rsid w:val="00606BA8"/>
    <w:rsid w:val="00606E32"/>
    <w:rsid w:val="00607794"/>
    <w:rsid w:val="006126FB"/>
    <w:rsid w:val="00614864"/>
    <w:rsid w:val="00622CCB"/>
    <w:rsid w:val="00622FE8"/>
    <w:rsid w:val="006242CF"/>
    <w:rsid w:val="00626104"/>
    <w:rsid w:val="00626FAD"/>
    <w:rsid w:val="00627307"/>
    <w:rsid w:val="0063056F"/>
    <w:rsid w:val="00630AA4"/>
    <w:rsid w:val="00632818"/>
    <w:rsid w:val="006335BC"/>
    <w:rsid w:val="00633E36"/>
    <w:rsid w:val="006352C6"/>
    <w:rsid w:val="00636F94"/>
    <w:rsid w:val="00636FBD"/>
    <w:rsid w:val="00640161"/>
    <w:rsid w:val="00640AE7"/>
    <w:rsid w:val="00641DD9"/>
    <w:rsid w:val="00642FA3"/>
    <w:rsid w:val="006442AD"/>
    <w:rsid w:val="00645092"/>
    <w:rsid w:val="00646220"/>
    <w:rsid w:val="0064704E"/>
    <w:rsid w:val="0065108D"/>
    <w:rsid w:val="006519EE"/>
    <w:rsid w:val="00654DF7"/>
    <w:rsid w:val="0065531C"/>
    <w:rsid w:val="00656F73"/>
    <w:rsid w:val="006601E2"/>
    <w:rsid w:val="006604EA"/>
    <w:rsid w:val="00662ED7"/>
    <w:rsid w:val="006655CD"/>
    <w:rsid w:val="0067185F"/>
    <w:rsid w:val="00672180"/>
    <w:rsid w:val="00672E10"/>
    <w:rsid w:val="0067521C"/>
    <w:rsid w:val="00677402"/>
    <w:rsid w:val="00680B35"/>
    <w:rsid w:val="00681DF9"/>
    <w:rsid w:val="0068269B"/>
    <w:rsid w:val="006868AE"/>
    <w:rsid w:val="006901E1"/>
    <w:rsid w:val="00690D9B"/>
    <w:rsid w:val="00691361"/>
    <w:rsid w:val="00691C29"/>
    <w:rsid w:val="0069219D"/>
    <w:rsid w:val="006930BC"/>
    <w:rsid w:val="00693576"/>
    <w:rsid w:val="006966B7"/>
    <w:rsid w:val="006A1276"/>
    <w:rsid w:val="006A2B8B"/>
    <w:rsid w:val="006A4784"/>
    <w:rsid w:val="006A5A59"/>
    <w:rsid w:val="006A65D3"/>
    <w:rsid w:val="006A7754"/>
    <w:rsid w:val="006A7C3A"/>
    <w:rsid w:val="006B74C5"/>
    <w:rsid w:val="006C053D"/>
    <w:rsid w:val="006C20AB"/>
    <w:rsid w:val="006C5709"/>
    <w:rsid w:val="006C6628"/>
    <w:rsid w:val="006C6639"/>
    <w:rsid w:val="006C7AB2"/>
    <w:rsid w:val="006C7DAE"/>
    <w:rsid w:val="006D04FE"/>
    <w:rsid w:val="006D1F91"/>
    <w:rsid w:val="006D223D"/>
    <w:rsid w:val="006D2D01"/>
    <w:rsid w:val="006D2E1E"/>
    <w:rsid w:val="006D327E"/>
    <w:rsid w:val="006D4839"/>
    <w:rsid w:val="006D5F93"/>
    <w:rsid w:val="006D738C"/>
    <w:rsid w:val="006D78DA"/>
    <w:rsid w:val="006E113B"/>
    <w:rsid w:val="006E15BC"/>
    <w:rsid w:val="006E2FAA"/>
    <w:rsid w:val="006E435C"/>
    <w:rsid w:val="006E4883"/>
    <w:rsid w:val="006E6E90"/>
    <w:rsid w:val="006E7BDE"/>
    <w:rsid w:val="006F0F70"/>
    <w:rsid w:val="0070048C"/>
    <w:rsid w:val="00700790"/>
    <w:rsid w:val="00702DE7"/>
    <w:rsid w:val="00703365"/>
    <w:rsid w:val="007047A9"/>
    <w:rsid w:val="00710B22"/>
    <w:rsid w:val="00711EF1"/>
    <w:rsid w:val="00712192"/>
    <w:rsid w:val="00712534"/>
    <w:rsid w:val="00713E35"/>
    <w:rsid w:val="00720157"/>
    <w:rsid w:val="00725F39"/>
    <w:rsid w:val="00733853"/>
    <w:rsid w:val="00735A82"/>
    <w:rsid w:val="00737C93"/>
    <w:rsid w:val="00742E4D"/>
    <w:rsid w:val="00743F08"/>
    <w:rsid w:val="007525C5"/>
    <w:rsid w:val="00753DF1"/>
    <w:rsid w:val="007540DC"/>
    <w:rsid w:val="00754E82"/>
    <w:rsid w:val="007550F0"/>
    <w:rsid w:val="00755B4C"/>
    <w:rsid w:val="00756685"/>
    <w:rsid w:val="00757E9F"/>
    <w:rsid w:val="00762224"/>
    <w:rsid w:val="007700B8"/>
    <w:rsid w:val="00771273"/>
    <w:rsid w:val="00772C57"/>
    <w:rsid w:val="00775796"/>
    <w:rsid w:val="00775923"/>
    <w:rsid w:val="0077741D"/>
    <w:rsid w:val="007815E6"/>
    <w:rsid w:val="00781FD2"/>
    <w:rsid w:val="0078441A"/>
    <w:rsid w:val="00785910"/>
    <w:rsid w:val="0078598E"/>
    <w:rsid w:val="00786269"/>
    <w:rsid w:val="00786C81"/>
    <w:rsid w:val="00786EEF"/>
    <w:rsid w:val="0079044F"/>
    <w:rsid w:val="0079054F"/>
    <w:rsid w:val="00790F29"/>
    <w:rsid w:val="0079145F"/>
    <w:rsid w:val="0079281B"/>
    <w:rsid w:val="0079337F"/>
    <w:rsid w:val="007954D6"/>
    <w:rsid w:val="00797E30"/>
    <w:rsid w:val="007A038B"/>
    <w:rsid w:val="007A28A0"/>
    <w:rsid w:val="007A2E6E"/>
    <w:rsid w:val="007A3683"/>
    <w:rsid w:val="007A38DD"/>
    <w:rsid w:val="007B09EC"/>
    <w:rsid w:val="007B161F"/>
    <w:rsid w:val="007B3ADF"/>
    <w:rsid w:val="007B46D3"/>
    <w:rsid w:val="007B5BFF"/>
    <w:rsid w:val="007C14DD"/>
    <w:rsid w:val="007C3233"/>
    <w:rsid w:val="007C3AAB"/>
    <w:rsid w:val="007C45AD"/>
    <w:rsid w:val="007C4E6F"/>
    <w:rsid w:val="007C6C6C"/>
    <w:rsid w:val="007C7B2C"/>
    <w:rsid w:val="007D02C5"/>
    <w:rsid w:val="007D0EDA"/>
    <w:rsid w:val="007D11D6"/>
    <w:rsid w:val="007D3C51"/>
    <w:rsid w:val="007D5436"/>
    <w:rsid w:val="007D774E"/>
    <w:rsid w:val="007E161D"/>
    <w:rsid w:val="007E2083"/>
    <w:rsid w:val="007E2316"/>
    <w:rsid w:val="007E3020"/>
    <w:rsid w:val="007E748F"/>
    <w:rsid w:val="007F1B80"/>
    <w:rsid w:val="007F254C"/>
    <w:rsid w:val="007F2790"/>
    <w:rsid w:val="007F3211"/>
    <w:rsid w:val="007F5664"/>
    <w:rsid w:val="007F5D00"/>
    <w:rsid w:val="007F5E26"/>
    <w:rsid w:val="007F5FBB"/>
    <w:rsid w:val="007F77D9"/>
    <w:rsid w:val="007F7C50"/>
    <w:rsid w:val="00800223"/>
    <w:rsid w:val="00800AF9"/>
    <w:rsid w:val="00805B9F"/>
    <w:rsid w:val="00806A9D"/>
    <w:rsid w:val="008077A7"/>
    <w:rsid w:val="0081301A"/>
    <w:rsid w:val="00814D33"/>
    <w:rsid w:val="00816CB1"/>
    <w:rsid w:val="008177D9"/>
    <w:rsid w:val="0082067F"/>
    <w:rsid w:val="008211EF"/>
    <w:rsid w:val="00823DE2"/>
    <w:rsid w:val="0082547D"/>
    <w:rsid w:val="00825E71"/>
    <w:rsid w:val="00827B22"/>
    <w:rsid w:val="00827E4F"/>
    <w:rsid w:val="008312C8"/>
    <w:rsid w:val="00831867"/>
    <w:rsid w:val="00831CF3"/>
    <w:rsid w:val="00832CA1"/>
    <w:rsid w:val="00833CCD"/>
    <w:rsid w:val="0083419A"/>
    <w:rsid w:val="00835C03"/>
    <w:rsid w:val="0084166F"/>
    <w:rsid w:val="00842C18"/>
    <w:rsid w:val="008433C7"/>
    <w:rsid w:val="008447FF"/>
    <w:rsid w:val="008455E5"/>
    <w:rsid w:val="008471EF"/>
    <w:rsid w:val="00847DCB"/>
    <w:rsid w:val="008501DF"/>
    <w:rsid w:val="00850BF2"/>
    <w:rsid w:val="008511A1"/>
    <w:rsid w:val="00852F27"/>
    <w:rsid w:val="00853A7A"/>
    <w:rsid w:val="00853B6C"/>
    <w:rsid w:val="0085601C"/>
    <w:rsid w:val="00856BF7"/>
    <w:rsid w:val="00856DD6"/>
    <w:rsid w:val="0085727D"/>
    <w:rsid w:val="008577D2"/>
    <w:rsid w:val="00860480"/>
    <w:rsid w:val="00860FA1"/>
    <w:rsid w:val="00861440"/>
    <w:rsid w:val="00861F84"/>
    <w:rsid w:val="00862AF7"/>
    <w:rsid w:val="00862D74"/>
    <w:rsid w:val="00862E0F"/>
    <w:rsid w:val="00862E59"/>
    <w:rsid w:val="00863103"/>
    <w:rsid w:val="00865BA3"/>
    <w:rsid w:val="00866E91"/>
    <w:rsid w:val="00872B14"/>
    <w:rsid w:val="00873089"/>
    <w:rsid w:val="008737E3"/>
    <w:rsid w:val="00873E83"/>
    <w:rsid w:val="00874468"/>
    <w:rsid w:val="00875BCC"/>
    <w:rsid w:val="00876884"/>
    <w:rsid w:val="00877FDE"/>
    <w:rsid w:val="008838CC"/>
    <w:rsid w:val="00883B10"/>
    <w:rsid w:val="008841F8"/>
    <w:rsid w:val="00885C2A"/>
    <w:rsid w:val="00887C46"/>
    <w:rsid w:val="008971A1"/>
    <w:rsid w:val="008A1B8F"/>
    <w:rsid w:val="008A1B94"/>
    <w:rsid w:val="008A1EEF"/>
    <w:rsid w:val="008A2B64"/>
    <w:rsid w:val="008A3683"/>
    <w:rsid w:val="008A4C3C"/>
    <w:rsid w:val="008A5907"/>
    <w:rsid w:val="008A5FEF"/>
    <w:rsid w:val="008A75E5"/>
    <w:rsid w:val="008B02AE"/>
    <w:rsid w:val="008B2B62"/>
    <w:rsid w:val="008B2FEF"/>
    <w:rsid w:val="008B3B9B"/>
    <w:rsid w:val="008B3F15"/>
    <w:rsid w:val="008C0606"/>
    <w:rsid w:val="008C6C28"/>
    <w:rsid w:val="008C7D61"/>
    <w:rsid w:val="008C7F8E"/>
    <w:rsid w:val="008D0A0A"/>
    <w:rsid w:val="008D2C64"/>
    <w:rsid w:val="008D334C"/>
    <w:rsid w:val="008D4298"/>
    <w:rsid w:val="008D498C"/>
    <w:rsid w:val="008D5371"/>
    <w:rsid w:val="008D5B56"/>
    <w:rsid w:val="008D6CC5"/>
    <w:rsid w:val="008D7D16"/>
    <w:rsid w:val="008E0305"/>
    <w:rsid w:val="008E03A1"/>
    <w:rsid w:val="008E2135"/>
    <w:rsid w:val="008E56ED"/>
    <w:rsid w:val="008E63D6"/>
    <w:rsid w:val="008E6401"/>
    <w:rsid w:val="008E673B"/>
    <w:rsid w:val="008E7CC4"/>
    <w:rsid w:val="008F008D"/>
    <w:rsid w:val="008F20DD"/>
    <w:rsid w:val="008F664F"/>
    <w:rsid w:val="00900FA0"/>
    <w:rsid w:val="0090103B"/>
    <w:rsid w:val="00902D7E"/>
    <w:rsid w:val="00903EC5"/>
    <w:rsid w:val="00904AE0"/>
    <w:rsid w:val="00907388"/>
    <w:rsid w:val="00907D4E"/>
    <w:rsid w:val="009110F5"/>
    <w:rsid w:val="00913EFC"/>
    <w:rsid w:val="00914C75"/>
    <w:rsid w:val="00915DF6"/>
    <w:rsid w:val="00916ABD"/>
    <w:rsid w:val="009172D4"/>
    <w:rsid w:val="0091783F"/>
    <w:rsid w:val="00921703"/>
    <w:rsid w:val="009244E8"/>
    <w:rsid w:val="009275BA"/>
    <w:rsid w:val="00927982"/>
    <w:rsid w:val="00931590"/>
    <w:rsid w:val="00931BA6"/>
    <w:rsid w:val="00932726"/>
    <w:rsid w:val="00934726"/>
    <w:rsid w:val="00934FAF"/>
    <w:rsid w:val="00935C0C"/>
    <w:rsid w:val="00935FEC"/>
    <w:rsid w:val="00943918"/>
    <w:rsid w:val="00946587"/>
    <w:rsid w:val="009506D3"/>
    <w:rsid w:val="0095111C"/>
    <w:rsid w:val="00951B9B"/>
    <w:rsid w:val="00954C2A"/>
    <w:rsid w:val="00955511"/>
    <w:rsid w:val="00956E66"/>
    <w:rsid w:val="00960A79"/>
    <w:rsid w:val="009618E5"/>
    <w:rsid w:val="00961C73"/>
    <w:rsid w:val="0096311C"/>
    <w:rsid w:val="00965663"/>
    <w:rsid w:val="00972342"/>
    <w:rsid w:val="00973E7D"/>
    <w:rsid w:val="00974EB7"/>
    <w:rsid w:val="009763B6"/>
    <w:rsid w:val="00980EAA"/>
    <w:rsid w:val="00983604"/>
    <w:rsid w:val="0098416B"/>
    <w:rsid w:val="0098580D"/>
    <w:rsid w:val="009858E2"/>
    <w:rsid w:val="00985F92"/>
    <w:rsid w:val="00987A8B"/>
    <w:rsid w:val="009924BB"/>
    <w:rsid w:val="00994333"/>
    <w:rsid w:val="00994C79"/>
    <w:rsid w:val="009969E4"/>
    <w:rsid w:val="009A0019"/>
    <w:rsid w:val="009A019F"/>
    <w:rsid w:val="009A0DF5"/>
    <w:rsid w:val="009A2559"/>
    <w:rsid w:val="009A3454"/>
    <w:rsid w:val="009A70AF"/>
    <w:rsid w:val="009A7266"/>
    <w:rsid w:val="009A7C01"/>
    <w:rsid w:val="009B1A2A"/>
    <w:rsid w:val="009B2F28"/>
    <w:rsid w:val="009B4A75"/>
    <w:rsid w:val="009B5824"/>
    <w:rsid w:val="009B5D8F"/>
    <w:rsid w:val="009B62BB"/>
    <w:rsid w:val="009B6F94"/>
    <w:rsid w:val="009C0450"/>
    <w:rsid w:val="009C0F1A"/>
    <w:rsid w:val="009C255D"/>
    <w:rsid w:val="009C4BB9"/>
    <w:rsid w:val="009C503F"/>
    <w:rsid w:val="009C6485"/>
    <w:rsid w:val="009C6918"/>
    <w:rsid w:val="009C6CB8"/>
    <w:rsid w:val="009C701B"/>
    <w:rsid w:val="009D0DC0"/>
    <w:rsid w:val="009D107A"/>
    <w:rsid w:val="009D3E36"/>
    <w:rsid w:val="009D777D"/>
    <w:rsid w:val="009E0984"/>
    <w:rsid w:val="009E11A1"/>
    <w:rsid w:val="009E1608"/>
    <w:rsid w:val="009E4683"/>
    <w:rsid w:val="009E4D6D"/>
    <w:rsid w:val="009E4E13"/>
    <w:rsid w:val="009E6ED2"/>
    <w:rsid w:val="009E6F0B"/>
    <w:rsid w:val="009E73BD"/>
    <w:rsid w:val="009F0EE2"/>
    <w:rsid w:val="009F17F3"/>
    <w:rsid w:val="009F1843"/>
    <w:rsid w:val="009F4A93"/>
    <w:rsid w:val="009F68C7"/>
    <w:rsid w:val="00A01915"/>
    <w:rsid w:val="00A03D63"/>
    <w:rsid w:val="00A0491B"/>
    <w:rsid w:val="00A04FEF"/>
    <w:rsid w:val="00A05A1E"/>
    <w:rsid w:val="00A1069B"/>
    <w:rsid w:val="00A122B7"/>
    <w:rsid w:val="00A129E5"/>
    <w:rsid w:val="00A14A8F"/>
    <w:rsid w:val="00A14B0D"/>
    <w:rsid w:val="00A22578"/>
    <w:rsid w:val="00A240F0"/>
    <w:rsid w:val="00A258D0"/>
    <w:rsid w:val="00A25A56"/>
    <w:rsid w:val="00A315D0"/>
    <w:rsid w:val="00A3314F"/>
    <w:rsid w:val="00A339DF"/>
    <w:rsid w:val="00A33B13"/>
    <w:rsid w:val="00A33C1C"/>
    <w:rsid w:val="00A35456"/>
    <w:rsid w:val="00A37498"/>
    <w:rsid w:val="00A376B7"/>
    <w:rsid w:val="00A402F4"/>
    <w:rsid w:val="00A40776"/>
    <w:rsid w:val="00A40F18"/>
    <w:rsid w:val="00A41150"/>
    <w:rsid w:val="00A47632"/>
    <w:rsid w:val="00A50941"/>
    <w:rsid w:val="00A551B7"/>
    <w:rsid w:val="00A61A8E"/>
    <w:rsid w:val="00A62A45"/>
    <w:rsid w:val="00A6757C"/>
    <w:rsid w:val="00A677D9"/>
    <w:rsid w:val="00A758FE"/>
    <w:rsid w:val="00A76CE6"/>
    <w:rsid w:val="00A83271"/>
    <w:rsid w:val="00A8333E"/>
    <w:rsid w:val="00A83DC3"/>
    <w:rsid w:val="00A8539A"/>
    <w:rsid w:val="00A85A84"/>
    <w:rsid w:val="00A86C92"/>
    <w:rsid w:val="00A874C4"/>
    <w:rsid w:val="00A91D11"/>
    <w:rsid w:val="00A93C3A"/>
    <w:rsid w:val="00AA084E"/>
    <w:rsid w:val="00AA251E"/>
    <w:rsid w:val="00AA2834"/>
    <w:rsid w:val="00AA3716"/>
    <w:rsid w:val="00AA41D3"/>
    <w:rsid w:val="00AA7CFE"/>
    <w:rsid w:val="00AB0336"/>
    <w:rsid w:val="00AB03B8"/>
    <w:rsid w:val="00AB0AB9"/>
    <w:rsid w:val="00AB43FE"/>
    <w:rsid w:val="00AB5637"/>
    <w:rsid w:val="00AC0C19"/>
    <w:rsid w:val="00AC1A97"/>
    <w:rsid w:val="00AC3975"/>
    <w:rsid w:val="00AC6097"/>
    <w:rsid w:val="00AC6ED2"/>
    <w:rsid w:val="00AC7980"/>
    <w:rsid w:val="00AD3F2E"/>
    <w:rsid w:val="00AD4FF5"/>
    <w:rsid w:val="00AD547C"/>
    <w:rsid w:val="00AD6E90"/>
    <w:rsid w:val="00AE1293"/>
    <w:rsid w:val="00AE3DA3"/>
    <w:rsid w:val="00AE5433"/>
    <w:rsid w:val="00AE75FF"/>
    <w:rsid w:val="00AE7B76"/>
    <w:rsid w:val="00AF19BD"/>
    <w:rsid w:val="00AF1D06"/>
    <w:rsid w:val="00AF5556"/>
    <w:rsid w:val="00AF62C1"/>
    <w:rsid w:val="00B023FA"/>
    <w:rsid w:val="00B04079"/>
    <w:rsid w:val="00B050BE"/>
    <w:rsid w:val="00B060BC"/>
    <w:rsid w:val="00B07788"/>
    <w:rsid w:val="00B07F0A"/>
    <w:rsid w:val="00B14083"/>
    <w:rsid w:val="00B1477E"/>
    <w:rsid w:val="00B20E90"/>
    <w:rsid w:val="00B220FF"/>
    <w:rsid w:val="00B222A5"/>
    <w:rsid w:val="00B2591E"/>
    <w:rsid w:val="00B306E3"/>
    <w:rsid w:val="00B3187A"/>
    <w:rsid w:val="00B3597E"/>
    <w:rsid w:val="00B36FD1"/>
    <w:rsid w:val="00B37F11"/>
    <w:rsid w:val="00B41545"/>
    <w:rsid w:val="00B4376D"/>
    <w:rsid w:val="00B439E2"/>
    <w:rsid w:val="00B4602F"/>
    <w:rsid w:val="00B50432"/>
    <w:rsid w:val="00B5046E"/>
    <w:rsid w:val="00B509C5"/>
    <w:rsid w:val="00B53619"/>
    <w:rsid w:val="00B5410E"/>
    <w:rsid w:val="00B54BBC"/>
    <w:rsid w:val="00B55545"/>
    <w:rsid w:val="00B55BE9"/>
    <w:rsid w:val="00B56458"/>
    <w:rsid w:val="00B61220"/>
    <w:rsid w:val="00B669B2"/>
    <w:rsid w:val="00B67974"/>
    <w:rsid w:val="00B70259"/>
    <w:rsid w:val="00B75F5E"/>
    <w:rsid w:val="00B76043"/>
    <w:rsid w:val="00B76CEF"/>
    <w:rsid w:val="00B7767A"/>
    <w:rsid w:val="00B802FA"/>
    <w:rsid w:val="00B818B2"/>
    <w:rsid w:val="00B841B5"/>
    <w:rsid w:val="00B912CA"/>
    <w:rsid w:val="00B93647"/>
    <w:rsid w:val="00B93F9B"/>
    <w:rsid w:val="00BA08E8"/>
    <w:rsid w:val="00BA0DFB"/>
    <w:rsid w:val="00BA39A1"/>
    <w:rsid w:val="00BA46D4"/>
    <w:rsid w:val="00BA680D"/>
    <w:rsid w:val="00BA6BD9"/>
    <w:rsid w:val="00BB026B"/>
    <w:rsid w:val="00BB0C08"/>
    <w:rsid w:val="00BB0CBC"/>
    <w:rsid w:val="00BB189B"/>
    <w:rsid w:val="00BB1A22"/>
    <w:rsid w:val="00BB2E17"/>
    <w:rsid w:val="00BB459B"/>
    <w:rsid w:val="00BC16A4"/>
    <w:rsid w:val="00BC27DD"/>
    <w:rsid w:val="00BC3F78"/>
    <w:rsid w:val="00BC6C97"/>
    <w:rsid w:val="00BC793C"/>
    <w:rsid w:val="00BD0026"/>
    <w:rsid w:val="00BD0340"/>
    <w:rsid w:val="00BD0945"/>
    <w:rsid w:val="00BD1410"/>
    <w:rsid w:val="00BD1506"/>
    <w:rsid w:val="00BD623D"/>
    <w:rsid w:val="00BD6359"/>
    <w:rsid w:val="00BE1617"/>
    <w:rsid w:val="00BE2145"/>
    <w:rsid w:val="00BE4340"/>
    <w:rsid w:val="00BE5661"/>
    <w:rsid w:val="00BE7C74"/>
    <w:rsid w:val="00BF026E"/>
    <w:rsid w:val="00BF1129"/>
    <w:rsid w:val="00BF150D"/>
    <w:rsid w:val="00BF5248"/>
    <w:rsid w:val="00BF5530"/>
    <w:rsid w:val="00BF5B1B"/>
    <w:rsid w:val="00C0019F"/>
    <w:rsid w:val="00C0378B"/>
    <w:rsid w:val="00C03A42"/>
    <w:rsid w:val="00C0610C"/>
    <w:rsid w:val="00C07410"/>
    <w:rsid w:val="00C07C64"/>
    <w:rsid w:val="00C07D6A"/>
    <w:rsid w:val="00C1065F"/>
    <w:rsid w:val="00C1285A"/>
    <w:rsid w:val="00C13D5B"/>
    <w:rsid w:val="00C16745"/>
    <w:rsid w:val="00C21582"/>
    <w:rsid w:val="00C23635"/>
    <w:rsid w:val="00C24172"/>
    <w:rsid w:val="00C26621"/>
    <w:rsid w:val="00C336CA"/>
    <w:rsid w:val="00C36C5F"/>
    <w:rsid w:val="00C41AAF"/>
    <w:rsid w:val="00C4600A"/>
    <w:rsid w:val="00C46353"/>
    <w:rsid w:val="00C51061"/>
    <w:rsid w:val="00C54022"/>
    <w:rsid w:val="00C54C2C"/>
    <w:rsid w:val="00C554DC"/>
    <w:rsid w:val="00C55F59"/>
    <w:rsid w:val="00C5608A"/>
    <w:rsid w:val="00C5612F"/>
    <w:rsid w:val="00C5722D"/>
    <w:rsid w:val="00C57867"/>
    <w:rsid w:val="00C628B4"/>
    <w:rsid w:val="00C62B3A"/>
    <w:rsid w:val="00C67E31"/>
    <w:rsid w:val="00C70508"/>
    <w:rsid w:val="00C72145"/>
    <w:rsid w:val="00C7262B"/>
    <w:rsid w:val="00C72B67"/>
    <w:rsid w:val="00C74372"/>
    <w:rsid w:val="00C74D79"/>
    <w:rsid w:val="00C74DE0"/>
    <w:rsid w:val="00C753AC"/>
    <w:rsid w:val="00C7561C"/>
    <w:rsid w:val="00C75745"/>
    <w:rsid w:val="00C76241"/>
    <w:rsid w:val="00C76861"/>
    <w:rsid w:val="00C7711F"/>
    <w:rsid w:val="00C77211"/>
    <w:rsid w:val="00C80254"/>
    <w:rsid w:val="00C80DA4"/>
    <w:rsid w:val="00C811FC"/>
    <w:rsid w:val="00C81B52"/>
    <w:rsid w:val="00C834E6"/>
    <w:rsid w:val="00C83634"/>
    <w:rsid w:val="00C84545"/>
    <w:rsid w:val="00C906EF"/>
    <w:rsid w:val="00CA077A"/>
    <w:rsid w:val="00CA0842"/>
    <w:rsid w:val="00CA0BD8"/>
    <w:rsid w:val="00CA2F40"/>
    <w:rsid w:val="00CA4124"/>
    <w:rsid w:val="00CB1AF2"/>
    <w:rsid w:val="00CB2CDE"/>
    <w:rsid w:val="00CB3456"/>
    <w:rsid w:val="00CB3D96"/>
    <w:rsid w:val="00CB4D8F"/>
    <w:rsid w:val="00CB4EBA"/>
    <w:rsid w:val="00CB5910"/>
    <w:rsid w:val="00CB66EB"/>
    <w:rsid w:val="00CB73B0"/>
    <w:rsid w:val="00CC2693"/>
    <w:rsid w:val="00CC2EBE"/>
    <w:rsid w:val="00CC38D3"/>
    <w:rsid w:val="00CC58BF"/>
    <w:rsid w:val="00CC5A85"/>
    <w:rsid w:val="00CC5C65"/>
    <w:rsid w:val="00CC6586"/>
    <w:rsid w:val="00CC7C6C"/>
    <w:rsid w:val="00CD0686"/>
    <w:rsid w:val="00CD0A5B"/>
    <w:rsid w:val="00CD0FC1"/>
    <w:rsid w:val="00CD1001"/>
    <w:rsid w:val="00CD12E9"/>
    <w:rsid w:val="00CD5720"/>
    <w:rsid w:val="00CD733C"/>
    <w:rsid w:val="00CE0BFB"/>
    <w:rsid w:val="00CE19DF"/>
    <w:rsid w:val="00CE4776"/>
    <w:rsid w:val="00CE5CBD"/>
    <w:rsid w:val="00CE7995"/>
    <w:rsid w:val="00CF1089"/>
    <w:rsid w:val="00CF2291"/>
    <w:rsid w:val="00CF3913"/>
    <w:rsid w:val="00CF39D2"/>
    <w:rsid w:val="00CF3A1E"/>
    <w:rsid w:val="00CF4AA6"/>
    <w:rsid w:val="00CF76C4"/>
    <w:rsid w:val="00D00208"/>
    <w:rsid w:val="00D0105D"/>
    <w:rsid w:val="00D021C7"/>
    <w:rsid w:val="00D02A5C"/>
    <w:rsid w:val="00D02BA6"/>
    <w:rsid w:val="00D05EF4"/>
    <w:rsid w:val="00D074CB"/>
    <w:rsid w:val="00D11075"/>
    <w:rsid w:val="00D13D98"/>
    <w:rsid w:val="00D13EE1"/>
    <w:rsid w:val="00D14A58"/>
    <w:rsid w:val="00D14E91"/>
    <w:rsid w:val="00D1508F"/>
    <w:rsid w:val="00D16503"/>
    <w:rsid w:val="00D16645"/>
    <w:rsid w:val="00D17C8F"/>
    <w:rsid w:val="00D207E1"/>
    <w:rsid w:val="00D212E6"/>
    <w:rsid w:val="00D2158D"/>
    <w:rsid w:val="00D23435"/>
    <w:rsid w:val="00D23E99"/>
    <w:rsid w:val="00D25834"/>
    <w:rsid w:val="00D25956"/>
    <w:rsid w:val="00D31CAE"/>
    <w:rsid w:val="00D321EF"/>
    <w:rsid w:val="00D33C9E"/>
    <w:rsid w:val="00D341EE"/>
    <w:rsid w:val="00D35335"/>
    <w:rsid w:val="00D35D81"/>
    <w:rsid w:val="00D40465"/>
    <w:rsid w:val="00D42ECF"/>
    <w:rsid w:val="00D42F59"/>
    <w:rsid w:val="00D434CE"/>
    <w:rsid w:val="00D51259"/>
    <w:rsid w:val="00D52004"/>
    <w:rsid w:val="00D52B6B"/>
    <w:rsid w:val="00D53AB4"/>
    <w:rsid w:val="00D541C2"/>
    <w:rsid w:val="00D5433C"/>
    <w:rsid w:val="00D55C53"/>
    <w:rsid w:val="00D563C9"/>
    <w:rsid w:val="00D57E19"/>
    <w:rsid w:val="00D620ED"/>
    <w:rsid w:val="00D63256"/>
    <w:rsid w:val="00D635E1"/>
    <w:rsid w:val="00D63E18"/>
    <w:rsid w:val="00D64214"/>
    <w:rsid w:val="00D64F20"/>
    <w:rsid w:val="00D6538C"/>
    <w:rsid w:val="00D6644C"/>
    <w:rsid w:val="00D71529"/>
    <w:rsid w:val="00D73A14"/>
    <w:rsid w:val="00D73DF2"/>
    <w:rsid w:val="00D73E35"/>
    <w:rsid w:val="00D77459"/>
    <w:rsid w:val="00D80158"/>
    <w:rsid w:val="00D834CA"/>
    <w:rsid w:val="00D83AD3"/>
    <w:rsid w:val="00D84884"/>
    <w:rsid w:val="00D84981"/>
    <w:rsid w:val="00D85209"/>
    <w:rsid w:val="00D86742"/>
    <w:rsid w:val="00D86916"/>
    <w:rsid w:val="00D901BD"/>
    <w:rsid w:val="00D90213"/>
    <w:rsid w:val="00D90468"/>
    <w:rsid w:val="00D910C4"/>
    <w:rsid w:val="00D91580"/>
    <w:rsid w:val="00D9219F"/>
    <w:rsid w:val="00D92263"/>
    <w:rsid w:val="00D9385D"/>
    <w:rsid w:val="00D94B70"/>
    <w:rsid w:val="00D9553C"/>
    <w:rsid w:val="00D95A34"/>
    <w:rsid w:val="00DA144E"/>
    <w:rsid w:val="00DA27C4"/>
    <w:rsid w:val="00DA40C5"/>
    <w:rsid w:val="00DA5002"/>
    <w:rsid w:val="00DA5486"/>
    <w:rsid w:val="00DA6059"/>
    <w:rsid w:val="00DA66A4"/>
    <w:rsid w:val="00DB04A1"/>
    <w:rsid w:val="00DB45B1"/>
    <w:rsid w:val="00DB4BE7"/>
    <w:rsid w:val="00DB60BD"/>
    <w:rsid w:val="00DB6D23"/>
    <w:rsid w:val="00DB72C8"/>
    <w:rsid w:val="00DC273C"/>
    <w:rsid w:val="00DC2821"/>
    <w:rsid w:val="00DC2A39"/>
    <w:rsid w:val="00DC2A94"/>
    <w:rsid w:val="00DC3978"/>
    <w:rsid w:val="00DC465E"/>
    <w:rsid w:val="00DC6ACE"/>
    <w:rsid w:val="00DC6FE9"/>
    <w:rsid w:val="00DC7366"/>
    <w:rsid w:val="00DD21C1"/>
    <w:rsid w:val="00DD34DB"/>
    <w:rsid w:val="00DD5444"/>
    <w:rsid w:val="00DD5CF6"/>
    <w:rsid w:val="00DD74BC"/>
    <w:rsid w:val="00DE0451"/>
    <w:rsid w:val="00DE17AE"/>
    <w:rsid w:val="00DE3130"/>
    <w:rsid w:val="00DE458D"/>
    <w:rsid w:val="00DE5A43"/>
    <w:rsid w:val="00DE78AB"/>
    <w:rsid w:val="00DF0BD4"/>
    <w:rsid w:val="00DF0F04"/>
    <w:rsid w:val="00DF231F"/>
    <w:rsid w:val="00DF671B"/>
    <w:rsid w:val="00DF682C"/>
    <w:rsid w:val="00DF6EB6"/>
    <w:rsid w:val="00E00146"/>
    <w:rsid w:val="00E01290"/>
    <w:rsid w:val="00E0235E"/>
    <w:rsid w:val="00E0399A"/>
    <w:rsid w:val="00E04DCA"/>
    <w:rsid w:val="00E0665E"/>
    <w:rsid w:val="00E06FAE"/>
    <w:rsid w:val="00E073C7"/>
    <w:rsid w:val="00E100A8"/>
    <w:rsid w:val="00E103B0"/>
    <w:rsid w:val="00E1041B"/>
    <w:rsid w:val="00E10559"/>
    <w:rsid w:val="00E110EB"/>
    <w:rsid w:val="00E2041D"/>
    <w:rsid w:val="00E24D7C"/>
    <w:rsid w:val="00E25E9A"/>
    <w:rsid w:val="00E27CA8"/>
    <w:rsid w:val="00E304C8"/>
    <w:rsid w:val="00E315A9"/>
    <w:rsid w:val="00E33D1F"/>
    <w:rsid w:val="00E344E8"/>
    <w:rsid w:val="00E35DD7"/>
    <w:rsid w:val="00E401CB"/>
    <w:rsid w:val="00E425FA"/>
    <w:rsid w:val="00E42EE7"/>
    <w:rsid w:val="00E4391B"/>
    <w:rsid w:val="00E45029"/>
    <w:rsid w:val="00E504C6"/>
    <w:rsid w:val="00E504F6"/>
    <w:rsid w:val="00E52DAF"/>
    <w:rsid w:val="00E53CD6"/>
    <w:rsid w:val="00E54F4F"/>
    <w:rsid w:val="00E563FF"/>
    <w:rsid w:val="00E60110"/>
    <w:rsid w:val="00E61032"/>
    <w:rsid w:val="00E6182D"/>
    <w:rsid w:val="00E63B15"/>
    <w:rsid w:val="00E70013"/>
    <w:rsid w:val="00E70101"/>
    <w:rsid w:val="00E74D87"/>
    <w:rsid w:val="00E75B0E"/>
    <w:rsid w:val="00E77567"/>
    <w:rsid w:val="00E77B1D"/>
    <w:rsid w:val="00E806B5"/>
    <w:rsid w:val="00E80D7C"/>
    <w:rsid w:val="00E820EA"/>
    <w:rsid w:val="00E83097"/>
    <w:rsid w:val="00E83266"/>
    <w:rsid w:val="00E84586"/>
    <w:rsid w:val="00E87416"/>
    <w:rsid w:val="00E9045D"/>
    <w:rsid w:val="00E913E6"/>
    <w:rsid w:val="00E9244F"/>
    <w:rsid w:val="00E92F6A"/>
    <w:rsid w:val="00E943E2"/>
    <w:rsid w:val="00E96E44"/>
    <w:rsid w:val="00E97977"/>
    <w:rsid w:val="00EA1032"/>
    <w:rsid w:val="00EA27B0"/>
    <w:rsid w:val="00EA2A27"/>
    <w:rsid w:val="00EA4526"/>
    <w:rsid w:val="00EA4AAC"/>
    <w:rsid w:val="00EA6D5E"/>
    <w:rsid w:val="00EB1A06"/>
    <w:rsid w:val="00EB382F"/>
    <w:rsid w:val="00EB5599"/>
    <w:rsid w:val="00EB6A56"/>
    <w:rsid w:val="00EB70A1"/>
    <w:rsid w:val="00EB7D0C"/>
    <w:rsid w:val="00EC354E"/>
    <w:rsid w:val="00EC5320"/>
    <w:rsid w:val="00EC6C29"/>
    <w:rsid w:val="00EC7F24"/>
    <w:rsid w:val="00EC7FF0"/>
    <w:rsid w:val="00ED190A"/>
    <w:rsid w:val="00ED22FA"/>
    <w:rsid w:val="00ED4F62"/>
    <w:rsid w:val="00ED64A3"/>
    <w:rsid w:val="00ED681D"/>
    <w:rsid w:val="00ED7D08"/>
    <w:rsid w:val="00EE0F43"/>
    <w:rsid w:val="00EE1C40"/>
    <w:rsid w:val="00EF2023"/>
    <w:rsid w:val="00EF371D"/>
    <w:rsid w:val="00EF4981"/>
    <w:rsid w:val="00EF4CD9"/>
    <w:rsid w:val="00EF545E"/>
    <w:rsid w:val="00EF5972"/>
    <w:rsid w:val="00EF5CDF"/>
    <w:rsid w:val="00EF6173"/>
    <w:rsid w:val="00EF6FBE"/>
    <w:rsid w:val="00F0164B"/>
    <w:rsid w:val="00F02962"/>
    <w:rsid w:val="00F046BC"/>
    <w:rsid w:val="00F07029"/>
    <w:rsid w:val="00F079F0"/>
    <w:rsid w:val="00F11760"/>
    <w:rsid w:val="00F117DA"/>
    <w:rsid w:val="00F12E3F"/>
    <w:rsid w:val="00F14BFD"/>
    <w:rsid w:val="00F21638"/>
    <w:rsid w:val="00F21EB6"/>
    <w:rsid w:val="00F22F5A"/>
    <w:rsid w:val="00F22FD9"/>
    <w:rsid w:val="00F23A5A"/>
    <w:rsid w:val="00F23D89"/>
    <w:rsid w:val="00F26FD2"/>
    <w:rsid w:val="00F2733B"/>
    <w:rsid w:val="00F27429"/>
    <w:rsid w:val="00F2761C"/>
    <w:rsid w:val="00F325E0"/>
    <w:rsid w:val="00F33866"/>
    <w:rsid w:val="00F352FC"/>
    <w:rsid w:val="00F40184"/>
    <w:rsid w:val="00F40312"/>
    <w:rsid w:val="00F40D59"/>
    <w:rsid w:val="00F42A8F"/>
    <w:rsid w:val="00F42FD7"/>
    <w:rsid w:val="00F4404F"/>
    <w:rsid w:val="00F44444"/>
    <w:rsid w:val="00F464BD"/>
    <w:rsid w:val="00F51A41"/>
    <w:rsid w:val="00F5205E"/>
    <w:rsid w:val="00F564C4"/>
    <w:rsid w:val="00F60404"/>
    <w:rsid w:val="00F62F5C"/>
    <w:rsid w:val="00F6457D"/>
    <w:rsid w:val="00F66B2D"/>
    <w:rsid w:val="00F67899"/>
    <w:rsid w:val="00F70367"/>
    <w:rsid w:val="00F72D22"/>
    <w:rsid w:val="00F74111"/>
    <w:rsid w:val="00F74B67"/>
    <w:rsid w:val="00F759F9"/>
    <w:rsid w:val="00F75A0C"/>
    <w:rsid w:val="00F77E4C"/>
    <w:rsid w:val="00F803B8"/>
    <w:rsid w:val="00F805AE"/>
    <w:rsid w:val="00F8403F"/>
    <w:rsid w:val="00F85156"/>
    <w:rsid w:val="00F852CE"/>
    <w:rsid w:val="00F8567C"/>
    <w:rsid w:val="00F90697"/>
    <w:rsid w:val="00F90707"/>
    <w:rsid w:val="00F90DC5"/>
    <w:rsid w:val="00F91AD5"/>
    <w:rsid w:val="00F94A56"/>
    <w:rsid w:val="00FA0077"/>
    <w:rsid w:val="00FA1C5A"/>
    <w:rsid w:val="00FA3760"/>
    <w:rsid w:val="00FA388D"/>
    <w:rsid w:val="00FA499E"/>
    <w:rsid w:val="00FB35EC"/>
    <w:rsid w:val="00FB40D8"/>
    <w:rsid w:val="00FB6223"/>
    <w:rsid w:val="00FB6954"/>
    <w:rsid w:val="00FC0F98"/>
    <w:rsid w:val="00FC1B51"/>
    <w:rsid w:val="00FC1F8F"/>
    <w:rsid w:val="00FC260C"/>
    <w:rsid w:val="00FC3FB4"/>
    <w:rsid w:val="00FC4397"/>
    <w:rsid w:val="00FC68E3"/>
    <w:rsid w:val="00FC7AAE"/>
    <w:rsid w:val="00FD13DD"/>
    <w:rsid w:val="00FD2D0E"/>
    <w:rsid w:val="00FD3818"/>
    <w:rsid w:val="00FD4019"/>
    <w:rsid w:val="00FD66F9"/>
    <w:rsid w:val="00FD68FC"/>
    <w:rsid w:val="00FD7236"/>
    <w:rsid w:val="00FE05A5"/>
    <w:rsid w:val="00FE05DC"/>
    <w:rsid w:val="00FE06C7"/>
    <w:rsid w:val="00FE1BA8"/>
    <w:rsid w:val="00FE6F13"/>
    <w:rsid w:val="00FF0FA8"/>
    <w:rsid w:val="00FF1435"/>
    <w:rsid w:val="00FF3A95"/>
    <w:rsid w:val="00FF3E22"/>
    <w:rsid w:val="00FF4FC4"/>
    <w:rsid w:val="00FF6330"/>
    <w:rsid w:val="00FF7B28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13990136-2680-47DE-8E5A-F4B2D39D4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B8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  <w:lang w:val="x-none" w:eastAsia="x-none"/>
    </w:rPr>
  </w:style>
  <w:style w:type="paragraph" w:styleId="a3">
    <w:name w:val="Body Text Indent"/>
    <w:basedOn w:val="a"/>
    <w:link w:val="a4"/>
    <w:rsid w:val="00C77211"/>
    <w:rPr>
      <w:sz w:val="28"/>
      <w:lang w:val="x-none" w:eastAsia="x-none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  <w:lang w:val="x-none" w:eastAsia="x-none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  <w:lang w:val="x-none" w:eastAsia="x-none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  <w:lang w:val="x-none" w:eastAsia="x-none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2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2;&#1086;&#1080;%20&#1076;&#1086;&#1082;&#1091;&#1084;&#1077;&#1085;&#1090;&#1099;\VERA\&#1055;&#1054;&#1057;&#1058;&#1040;&#1053;&#1054;&#1042;&#1051;&#1045;&#1053;&#1048;&#1045;\&#1087;&#1088;&#1086;&#1076;&#1072;&#1078;&#1072;-&#1050;&#1086;&#1084;&#1080;&#1089;&#1089;&#1072;&#1088;&#1086;&#1074;,5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F361A-F586-4312-A2A4-4A9C5CA77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продажа-Комиссаров,52.dot</Template>
  <TotalTime>1</TotalTime>
  <Pages>24</Pages>
  <Words>5172</Words>
  <Characters>29483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User</cp:lastModifiedBy>
  <cp:revision>2</cp:revision>
  <cp:lastPrinted>2019-12-30T04:50:00Z</cp:lastPrinted>
  <dcterms:created xsi:type="dcterms:W3CDTF">2019-12-30T06:34:00Z</dcterms:created>
  <dcterms:modified xsi:type="dcterms:W3CDTF">2019-12-30T06:34:00Z</dcterms:modified>
</cp:coreProperties>
</file>