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6A56" w:rsidRDefault="00EB6A56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EB6A56" w:rsidRDefault="00EB6A56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0E6AF8">
        <w:rPr>
          <w:sz w:val="28"/>
          <w:szCs w:val="28"/>
        </w:rPr>
        <w:t xml:space="preserve">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86DBD">
        <w:rPr>
          <w:sz w:val="28"/>
          <w:szCs w:val="28"/>
        </w:rPr>
        <w:t>2</w:t>
      </w:r>
      <w:r w:rsidR="00403EE2">
        <w:rPr>
          <w:sz w:val="28"/>
          <w:szCs w:val="28"/>
        </w:rPr>
        <w:t>0</w:t>
      </w:r>
      <w:r w:rsidR="00586DBD">
        <w:rPr>
          <w:sz w:val="28"/>
          <w:szCs w:val="28"/>
        </w:rPr>
        <w:t>.0</w:t>
      </w:r>
      <w:r w:rsidR="00403EE2">
        <w:rPr>
          <w:sz w:val="28"/>
          <w:szCs w:val="28"/>
        </w:rPr>
        <w:t>6</w:t>
      </w:r>
      <w:r w:rsidR="00BA0DFB">
        <w:rPr>
          <w:sz w:val="28"/>
          <w:szCs w:val="28"/>
        </w:rPr>
        <w:t xml:space="preserve">.2018 № </w:t>
      </w:r>
      <w:r w:rsidR="00403EE2">
        <w:rPr>
          <w:sz w:val="28"/>
          <w:szCs w:val="28"/>
        </w:rPr>
        <w:t>363</w:t>
      </w:r>
      <w:r w:rsidR="00BA0DFB">
        <w:rPr>
          <w:sz w:val="28"/>
          <w:szCs w:val="28"/>
        </w:rPr>
        <w:t xml:space="preserve"> «О внесении изменений в Решение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>ановый</w:t>
      </w:r>
      <w:proofErr w:type="gramEnd"/>
      <w:r w:rsidR="00BA0DFB">
        <w:rPr>
          <w:bCs/>
          <w:sz w:val="28"/>
          <w:szCs w:val="28"/>
        </w:rPr>
        <w:t xml:space="preserve">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proofErr w:type="gramStart"/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</w:t>
      </w:r>
      <w:proofErr w:type="gramEnd"/>
      <w:r w:rsidR="00236E1F">
        <w:rPr>
          <w:sz w:val="28"/>
          <w:szCs w:val="28"/>
        </w:rPr>
        <w:t xml:space="preserve">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586DBD">
        <w:rPr>
          <w:sz w:val="28"/>
          <w:szCs w:val="28"/>
        </w:rPr>
        <w:t>, от 11.05.2018 №378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  <w:proofErr w:type="gramEnd"/>
    </w:p>
    <w:p w:rsidR="006A5A59" w:rsidRPr="00034205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7370"/>
      </w:tblGrid>
      <w:tr w:rsidR="006A5A59" w:rsidRPr="00EE36B4" w:rsidTr="00BA6BD9">
        <w:trPr>
          <w:trHeight w:val="1730"/>
        </w:trPr>
        <w:tc>
          <w:tcPr>
            <w:tcW w:w="2211" w:type="dxa"/>
          </w:tcPr>
          <w:p w:rsidR="006A5A59" w:rsidRPr="00034205" w:rsidRDefault="006A5A59" w:rsidP="00BA6BD9">
            <w:pPr>
              <w:pStyle w:val="ConsPlusNormal"/>
              <w:rPr>
                <w:highlight w:val="yellow"/>
              </w:rPr>
            </w:pPr>
            <w:r w:rsidRPr="00034205">
              <w:lastRenderedPageBreak/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6A5A59" w:rsidRPr="00034205" w:rsidRDefault="006A5A59" w:rsidP="00BA6BD9">
            <w:pPr>
              <w:pStyle w:val="ConsPlusNormal"/>
            </w:pPr>
            <w:r w:rsidRPr="00034205">
              <w:t xml:space="preserve">Всего: </w:t>
            </w:r>
            <w:r w:rsidR="00282E5F">
              <w:t>635 042,80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2017 год – </w:t>
            </w:r>
            <w:r w:rsidR="005F4C45">
              <w:t>148 161,40</w:t>
            </w:r>
            <w:r w:rsidRPr="00034205">
              <w:t xml:space="preserve">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 w:rsidR="00282E5F">
              <w:t>171 341,40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 w:rsidR="005F4C45">
              <w:t>105 180</w:t>
            </w:r>
            <w:r>
              <w:t>,00</w:t>
            </w:r>
            <w:r w:rsidRPr="00034205">
              <w:t xml:space="preserve"> 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 xml:space="preserve">2020 год – </w:t>
            </w:r>
            <w:r w:rsidR="005F4C45">
              <w:t>105 180,00</w:t>
            </w:r>
            <w:r w:rsidRPr="00DE5A43">
              <w:t xml:space="preserve"> тыс. руб.;</w:t>
            </w:r>
          </w:p>
          <w:p w:rsidR="006A5A59" w:rsidRPr="00034205" w:rsidRDefault="006A5A59" w:rsidP="00DD5444">
            <w:pPr>
              <w:pStyle w:val="ConsPlusNormal"/>
            </w:pPr>
            <w:r w:rsidRPr="00DE5A43">
              <w:t xml:space="preserve">2021 год – </w:t>
            </w:r>
            <w:r w:rsidR="005F4C45">
              <w:t>105 180,00</w:t>
            </w:r>
            <w:r w:rsidR="00DD5444">
              <w:t xml:space="preserve"> тыс. руб.</w:t>
            </w:r>
          </w:p>
          <w:p w:rsidR="006A5A59" w:rsidRPr="00EE36B4" w:rsidRDefault="00DD5444" w:rsidP="00DD5444">
            <w:pPr>
              <w:pStyle w:val="ConsPlusNormal"/>
            </w:pPr>
            <w:r>
              <w:t xml:space="preserve">Финансовое обеспечение программы осуществляется за счет средств </w:t>
            </w:r>
            <w:r w:rsidR="006A5A59" w:rsidRPr="00034205">
              <w:t>местн</w:t>
            </w:r>
            <w:r>
              <w:t>ого</w:t>
            </w:r>
            <w:r w:rsidR="006A5A59" w:rsidRPr="00034205">
              <w:t xml:space="preserve"> бюджет</w:t>
            </w:r>
            <w:r>
              <w:t>а.</w:t>
            </w:r>
          </w:p>
        </w:tc>
      </w:tr>
    </w:tbl>
    <w:p w:rsidR="006A5A59" w:rsidRDefault="006A5A59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>., в 2018 году</w:t>
      </w:r>
      <w:r w:rsidR="00DD5444">
        <w:rPr>
          <w:sz w:val="28"/>
          <w:szCs w:val="28"/>
        </w:rPr>
        <w:t xml:space="preserve">  </w:t>
      </w:r>
      <w:r w:rsidRPr="00BF5530">
        <w:rPr>
          <w:sz w:val="28"/>
          <w:szCs w:val="28"/>
        </w:rPr>
        <w:t xml:space="preserve">– </w:t>
      </w:r>
      <w:r w:rsidR="008433C7">
        <w:rPr>
          <w:sz w:val="28"/>
          <w:szCs w:val="28"/>
        </w:rPr>
        <w:t>180 999,30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</w:t>
      </w:r>
      <w:r w:rsidR="00B222A5">
        <w:rPr>
          <w:sz w:val="28"/>
          <w:szCs w:val="28"/>
        </w:rPr>
        <w:t xml:space="preserve"> </w:t>
      </w:r>
      <w:r w:rsidR="005F4C45">
        <w:rPr>
          <w:sz w:val="28"/>
          <w:szCs w:val="28"/>
        </w:rPr>
        <w:t>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E943E2" w:rsidRDefault="00E943E2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А</w:t>
      </w:r>
      <w:r w:rsidRPr="00BB026B">
        <w:rPr>
          <w:sz w:val="28"/>
          <w:szCs w:val="28"/>
        </w:rPr>
        <w:t xml:space="preserve">бзац </w:t>
      </w:r>
      <w:r>
        <w:rPr>
          <w:sz w:val="28"/>
          <w:szCs w:val="28"/>
        </w:rPr>
        <w:t>1</w:t>
      </w:r>
      <w:r w:rsidR="005E4EB3">
        <w:rPr>
          <w:sz w:val="28"/>
          <w:szCs w:val="28"/>
        </w:rPr>
        <w:t>5</w:t>
      </w:r>
      <w:r w:rsidRPr="00BB026B">
        <w:rPr>
          <w:sz w:val="28"/>
          <w:szCs w:val="28"/>
        </w:rPr>
        <w:t xml:space="preserve"> подпункта 2.2.</w:t>
      </w:r>
      <w:r>
        <w:rPr>
          <w:sz w:val="28"/>
          <w:szCs w:val="28"/>
        </w:rPr>
        <w:t>4</w:t>
      </w:r>
      <w:r w:rsidRPr="00BB026B">
        <w:rPr>
          <w:sz w:val="28"/>
          <w:szCs w:val="28"/>
        </w:rPr>
        <w:t xml:space="preserve">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>«</w:t>
      </w:r>
      <w:r w:rsidR="005E4EB3">
        <w:rPr>
          <w:sz w:val="28"/>
          <w:szCs w:val="28"/>
        </w:rPr>
        <w:t>2018 г. – 720 печатных страниц</w:t>
      </w:r>
      <w:r>
        <w:rPr>
          <w:sz w:val="28"/>
          <w:szCs w:val="28"/>
        </w:rPr>
        <w:t>»</w:t>
      </w:r>
      <w:r w:rsidR="00403EE2">
        <w:rPr>
          <w:sz w:val="28"/>
          <w:szCs w:val="28"/>
        </w:rPr>
        <w:t>;</w:t>
      </w:r>
    </w:p>
    <w:p w:rsidR="00F72D22" w:rsidRPr="00F72D22" w:rsidRDefault="00E943E2" w:rsidP="00063D09">
      <w:pPr>
        <w:pStyle w:val="ConsPlusNormal"/>
        <w:ind w:firstLine="709"/>
        <w:jc w:val="both"/>
      </w:pPr>
      <w:r>
        <w:t>4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rPr>
          <w:bCs/>
          <w:color w:val="000000"/>
        </w:rPr>
        <w:t xml:space="preserve"> </w:t>
      </w:r>
      <w:r w:rsidR="00F72D22">
        <w:t>к</w:t>
      </w:r>
      <w:r w:rsidR="00F72D22" w:rsidRPr="002302E5">
        <w:t xml:space="preserve"> Программе изложить</w:t>
      </w:r>
      <w:r w:rsidR="00F72D22" w:rsidRPr="002302E5">
        <w:rPr>
          <w:bCs/>
          <w:iCs/>
        </w:rPr>
        <w:t xml:space="preserve"> </w:t>
      </w:r>
      <w:r w:rsidR="00F72D22" w:rsidRPr="002302E5">
        <w:t>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E943E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E943E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7F5FBB" w:rsidRDefault="00F4404F" w:rsidP="00DD544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DF6EB6" w:rsidRDefault="00DF6EB6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0" w:right="851" w:bottom="113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180 999,3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90103B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183,7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90103B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21 271,0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68,4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529</w:t>
            </w:r>
            <w:r w:rsidR="00BA0DFB" w:rsidRPr="0090103B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21 000,0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40,0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6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635 042,80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171 341,40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635 042,80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171 341,40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FB35EC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86 371,50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FB35EC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  <w:r w:rsidR="000967F9" w:rsidRPr="009E6F0B">
              <w:rPr>
                <w:color w:val="000000"/>
                <w:sz w:val="24"/>
                <w:szCs w:val="24"/>
              </w:rPr>
              <w:t>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9E6F0B" w:rsidRDefault="00FB35EC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86 371,50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FB35EC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  <w:r w:rsidR="000967F9" w:rsidRPr="009E6F0B">
              <w:rPr>
                <w:color w:val="000000"/>
                <w:sz w:val="24"/>
                <w:szCs w:val="24"/>
              </w:rPr>
              <w:t>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11 166,80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591,3</w:t>
            </w:r>
            <w:r w:rsidR="009D3E3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8 175,50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 847,50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95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F6EB6" w:rsidRPr="009E6F0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5 106,40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768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13 052,10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8 800</w:t>
            </w:r>
            <w:r w:rsidR="00A01915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9E6F0B" w:rsidRPr="009E6F0B">
              <w:rPr>
                <w:color w:val="000000"/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54 068,70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29 0</w:t>
            </w:r>
            <w:r w:rsidR="009D3E36" w:rsidRPr="009E6F0B">
              <w:rPr>
                <w:color w:val="000000"/>
                <w:sz w:val="24"/>
                <w:szCs w:val="24"/>
              </w:rPr>
              <w:t>68</w:t>
            </w:r>
            <w:r w:rsidR="00DF6EB6" w:rsidRPr="009E6F0B">
              <w:rPr>
                <w:color w:val="000000"/>
                <w:sz w:val="24"/>
                <w:szCs w:val="24"/>
              </w:rPr>
              <w:t>,</w:t>
            </w:r>
            <w:r w:rsidR="009D3E36" w:rsidRPr="009E6F0B">
              <w:rPr>
                <w:color w:val="000000"/>
                <w:sz w:val="24"/>
                <w:szCs w:val="24"/>
              </w:rPr>
              <w:t>7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22 075,</w:t>
            </w:r>
            <w:r w:rsidR="00AE7B76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9 574,5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22 075,</w:t>
            </w:r>
            <w:r w:rsidR="00AE7B76">
              <w:rPr>
                <w:color w:val="000000"/>
                <w:sz w:val="24"/>
                <w:szCs w:val="24"/>
              </w:rPr>
              <w:t>5</w:t>
            </w:r>
            <w:bookmarkStart w:id="6" w:name="_GoBack"/>
            <w:bookmarkEnd w:id="6"/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9 574,50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20 742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20 742,00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</w:t>
            </w:r>
            <w:r w:rsidR="009E6F0B" w:rsidRPr="009E6F0B">
              <w:rPr>
                <w:color w:val="000000"/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 </w:t>
            </w:r>
            <w:r w:rsidR="009E6F0B" w:rsidRPr="009E6F0B">
              <w:rPr>
                <w:color w:val="000000"/>
                <w:sz w:val="24"/>
                <w:szCs w:val="24"/>
              </w:rPr>
              <w:t>36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2 36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</w:t>
            </w:r>
            <w:r w:rsidR="009E6F0B" w:rsidRPr="009E6F0B">
              <w:rPr>
                <w:color w:val="000000"/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 </w:t>
            </w:r>
            <w:r w:rsidR="009E6F0B" w:rsidRPr="009E6F0B">
              <w:rPr>
                <w:color w:val="000000"/>
                <w:sz w:val="24"/>
                <w:szCs w:val="24"/>
              </w:rPr>
              <w:t>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2 36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24 600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24 600,00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17 </w:t>
            </w:r>
            <w:r w:rsidR="009E6F0B" w:rsidRPr="009E6F0B">
              <w:rPr>
                <w:color w:val="000000"/>
                <w:sz w:val="24"/>
                <w:szCs w:val="24"/>
              </w:rPr>
              <w:t>208,6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3 178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9E6F0B" w:rsidRPr="009E6F0B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</w:t>
            </w:r>
            <w:r w:rsidR="009E6F0B" w:rsidRPr="009E6F0B">
              <w:rPr>
                <w:color w:val="000000"/>
                <w:sz w:val="24"/>
                <w:szCs w:val="24"/>
              </w:rPr>
              <w:t> 208,60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3 178,00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9E6F0B" w:rsidRPr="009E6F0B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9 168,</w:t>
            </w:r>
            <w:r w:rsidR="00D05EF4" w:rsidRPr="009E6F0B">
              <w:rPr>
                <w:color w:val="000000"/>
                <w:sz w:val="24"/>
                <w:szCs w:val="24"/>
              </w:rPr>
              <w:t>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9 168,60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  <w:r w:rsidR="005602DA" w:rsidRPr="009E6F0B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1 596</w:t>
            </w:r>
            <w:r w:rsidR="00DF6EB6" w:rsidRPr="009E6F0B"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1 596,50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CF76C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41</w:t>
            </w:r>
            <w:r w:rsidR="007B161F">
              <w:rPr>
                <w:color w:val="000000"/>
                <w:sz w:val="24"/>
                <w:szCs w:val="24"/>
              </w:rPr>
              <w:t> </w:t>
            </w:r>
            <w:r w:rsidRPr="009E6F0B">
              <w:rPr>
                <w:color w:val="000000"/>
                <w:sz w:val="24"/>
                <w:szCs w:val="24"/>
              </w:rPr>
              <w:t>4</w:t>
            </w:r>
            <w:r w:rsidR="00CF76C4">
              <w:rPr>
                <w:color w:val="000000"/>
                <w:sz w:val="24"/>
                <w:szCs w:val="24"/>
              </w:rPr>
              <w:t>30</w:t>
            </w:r>
            <w:r w:rsidR="007B161F">
              <w:rPr>
                <w:color w:val="000000"/>
                <w:sz w:val="24"/>
                <w:szCs w:val="24"/>
              </w:rPr>
              <w:t>,</w:t>
            </w:r>
            <w:r w:rsidR="00EB6A56">
              <w:rPr>
                <w:color w:val="000000"/>
                <w:sz w:val="24"/>
                <w:szCs w:val="24"/>
              </w:rPr>
              <w:t>0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7B161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9E6F0B" w:rsidRPr="009E6F0B">
              <w:rPr>
                <w:color w:val="000000"/>
                <w:sz w:val="24"/>
                <w:szCs w:val="24"/>
              </w:rPr>
              <w:t>4</w:t>
            </w:r>
            <w:r w:rsidR="007B161F">
              <w:rPr>
                <w:color w:val="000000"/>
                <w:sz w:val="24"/>
                <w:szCs w:val="24"/>
              </w:rPr>
              <w:t> </w:t>
            </w:r>
            <w:r w:rsidR="009E6F0B" w:rsidRPr="009E6F0B">
              <w:rPr>
                <w:color w:val="000000"/>
                <w:sz w:val="24"/>
                <w:szCs w:val="24"/>
              </w:rPr>
              <w:t>4</w:t>
            </w:r>
            <w:r w:rsidR="007B161F">
              <w:rPr>
                <w:color w:val="000000"/>
                <w:sz w:val="24"/>
                <w:szCs w:val="24"/>
              </w:rPr>
              <w:t>48,</w:t>
            </w:r>
            <w:r w:rsidR="009E6F0B" w:rsidRPr="009E6F0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4 553,</w:t>
            </w:r>
            <w:r w:rsidR="00D05EF4" w:rsidRPr="009E6F0B">
              <w:rPr>
                <w:color w:val="000000"/>
                <w:sz w:val="24"/>
                <w:szCs w:val="24"/>
              </w:rPr>
              <w:t>7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5 394,60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9E6F0B" w:rsidP="007B161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14 4</w:t>
            </w:r>
            <w:r w:rsidR="007B161F">
              <w:rPr>
                <w:color w:val="000000"/>
                <w:sz w:val="24"/>
                <w:szCs w:val="24"/>
              </w:rPr>
              <w:t>48</w:t>
            </w:r>
            <w:r w:rsidRPr="009E6F0B">
              <w:rPr>
                <w:color w:val="000000"/>
                <w:sz w:val="24"/>
                <w:szCs w:val="24"/>
              </w:rPr>
              <w:t>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4 553,70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9E6F0B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5 394,60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23</w:t>
            </w:r>
            <w:r w:rsidR="00C628B4" w:rsidRPr="009E6F0B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231,10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7"/>
          <w:headerReference w:type="default" r:id="rId18"/>
          <w:headerReference w:type="first" r:id="rId19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36,4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 xml:space="preserve">, земельный участок КН 66:45:0200280:15, площадь: 52,0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земельный участок КН 66:45:0100399:61, площадь 55,0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 xml:space="preserve">, д. 13. Площадь общая: 232,1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</w:t>
            </w:r>
            <w:proofErr w:type="spellEnd"/>
            <w:r>
              <w:rPr>
                <w:sz w:val="24"/>
                <w:szCs w:val="24"/>
              </w:rPr>
              <w:t xml:space="preserve">, д. 3. Площадь общая: 72,4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</w:t>
            </w:r>
            <w:proofErr w:type="spellEnd"/>
            <w:r>
              <w:rPr>
                <w:sz w:val="24"/>
                <w:szCs w:val="24"/>
              </w:rPr>
              <w:t xml:space="preserve">, д. 16. Площадь общая: 31,5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</w:t>
            </w:r>
            <w:proofErr w:type="spellEnd"/>
            <w:r>
              <w:rPr>
                <w:sz w:val="24"/>
                <w:szCs w:val="24"/>
              </w:rPr>
              <w:t xml:space="preserve"> Зари, д.13. Площадь здания: 71,9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земельный участок КН 66:45:0100105:25, площадь 663,0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proofErr w:type="spellStart"/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</w:t>
            </w:r>
            <w:proofErr w:type="spellEnd"/>
            <w:r w:rsidRPr="00AC39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</w:t>
            </w:r>
            <w:proofErr w:type="spellEnd"/>
            <w:r>
              <w:rPr>
                <w:sz w:val="24"/>
                <w:szCs w:val="24"/>
              </w:rPr>
              <w:t xml:space="preserve">, д.49, кв.2. Площадь: 50,6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</w:t>
            </w:r>
            <w:proofErr w:type="spellEnd"/>
            <w:r>
              <w:rPr>
                <w:sz w:val="24"/>
                <w:szCs w:val="24"/>
              </w:rPr>
              <w:t xml:space="preserve">, д.26, кв.3. Площадь: 20,4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F4F" w:rsidRDefault="00E54F4F" w:rsidP="00916ABD">
      <w:r>
        <w:separator/>
      </w:r>
    </w:p>
  </w:endnote>
  <w:endnote w:type="continuationSeparator" w:id="0">
    <w:p w:rsidR="00E54F4F" w:rsidRDefault="00E54F4F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A56" w:rsidRDefault="00EB6A5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A56" w:rsidRDefault="00EB6A5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1"/>
      <w:docPartObj>
        <w:docPartGallery w:val="Page Numbers (Bottom of Page)"/>
        <w:docPartUnique/>
      </w:docPartObj>
    </w:sdtPr>
    <w:sdtContent>
      <w:p w:rsidR="00EB6A56" w:rsidRDefault="00EB6A56">
        <w:pPr>
          <w:pStyle w:val="ac"/>
          <w:jc w:val="center"/>
        </w:pPr>
      </w:p>
      <w:p w:rsidR="00EB6A56" w:rsidRDefault="00EB6A56">
        <w:pPr>
          <w:pStyle w:val="ac"/>
          <w:jc w:val="center"/>
        </w:pPr>
      </w:p>
    </w:sdtContent>
  </w:sdt>
  <w:p w:rsidR="00EB6A56" w:rsidRDefault="00EB6A5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F4F" w:rsidRDefault="00E54F4F" w:rsidP="00916ABD">
      <w:r>
        <w:separator/>
      </w:r>
    </w:p>
  </w:footnote>
  <w:footnote w:type="continuationSeparator" w:id="0">
    <w:p w:rsidR="00E54F4F" w:rsidRDefault="00E54F4F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9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6C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A56" w:rsidRDefault="00EB6A56">
    <w:pPr>
      <w:pStyle w:val="aa"/>
      <w:jc w:val="center"/>
    </w:pPr>
    <w:r>
      <w:t>3</w:t>
    </w:r>
  </w:p>
  <w:p w:rsidR="00EB6A56" w:rsidRPr="009858E2" w:rsidRDefault="00EB6A56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9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</w:p>
    </w:sdtContent>
  </w:sdt>
  <w:p w:rsidR="00EB6A56" w:rsidRPr="009858E2" w:rsidRDefault="00EB6A56" w:rsidP="009858E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0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6C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5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B7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B6A56" w:rsidRDefault="00EB6A56">
    <w:pPr>
      <w:pStyle w:val="aa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1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B7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B6A56" w:rsidRDefault="00EB6A56" w:rsidP="0012651C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2"/>
      <w:docPartObj>
        <w:docPartGallery w:val="Page Numbers (Top of Page)"/>
        <w:docPartUnique/>
      </w:docPartObj>
    </w:sdtPr>
    <w:sdtContent>
      <w:p w:rsidR="00EB6A56" w:rsidRDefault="00EB6A5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B7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1975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35C3"/>
    <w:rsid w:val="005369C2"/>
    <w:rsid w:val="00536EC2"/>
    <w:rsid w:val="00537138"/>
    <w:rsid w:val="005402BE"/>
    <w:rsid w:val="00540919"/>
    <w:rsid w:val="005423F8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36BC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7DAE"/>
    <w:rsid w:val="006D04FE"/>
    <w:rsid w:val="006D1F91"/>
    <w:rsid w:val="006D223D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BC"/>
    <w:rsid w:val="00BB189B"/>
    <w:rsid w:val="00BB1A22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86916"/>
    <w:rsid w:val="00D901BD"/>
    <w:rsid w:val="00D90213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260DA-FFF7-4DCC-8FE1-1190FE42F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276</TotalTime>
  <Pages>16</Pages>
  <Words>3092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14</cp:revision>
  <cp:lastPrinted>2018-07-05T13:22:00Z</cp:lastPrinted>
  <dcterms:created xsi:type="dcterms:W3CDTF">2018-07-04T14:17:00Z</dcterms:created>
  <dcterms:modified xsi:type="dcterms:W3CDTF">2018-07-05T14:14:00Z</dcterms:modified>
</cp:coreProperties>
</file>