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73" w:rsidRDefault="001E0873"/>
    <w:p w:rsidR="00482072" w:rsidRDefault="00712192" w:rsidP="00482072">
      <w:pPr>
        <w:pStyle w:val="1"/>
        <w:ind w:left="5387"/>
        <w:jc w:val="right"/>
        <w:rPr>
          <w:b w:val="0"/>
          <w:bCs w:val="0"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55015" cy="948690"/>
                <wp:effectExtent l="0" t="3175" r="1905" b="63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948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444" w:rsidRDefault="00DD5444" w:rsidP="008C7F8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925" cy="857250"/>
                                  <wp:effectExtent l="19050" t="0" r="9525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857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9.45pt;height:74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jP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" filled="f" stroked="f">
                <v:textbox style="mso-fit-shape-to-text:t">
                  <w:txbxContent>
                    <w:p w:rsidR="00DD5444" w:rsidRDefault="00DD5444" w:rsidP="008C7F8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925" cy="857250"/>
                            <wp:effectExtent l="19050" t="0" r="9525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857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  <w:r>
        <w:rPr>
          <w:b w:val="0"/>
          <w:bCs w:val="0"/>
          <w:iCs/>
        </w:rPr>
        <w:t xml:space="preserve">          </w:t>
      </w: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712192" w:rsidP="004B7DB9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130810</wp:posOffset>
                </wp:positionV>
                <wp:extent cx="6245860" cy="0"/>
                <wp:effectExtent l="28575" t="35560" r="31115" b="3111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3pt" to="491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" o:allowincell="f" strokeweight="4.5pt">
                <v:stroke linestyle="thinThick"/>
              </v:line>
            </w:pict>
          </mc:Fallback>
        </mc:AlternateConten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 w:rsidR="00416561">
        <w:rPr>
          <w:sz w:val="28"/>
          <w:szCs w:val="28"/>
        </w:rPr>
        <w:t xml:space="preserve"> </w:t>
      </w:r>
      <w:r w:rsidR="000E6AF8">
        <w:rPr>
          <w:sz w:val="28"/>
          <w:szCs w:val="28"/>
        </w:rPr>
        <w:t xml:space="preserve">                          </w:t>
      </w:r>
      <w:r w:rsidRPr="000C75EC">
        <w:rPr>
          <w:sz w:val="28"/>
          <w:szCs w:val="28"/>
        </w:rPr>
        <w:t>№</w:t>
      </w:r>
      <w:r w:rsidR="00416561">
        <w:rPr>
          <w:sz w:val="28"/>
          <w:szCs w:val="28"/>
        </w:rPr>
        <w:t xml:space="preserve"> 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>О внесении изменений в  муниципальн</w:t>
      </w:r>
      <w:r>
        <w:rPr>
          <w:b/>
          <w:bCs/>
          <w:i/>
          <w:iCs/>
          <w:sz w:val="28"/>
          <w:szCs w:val="28"/>
        </w:rPr>
        <w:t xml:space="preserve">ую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r w:rsidRPr="00630AA4">
        <w:rPr>
          <w:b/>
          <w:bCs/>
          <w:i/>
          <w:iCs/>
          <w:sz w:val="28"/>
          <w:szCs w:val="28"/>
        </w:rPr>
        <w:t xml:space="preserve"> 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FA388D" w:rsidP="00DD54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43297">
        <w:rPr>
          <w:sz w:val="28"/>
          <w:szCs w:val="28"/>
        </w:rPr>
        <w:t xml:space="preserve">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</w:t>
      </w:r>
      <w:r>
        <w:rPr>
          <w:sz w:val="28"/>
          <w:szCs w:val="28"/>
        </w:rPr>
        <w:t xml:space="preserve"> </w:t>
      </w:r>
      <w:r w:rsidR="00626104">
        <w:rPr>
          <w:sz w:val="28"/>
          <w:szCs w:val="28"/>
        </w:rPr>
        <w:t>р</w:t>
      </w:r>
      <w:r>
        <w:rPr>
          <w:sz w:val="28"/>
          <w:szCs w:val="28"/>
        </w:rPr>
        <w:t>ешени</w:t>
      </w:r>
      <w:r w:rsidR="00DD5444">
        <w:rPr>
          <w:sz w:val="28"/>
          <w:szCs w:val="28"/>
        </w:rPr>
        <w:t>ем</w:t>
      </w:r>
      <w:r>
        <w:rPr>
          <w:sz w:val="28"/>
          <w:szCs w:val="28"/>
        </w:rPr>
        <w:t xml:space="preserve"> Городской Думы города Каменска-Уральского </w:t>
      </w:r>
      <w:r w:rsidR="00DD5444">
        <w:rPr>
          <w:sz w:val="28"/>
          <w:szCs w:val="28"/>
        </w:rPr>
        <w:t>от 19.04</w:t>
      </w:r>
      <w:r w:rsidR="00BA0DFB">
        <w:rPr>
          <w:sz w:val="28"/>
          <w:szCs w:val="28"/>
        </w:rPr>
        <w:t>.2018 № 3</w:t>
      </w:r>
      <w:r w:rsidR="00DD5444">
        <w:rPr>
          <w:sz w:val="28"/>
          <w:szCs w:val="28"/>
        </w:rPr>
        <w:t>24</w:t>
      </w:r>
      <w:r w:rsidR="00BA0DFB">
        <w:rPr>
          <w:sz w:val="28"/>
          <w:szCs w:val="28"/>
        </w:rPr>
        <w:t xml:space="preserve"> «О внесении изменений в Решение Городской Думы города Каменска-Уральского от </w:t>
      </w:r>
      <w:r w:rsidR="00BA0DFB" w:rsidRPr="008E0305">
        <w:rPr>
          <w:bCs/>
          <w:sz w:val="28"/>
          <w:szCs w:val="28"/>
        </w:rPr>
        <w:t xml:space="preserve">13.12.2017 </w:t>
      </w:r>
      <w:r w:rsidR="00BA0DFB">
        <w:rPr>
          <w:bCs/>
          <w:sz w:val="28"/>
          <w:szCs w:val="28"/>
        </w:rPr>
        <w:t>№282 «</w:t>
      </w:r>
      <w:r w:rsidR="00BA0DFB" w:rsidRPr="008E0305">
        <w:rPr>
          <w:bCs/>
          <w:sz w:val="28"/>
          <w:szCs w:val="28"/>
        </w:rPr>
        <w:t>О бюджете муниципального образования город Каменск-Уральский на 2018 год и пл</w:t>
      </w:r>
      <w:r w:rsidR="00BA0DFB">
        <w:rPr>
          <w:bCs/>
          <w:sz w:val="28"/>
          <w:szCs w:val="28"/>
        </w:rPr>
        <w:t xml:space="preserve">ановый период 2019 и 2020 годов», </w:t>
      </w:r>
      <w:r w:rsidR="0042798F">
        <w:rPr>
          <w:sz w:val="28"/>
          <w:szCs w:val="28"/>
        </w:rPr>
        <w:t xml:space="preserve">руководствуясь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r w:rsidR="00D73DF2" w:rsidRPr="0079281B">
        <w:rPr>
          <w:sz w:val="28"/>
          <w:szCs w:val="28"/>
        </w:rPr>
        <w:t xml:space="preserve"> № 1</w:t>
      </w:r>
      <w:r w:rsidR="00D73DF2">
        <w:rPr>
          <w:sz w:val="28"/>
          <w:szCs w:val="28"/>
        </w:rPr>
        <w:t>666</w:t>
      </w:r>
      <w:r w:rsidR="009F68C7" w:rsidRPr="009F68C7">
        <w:rPr>
          <w:sz w:val="24"/>
          <w:szCs w:val="24"/>
        </w:rPr>
        <w:t xml:space="preserve"> </w:t>
      </w:r>
      <w:r w:rsidR="009F68C7" w:rsidRPr="009F68C7">
        <w:rPr>
          <w:sz w:val="28"/>
          <w:szCs w:val="28"/>
        </w:rPr>
        <w:t>«Об утверждении порядка формирования и реализации муниц</w:t>
      </w:r>
      <w:r w:rsidR="00BA0DFB">
        <w:rPr>
          <w:sz w:val="28"/>
          <w:szCs w:val="28"/>
        </w:rPr>
        <w:t>и</w:t>
      </w:r>
      <w:r w:rsidR="009F68C7" w:rsidRPr="009F68C7">
        <w:rPr>
          <w:sz w:val="28"/>
          <w:szCs w:val="28"/>
        </w:rPr>
        <w:t>пальных программ и комплексных муниципальных программ муниципального образования город Каменск-Уральский</w:t>
      </w:r>
      <w:r w:rsidR="004921D2">
        <w:rPr>
          <w:sz w:val="28"/>
          <w:szCs w:val="28"/>
        </w:rPr>
        <w:t>»</w:t>
      </w:r>
      <w:r w:rsidR="00401966" w:rsidRPr="009F68C7">
        <w:rPr>
          <w:sz w:val="28"/>
          <w:szCs w:val="28"/>
        </w:rPr>
        <w:t>,</w:t>
      </w:r>
      <w:r w:rsidR="00401966">
        <w:rPr>
          <w:sz w:val="28"/>
          <w:szCs w:val="28"/>
        </w:rPr>
        <w:t xml:space="preserve"> </w:t>
      </w:r>
      <w:r w:rsidR="00364C3F">
        <w:rPr>
          <w:sz w:val="28"/>
          <w:szCs w:val="28"/>
        </w:rPr>
        <w:t>Администрация города Каменска-</w:t>
      </w:r>
      <w:r w:rsidR="00D73DF2" w:rsidRPr="0079281B">
        <w:rPr>
          <w:sz w:val="28"/>
          <w:szCs w:val="28"/>
        </w:rPr>
        <w:t>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4D7CD2" w:rsidRDefault="00D73DF2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Pr="00C81B52">
        <w:t xml:space="preserve"> </w:t>
      </w:r>
      <w:r w:rsidR="00C7262B" w:rsidRPr="00C81B52">
        <w:rPr>
          <w:sz w:val="28"/>
          <w:szCs w:val="28"/>
        </w:rPr>
        <w:t>Внести в</w:t>
      </w:r>
      <w:r w:rsidR="00C7262B" w:rsidRPr="00C81B52">
        <w:t xml:space="preserve"> 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r w:rsidR="004D7CD2">
        <w:rPr>
          <w:bCs/>
          <w:iCs/>
          <w:sz w:val="28"/>
          <w:szCs w:val="28"/>
        </w:rPr>
        <w:t>,</w:t>
      </w:r>
      <w:r w:rsidR="00C7262B" w:rsidRPr="00C81B52">
        <w:rPr>
          <w:bCs/>
          <w:iCs/>
          <w:sz w:val="28"/>
          <w:szCs w:val="28"/>
        </w:rPr>
        <w:t xml:space="preserve"> </w:t>
      </w:r>
      <w:r w:rsidRPr="00C81B52">
        <w:rPr>
          <w:sz w:val="28"/>
          <w:szCs w:val="28"/>
        </w:rPr>
        <w:t>утвержденн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034205" w:rsidRPr="00034205">
        <w:rPr>
          <w:sz w:val="28"/>
          <w:szCs w:val="28"/>
        </w:rPr>
        <w:t>Уральского от 03.03.2017 № 159</w:t>
      </w:r>
      <w:r w:rsidR="002302E5">
        <w:rPr>
          <w:sz w:val="28"/>
          <w:szCs w:val="28"/>
        </w:rPr>
        <w:t>, от 13.03.2017 №</w:t>
      </w:r>
      <w:r w:rsidR="00416561">
        <w:rPr>
          <w:sz w:val="28"/>
          <w:szCs w:val="28"/>
        </w:rPr>
        <w:t xml:space="preserve"> </w:t>
      </w:r>
      <w:r w:rsidR="002302E5">
        <w:rPr>
          <w:sz w:val="28"/>
          <w:szCs w:val="28"/>
        </w:rPr>
        <w:t>175</w:t>
      </w:r>
      <w:r w:rsidR="00416561">
        <w:rPr>
          <w:sz w:val="28"/>
          <w:szCs w:val="28"/>
        </w:rPr>
        <w:t>, от 14.04.2017 № 307</w:t>
      </w:r>
      <w:r w:rsidR="007F5FBB">
        <w:rPr>
          <w:sz w:val="28"/>
          <w:szCs w:val="28"/>
        </w:rPr>
        <w:t xml:space="preserve">, </w:t>
      </w:r>
      <w:r w:rsidR="00CE5CBD">
        <w:rPr>
          <w:sz w:val="28"/>
          <w:szCs w:val="28"/>
        </w:rPr>
        <w:t xml:space="preserve">от </w:t>
      </w:r>
      <w:r w:rsidR="00172ECA">
        <w:rPr>
          <w:sz w:val="28"/>
          <w:szCs w:val="28"/>
        </w:rPr>
        <w:t>30.06.2017 № 555</w:t>
      </w:r>
      <w:r w:rsidR="0011217D">
        <w:rPr>
          <w:sz w:val="28"/>
          <w:szCs w:val="28"/>
        </w:rPr>
        <w:t>, от 31.07.2017 №649</w:t>
      </w:r>
      <w:r w:rsidR="00236E1F">
        <w:rPr>
          <w:sz w:val="28"/>
          <w:szCs w:val="28"/>
        </w:rPr>
        <w:t>, от 06.10.2017 №881</w:t>
      </w:r>
      <w:r w:rsidR="00B222A5">
        <w:rPr>
          <w:sz w:val="28"/>
          <w:szCs w:val="28"/>
        </w:rPr>
        <w:t>, от 07.12.2017 №1038</w:t>
      </w:r>
      <w:r w:rsidR="006601E2">
        <w:rPr>
          <w:sz w:val="28"/>
          <w:szCs w:val="28"/>
        </w:rPr>
        <w:t>, от 29.12.2017 №1130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  <w:r w:rsidR="004D7CD2">
        <w:rPr>
          <w:sz w:val="28"/>
          <w:szCs w:val="28"/>
        </w:rPr>
        <w:t xml:space="preserve"> </w:t>
      </w:r>
    </w:p>
    <w:p w:rsidR="006A5A59" w:rsidRPr="00034205" w:rsidRDefault="006A5A59" w:rsidP="006A5A5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t xml:space="preserve">1) </w:t>
      </w:r>
      <w:r w:rsidR="00DD5444">
        <w:rPr>
          <w:sz w:val="28"/>
          <w:szCs w:val="28"/>
        </w:rPr>
        <w:t>С</w:t>
      </w:r>
      <w:r w:rsidRPr="00034205">
        <w:rPr>
          <w:sz w:val="28"/>
          <w:szCs w:val="28"/>
        </w:rPr>
        <w:t xml:space="preserve">троку «Объемы финансирования программы по годам реализации» паспорта Программы изложить в </w:t>
      </w:r>
      <w:r w:rsidR="00567335">
        <w:rPr>
          <w:sz w:val="28"/>
          <w:szCs w:val="28"/>
        </w:rPr>
        <w:t>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11"/>
        <w:gridCol w:w="7370"/>
      </w:tblGrid>
      <w:tr w:rsidR="006A5A59" w:rsidRPr="00EE36B4" w:rsidTr="00BA6BD9">
        <w:trPr>
          <w:trHeight w:val="1730"/>
        </w:trPr>
        <w:tc>
          <w:tcPr>
            <w:tcW w:w="2211" w:type="dxa"/>
          </w:tcPr>
          <w:p w:rsidR="006A5A59" w:rsidRPr="00034205" w:rsidRDefault="006A5A59" w:rsidP="00BA6BD9">
            <w:pPr>
              <w:pStyle w:val="ConsPlusNormal"/>
              <w:rPr>
                <w:highlight w:val="yellow"/>
              </w:rPr>
            </w:pPr>
            <w:r w:rsidRPr="00034205">
              <w:lastRenderedPageBreak/>
              <w:t>Объемы финансирования программы по годам реализации</w:t>
            </w:r>
          </w:p>
        </w:tc>
        <w:tc>
          <w:tcPr>
            <w:tcW w:w="7370" w:type="dxa"/>
          </w:tcPr>
          <w:p w:rsidR="006A5A59" w:rsidRPr="00034205" w:rsidRDefault="006A5A59" w:rsidP="00BA6BD9">
            <w:pPr>
              <w:pStyle w:val="ConsPlusNormal"/>
            </w:pPr>
            <w:r w:rsidRPr="00034205">
              <w:t xml:space="preserve">Всего: </w:t>
            </w:r>
            <w:r w:rsidR="00170A10">
              <w:t>590 572,20</w:t>
            </w:r>
            <w:r w:rsidRPr="00034205">
              <w:t xml:space="preserve"> тыс. руб., в том числе: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2017 год – </w:t>
            </w:r>
            <w:r w:rsidR="005F4C45">
              <w:t>148 161,40</w:t>
            </w:r>
            <w:r w:rsidRPr="00034205">
              <w:t xml:space="preserve">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2018 год – </w:t>
            </w:r>
            <w:r w:rsidR="00170A10">
              <w:t>126 870,80</w:t>
            </w:r>
            <w:r w:rsidRPr="00034205">
              <w:t xml:space="preserve">  тыс. руб.;</w:t>
            </w:r>
          </w:p>
          <w:p w:rsidR="006A5A59" w:rsidRPr="00034205" w:rsidRDefault="006A5A59" w:rsidP="00BA6BD9">
            <w:pPr>
              <w:pStyle w:val="ConsPlusNormal"/>
            </w:pPr>
            <w:r w:rsidRPr="00034205">
              <w:t xml:space="preserve">2019 год – </w:t>
            </w:r>
            <w:r w:rsidR="005F4C45">
              <w:t>105 180</w:t>
            </w:r>
            <w:r>
              <w:t>,00</w:t>
            </w:r>
            <w:r w:rsidRPr="00034205">
              <w:t xml:space="preserve"> тыс. руб.;</w:t>
            </w:r>
          </w:p>
          <w:p w:rsidR="006A5A59" w:rsidRPr="00DE5A43" w:rsidRDefault="006A5A59" w:rsidP="00BA6BD9">
            <w:pPr>
              <w:pStyle w:val="ConsPlusNormal"/>
            </w:pPr>
            <w:r w:rsidRPr="00DE5A43">
              <w:t xml:space="preserve">2020 год – </w:t>
            </w:r>
            <w:r w:rsidR="005F4C45">
              <w:t>105 180,00</w:t>
            </w:r>
            <w:r w:rsidRPr="00DE5A43">
              <w:t xml:space="preserve"> тыс. руб.;</w:t>
            </w:r>
          </w:p>
          <w:p w:rsidR="006A5A59" w:rsidRPr="00034205" w:rsidRDefault="006A5A59" w:rsidP="00DD5444">
            <w:pPr>
              <w:pStyle w:val="ConsPlusNormal"/>
            </w:pPr>
            <w:r w:rsidRPr="00DE5A43">
              <w:t xml:space="preserve">2021 год – </w:t>
            </w:r>
            <w:r w:rsidR="005F4C45">
              <w:t>105 180,00</w:t>
            </w:r>
            <w:r w:rsidR="00DD5444">
              <w:t xml:space="preserve"> тыс. руб.</w:t>
            </w:r>
          </w:p>
          <w:p w:rsidR="006A5A59" w:rsidRPr="00EE36B4" w:rsidRDefault="00DD5444" w:rsidP="00DD5444">
            <w:pPr>
              <w:pStyle w:val="ConsPlusNormal"/>
            </w:pPr>
            <w:r>
              <w:t xml:space="preserve">Финансовое обеспечение программы осуществляется за счет средств </w:t>
            </w:r>
            <w:r w:rsidR="006A5A59" w:rsidRPr="00034205">
              <w:t>местн</w:t>
            </w:r>
            <w:r>
              <w:t>ого</w:t>
            </w:r>
            <w:r w:rsidR="006A5A59" w:rsidRPr="00034205">
              <w:t xml:space="preserve"> бюджет</w:t>
            </w:r>
            <w:r>
              <w:t>а.</w:t>
            </w:r>
          </w:p>
        </w:tc>
      </w:tr>
    </w:tbl>
    <w:p w:rsidR="006A5A59" w:rsidRDefault="006A5A59" w:rsidP="004D7CD2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</w:p>
    <w:p w:rsidR="00BA6BD9" w:rsidRDefault="00BA6BD9" w:rsidP="00BA6BD9">
      <w:pPr>
        <w:tabs>
          <w:tab w:val="left" w:pos="1134"/>
          <w:tab w:val="num" w:pos="1260"/>
        </w:tabs>
        <w:spacing w:before="12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DD5444">
        <w:rPr>
          <w:sz w:val="28"/>
          <w:szCs w:val="28"/>
        </w:rPr>
        <w:t>А</w:t>
      </w:r>
      <w:r w:rsidRPr="00BB026B">
        <w:rPr>
          <w:sz w:val="28"/>
          <w:szCs w:val="28"/>
        </w:rPr>
        <w:t xml:space="preserve">бзац 9 подпункта 2.2.1 пункта 2.2 раздела </w:t>
      </w:r>
      <w:r w:rsidRPr="00BB026B">
        <w:rPr>
          <w:sz w:val="28"/>
          <w:szCs w:val="28"/>
          <w:lang w:val="en-US"/>
        </w:rPr>
        <w:t>II</w:t>
      </w:r>
      <w:r w:rsidRPr="00BB026B">
        <w:rPr>
          <w:sz w:val="28"/>
          <w:szCs w:val="28"/>
        </w:rPr>
        <w:t xml:space="preserve"> Программы изложить в </w:t>
      </w:r>
      <w:r w:rsidR="00567335"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редакции:</w:t>
      </w:r>
      <w:r>
        <w:rPr>
          <w:sz w:val="28"/>
          <w:szCs w:val="28"/>
        </w:rPr>
        <w:t xml:space="preserve"> </w:t>
      </w:r>
      <w:r w:rsidRPr="0050458F">
        <w:rPr>
          <w:sz w:val="28"/>
          <w:szCs w:val="28"/>
        </w:rPr>
        <w:t xml:space="preserve">«Предполагаемый размер доходов от использования и отчуждения объектов муниципальной собственности </w:t>
      </w:r>
      <w:r w:rsidRPr="00DE5A43">
        <w:rPr>
          <w:sz w:val="28"/>
          <w:szCs w:val="28"/>
        </w:rPr>
        <w:t xml:space="preserve">в 2017 году </w:t>
      </w:r>
      <w:r w:rsidR="00DD5444">
        <w:rPr>
          <w:sz w:val="28"/>
          <w:szCs w:val="28"/>
        </w:rPr>
        <w:t xml:space="preserve"> – </w:t>
      </w:r>
      <w:r w:rsidR="005F4C45">
        <w:rPr>
          <w:sz w:val="28"/>
          <w:szCs w:val="28"/>
        </w:rPr>
        <w:t xml:space="preserve">174 090,80 </w:t>
      </w:r>
      <w:r w:rsidRPr="00DE5A43">
        <w:rPr>
          <w:sz w:val="28"/>
          <w:szCs w:val="28"/>
        </w:rPr>
        <w:t>тыс. руб</w:t>
      </w:r>
      <w:r w:rsidRPr="00BF5530">
        <w:rPr>
          <w:sz w:val="28"/>
          <w:szCs w:val="28"/>
        </w:rPr>
        <w:t>., в 2018 году</w:t>
      </w:r>
      <w:r w:rsidR="00DD5444">
        <w:rPr>
          <w:sz w:val="28"/>
          <w:szCs w:val="28"/>
        </w:rPr>
        <w:t xml:space="preserve">  </w:t>
      </w:r>
      <w:r w:rsidRPr="00BF5530">
        <w:rPr>
          <w:sz w:val="28"/>
          <w:szCs w:val="28"/>
        </w:rPr>
        <w:t xml:space="preserve">– </w:t>
      </w:r>
      <w:r w:rsidR="0090103B">
        <w:rPr>
          <w:sz w:val="28"/>
          <w:szCs w:val="28"/>
        </w:rPr>
        <w:t>176 276,7</w:t>
      </w:r>
      <w:r w:rsidRPr="00BF5530">
        <w:rPr>
          <w:sz w:val="28"/>
          <w:szCs w:val="28"/>
        </w:rPr>
        <w:t xml:space="preserve"> тыс. руб., в 2019 году – </w:t>
      </w:r>
      <w:r w:rsidR="005F4C45">
        <w:rPr>
          <w:sz w:val="28"/>
          <w:szCs w:val="28"/>
        </w:rPr>
        <w:t>165 373,00</w:t>
      </w:r>
      <w:r w:rsidRPr="00BF5530">
        <w:rPr>
          <w:sz w:val="28"/>
          <w:szCs w:val="28"/>
        </w:rPr>
        <w:t xml:space="preserve"> тыс. руб.,</w:t>
      </w:r>
      <w:r w:rsidRPr="00DE5A43">
        <w:rPr>
          <w:sz w:val="28"/>
          <w:szCs w:val="28"/>
        </w:rPr>
        <w:t xml:space="preserve"> в 2020 году – </w:t>
      </w:r>
      <w:r w:rsidR="005F4C45">
        <w:rPr>
          <w:sz w:val="28"/>
          <w:szCs w:val="28"/>
        </w:rPr>
        <w:t>166 183,20</w:t>
      </w:r>
      <w:r w:rsidRPr="00DE5A43">
        <w:rPr>
          <w:sz w:val="28"/>
          <w:szCs w:val="28"/>
        </w:rPr>
        <w:t xml:space="preserve"> тыс. руб</w:t>
      </w:r>
      <w:r w:rsidRPr="0050458F">
        <w:rPr>
          <w:sz w:val="28"/>
          <w:szCs w:val="28"/>
        </w:rPr>
        <w:t xml:space="preserve">., в 2021 году – </w:t>
      </w:r>
      <w:r w:rsidR="005F4C45">
        <w:rPr>
          <w:sz w:val="28"/>
          <w:szCs w:val="28"/>
        </w:rPr>
        <w:t>166</w:t>
      </w:r>
      <w:r w:rsidR="00B222A5">
        <w:rPr>
          <w:sz w:val="28"/>
          <w:szCs w:val="28"/>
        </w:rPr>
        <w:t xml:space="preserve"> </w:t>
      </w:r>
      <w:r w:rsidR="005F4C45">
        <w:rPr>
          <w:sz w:val="28"/>
          <w:szCs w:val="28"/>
        </w:rPr>
        <w:t>183,20</w:t>
      </w:r>
      <w:r w:rsidRPr="0050458F">
        <w:rPr>
          <w:sz w:val="28"/>
          <w:szCs w:val="28"/>
        </w:rPr>
        <w:t xml:space="preserve"> тыс. руб.»</w:t>
      </w:r>
      <w:r w:rsidRPr="00C81B52">
        <w:rPr>
          <w:sz w:val="28"/>
          <w:szCs w:val="28"/>
        </w:rPr>
        <w:t>;</w:t>
      </w:r>
    </w:p>
    <w:p w:rsidR="00F72D22" w:rsidRPr="00F72D22" w:rsidRDefault="00F72D22" w:rsidP="00063D09">
      <w:pPr>
        <w:pStyle w:val="ConsPlusNormal"/>
        <w:ind w:firstLine="709"/>
        <w:jc w:val="both"/>
      </w:pPr>
      <w:r>
        <w:t>3) П</w:t>
      </w:r>
      <w:r w:rsidRPr="002302E5">
        <w:t xml:space="preserve">риложение № </w:t>
      </w:r>
      <w:r>
        <w:t xml:space="preserve">1 «Цели, задачи и целевые показатели реализации муниципальной программы </w:t>
      </w:r>
      <w:r>
        <w:rPr>
          <w:bCs/>
          <w:color w:val="000000"/>
        </w:rPr>
        <w:t>«У</w:t>
      </w:r>
      <w:r w:rsidRPr="004D7CD2">
        <w:rPr>
          <w:bCs/>
          <w:color w:val="000000"/>
        </w:rPr>
        <w:t>правление муниципальной собственностью му</w:t>
      </w:r>
      <w:r>
        <w:rPr>
          <w:bCs/>
          <w:color w:val="000000"/>
        </w:rPr>
        <w:t>ниципального образования город Каменск – У</w:t>
      </w:r>
      <w:r w:rsidRPr="004D7CD2">
        <w:rPr>
          <w:bCs/>
          <w:color w:val="000000"/>
        </w:rPr>
        <w:t>ральский на 2017-2021 годы»</w:t>
      </w:r>
      <w:r>
        <w:rPr>
          <w:bCs/>
          <w:color w:val="000000"/>
        </w:rPr>
        <w:t xml:space="preserve"> </w:t>
      </w:r>
      <w:r>
        <w:t>к</w:t>
      </w:r>
      <w:r w:rsidRPr="002302E5">
        <w:t xml:space="preserve"> Программе изложить</w:t>
      </w:r>
      <w:r w:rsidRPr="002302E5">
        <w:rPr>
          <w:bCs/>
          <w:iCs/>
        </w:rPr>
        <w:t xml:space="preserve"> </w:t>
      </w:r>
      <w:r w:rsidRPr="002302E5">
        <w:t>в новой редакции</w:t>
      </w:r>
      <w:r>
        <w:t>,</w:t>
      </w:r>
      <w:r w:rsidRPr="002302E5">
        <w:t xml:space="preserve"> согласно Приложению №1 к настоящему постановлению;</w:t>
      </w:r>
    </w:p>
    <w:p w:rsidR="00DF6EB6" w:rsidRDefault="00F72D22" w:rsidP="00DF6EB6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F6EB6">
        <w:rPr>
          <w:sz w:val="28"/>
          <w:szCs w:val="28"/>
        </w:rPr>
        <w:t>)</w:t>
      </w:r>
      <w:r w:rsidR="00DF6EB6" w:rsidRPr="00DF6EB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П</w:t>
      </w:r>
      <w:r w:rsidR="00DF6EB6" w:rsidRPr="00E504C6">
        <w:rPr>
          <w:sz w:val="28"/>
          <w:szCs w:val="28"/>
        </w:rPr>
        <w:t xml:space="preserve">риложение № </w:t>
      </w:r>
      <w:r w:rsidR="00DF6EB6">
        <w:rPr>
          <w:sz w:val="28"/>
          <w:szCs w:val="28"/>
        </w:rPr>
        <w:t>2</w:t>
      </w:r>
      <w:r w:rsidR="00DF6EB6" w:rsidRPr="00E504C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«П</w:t>
      </w:r>
      <w:r w:rsidR="00DF6EB6" w:rsidRPr="004D7CD2">
        <w:rPr>
          <w:bCs/>
          <w:color w:val="000000"/>
          <w:sz w:val="28"/>
          <w:szCs w:val="28"/>
        </w:rPr>
        <w:t>лан мероприятий по выпол</w:t>
      </w:r>
      <w:r w:rsidR="00DF6EB6">
        <w:rPr>
          <w:bCs/>
          <w:color w:val="000000"/>
          <w:sz w:val="28"/>
          <w:szCs w:val="28"/>
        </w:rPr>
        <w:t>нению муниципальной программы «У</w:t>
      </w:r>
      <w:r w:rsidR="00DF6EB6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DF6EB6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DF6EB6" w:rsidRPr="004D7CD2">
        <w:rPr>
          <w:bCs/>
          <w:color w:val="000000"/>
          <w:sz w:val="28"/>
          <w:szCs w:val="28"/>
        </w:rPr>
        <w:t>ральский на 2017-2021 годы»</w:t>
      </w:r>
      <w:r w:rsidR="00DF6EB6">
        <w:rPr>
          <w:bCs/>
          <w:color w:val="000000"/>
          <w:sz w:val="28"/>
          <w:szCs w:val="28"/>
        </w:rPr>
        <w:t xml:space="preserve"> </w:t>
      </w:r>
      <w:r w:rsidR="00DF6EB6" w:rsidRPr="00E504C6">
        <w:rPr>
          <w:sz w:val="28"/>
          <w:szCs w:val="28"/>
        </w:rPr>
        <w:t>к Программе изложить</w:t>
      </w:r>
      <w:r w:rsidR="00DF6EB6" w:rsidRPr="00E504C6">
        <w:rPr>
          <w:bCs/>
          <w:iCs/>
          <w:sz w:val="28"/>
          <w:szCs w:val="28"/>
        </w:rPr>
        <w:t xml:space="preserve"> </w:t>
      </w:r>
      <w:r w:rsidR="00DF6EB6">
        <w:rPr>
          <w:sz w:val="28"/>
          <w:szCs w:val="28"/>
        </w:rPr>
        <w:t>в новой</w:t>
      </w:r>
      <w:r w:rsidR="00DF6EB6" w:rsidRPr="00E504C6">
        <w:rPr>
          <w:sz w:val="28"/>
          <w:szCs w:val="28"/>
        </w:rPr>
        <w:t xml:space="preserve"> редакции</w:t>
      </w:r>
      <w:r w:rsidR="00DF6EB6">
        <w:rPr>
          <w:sz w:val="28"/>
          <w:szCs w:val="28"/>
        </w:rPr>
        <w:t>,</w:t>
      </w:r>
      <w:r w:rsidR="00DF6EB6" w:rsidRPr="00E504C6">
        <w:rPr>
          <w:sz w:val="28"/>
          <w:szCs w:val="28"/>
        </w:rPr>
        <w:t xml:space="preserve"> согласно Приложени</w:t>
      </w:r>
      <w:r w:rsidR="00DF6EB6">
        <w:rPr>
          <w:sz w:val="28"/>
          <w:szCs w:val="28"/>
        </w:rPr>
        <w:t xml:space="preserve">ю № </w:t>
      </w:r>
      <w:r>
        <w:rPr>
          <w:sz w:val="28"/>
          <w:szCs w:val="28"/>
        </w:rPr>
        <w:t>2</w:t>
      </w:r>
      <w:r w:rsidR="00DF6EB6">
        <w:rPr>
          <w:sz w:val="28"/>
          <w:szCs w:val="28"/>
        </w:rPr>
        <w:t xml:space="preserve"> к настоящему постановлению;</w:t>
      </w:r>
    </w:p>
    <w:p w:rsidR="000D44AA" w:rsidRDefault="00F72D22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>
        <w:rPr>
          <w:sz w:val="28"/>
          <w:szCs w:val="28"/>
        </w:rPr>
        <w:t xml:space="preserve"> </w:t>
      </w:r>
      <w:r w:rsidR="00F4404F" w:rsidRPr="006448C5">
        <w:rPr>
          <w:sz w:val="28"/>
          <w:szCs w:val="28"/>
        </w:rPr>
        <w:t>«Перечень объектов муниципальной собственности, подлежащих приватизации в 201</w:t>
      </w:r>
      <w:r w:rsidR="00E70101">
        <w:rPr>
          <w:sz w:val="28"/>
          <w:szCs w:val="28"/>
        </w:rPr>
        <w:t>7</w:t>
      </w:r>
      <w:r w:rsidR="00F4404F" w:rsidRPr="006448C5">
        <w:rPr>
          <w:sz w:val="28"/>
          <w:szCs w:val="28"/>
        </w:rPr>
        <w:t xml:space="preserve"> году путём продажи на аукционе» к 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  <w:r w:rsidR="000D44AA">
        <w:rPr>
          <w:sz w:val="28"/>
          <w:szCs w:val="28"/>
        </w:rPr>
        <w:t xml:space="preserve"> 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>2. Разместить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2C5FC5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>3. Контроль за исполнением настоящего постановления возложить на  заместителя главы Администрации города С.И. Жукову.</w:t>
      </w:r>
      <w:r w:rsidRPr="00E504C6">
        <w:rPr>
          <w:sz w:val="28"/>
          <w:szCs w:val="28"/>
        </w:rPr>
        <w:t xml:space="preserve"> </w:t>
      </w:r>
    </w:p>
    <w:p w:rsidR="00F4404F" w:rsidRDefault="00F4404F" w:rsidP="00F4404F">
      <w:pPr>
        <w:jc w:val="both"/>
        <w:rPr>
          <w:sz w:val="28"/>
          <w:szCs w:val="28"/>
        </w:rPr>
      </w:pPr>
    </w:p>
    <w:p w:rsidR="00F4404F" w:rsidRDefault="00F4404F" w:rsidP="00F4404F">
      <w:pPr>
        <w:jc w:val="both"/>
        <w:rPr>
          <w:sz w:val="28"/>
          <w:szCs w:val="28"/>
        </w:rPr>
      </w:pPr>
    </w:p>
    <w:p w:rsidR="007F5FBB" w:rsidRDefault="00F4404F" w:rsidP="00DD5444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>А.В. Шмыков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DF6EB6" w:rsidRDefault="00DF6EB6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850" w:right="851" w:bottom="1134" w:left="1418" w:header="709" w:footer="720" w:gutter="0"/>
          <w:cols w:space="720"/>
          <w:titlePg/>
          <w:docGrid w:linePitch="272"/>
        </w:sectPr>
      </w:pPr>
    </w:p>
    <w:p w:rsidR="00BA6BD9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lastRenderedPageBreak/>
        <w:t xml:space="preserve">Приложение </w:t>
      </w:r>
      <w:r>
        <w:rPr>
          <w:szCs w:val="28"/>
        </w:rPr>
        <w:t>№1 к постановлению                                                                       Администрации города</w:t>
      </w:r>
    </w:p>
    <w:p w:rsidR="00BA6BD9" w:rsidRPr="005D2AA2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t>Каменска-Уральского</w:t>
      </w:r>
    </w:p>
    <w:p w:rsidR="00BA6BD9" w:rsidRDefault="00BA6BD9" w:rsidP="00BA6BD9">
      <w:pPr>
        <w:ind w:left="10915"/>
        <w:rPr>
          <w:sz w:val="28"/>
          <w:szCs w:val="28"/>
        </w:rPr>
      </w:pPr>
      <w:r w:rsidRPr="005D2AA2">
        <w:rPr>
          <w:sz w:val="28"/>
          <w:szCs w:val="28"/>
        </w:rPr>
        <w:t>от                           №</w:t>
      </w:r>
    </w:p>
    <w:p w:rsidR="00BA6BD9" w:rsidRDefault="00BA6BD9" w:rsidP="00BA6BD9">
      <w:pPr>
        <w:pStyle w:val="ConsPlusNormal"/>
        <w:ind w:left="10915"/>
        <w:jc w:val="right"/>
        <w:outlineLvl w:val="1"/>
      </w:pPr>
    </w:p>
    <w:p w:rsidR="00BA6BD9" w:rsidRDefault="00BA6BD9" w:rsidP="00BA6BD9">
      <w:pPr>
        <w:pStyle w:val="ConsPlusNormal"/>
        <w:ind w:left="10915"/>
        <w:outlineLvl w:val="1"/>
      </w:pPr>
      <w:r w:rsidRPr="006B1BE3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6B1BE3">
        <w:rPr>
          <w:color w:val="000000"/>
        </w:rPr>
        <w:t xml:space="preserve">                                                                    к муниципальной программе </w:t>
      </w:r>
      <w:r w:rsidRPr="006B1BE3">
        <w:rPr>
          <w:color w:val="000000"/>
        </w:rPr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Default="00BA6BD9" w:rsidP="00BA6BD9">
      <w:pPr>
        <w:pStyle w:val="ConsPlusNormal"/>
        <w:jc w:val="both"/>
      </w:pPr>
    </w:p>
    <w:p w:rsidR="00BA6BD9" w:rsidRPr="00B212BB" w:rsidRDefault="00BA6BD9" w:rsidP="00BA6BD9">
      <w:pPr>
        <w:pStyle w:val="ConsPlusNormal"/>
        <w:jc w:val="both"/>
        <w:rPr>
          <w:b/>
        </w:rPr>
      </w:pPr>
    </w:p>
    <w:p w:rsidR="00BA6BD9" w:rsidRPr="00E6182D" w:rsidRDefault="00BA6BD9" w:rsidP="00BA6BD9">
      <w:pPr>
        <w:pStyle w:val="ConsPlusNormal"/>
        <w:jc w:val="center"/>
        <w:rPr>
          <w:b/>
        </w:rPr>
      </w:pPr>
      <w:bookmarkStart w:id="0" w:name="P261"/>
      <w:bookmarkEnd w:id="0"/>
      <w:r w:rsidRPr="00E6182D">
        <w:rPr>
          <w:b/>
        </w:rPr>
        <w:t>ЦЕЛИ, ЗАДАЧИ И ЦЕЛЕВЫЕ ПОКАЗАТЕЛИ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 xml:space="preserve">РЕАЛИЗАЦИИ МУНИЦИПАЛЬНОЙ ПРОГРАММЫ </w:t>
      </w:r>
      <w:r>
        <w:rPr>
          <w:b/>
        </w:rPr>
        <w:t>«</w:t>
      </w:r>
      <w:r w:rsidRPr="00E6182D">
        <w:rPr>
          <w:b/>
        </w:rPr>
        <w:t>УПРАВЛЕНИЕ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МУНИЦИПАЛЬНОЙ СОБСТВЕННОСТЬЮ МУНИЦИПАЛЬНОГО ОБРАЗОВАНИЯ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ГОРОД КАМЕНСК-УРАЛЬСКИЙ НА 2017 - 2021 ГОДЫ</w:t>
      </w:r>
      <w:r>
        <w:rPr>
          <w:b/>
        </w:rPr>
        <w:t>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1" w:name="P296"/>
            <w:bookmarkEnd w:id="1"/>
            <w:r w:rsidRPr="00E6182D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2F6D9A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174 090,8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176 276,7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165 373,0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5F4C45" w:rsidRDefault="00D341EE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166 183,2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166 183,2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BA6BD9" w:rsidRPr="00E6182D" w:rsidTr="00BA6BD9">
        <w:tc>
          <w:tcPr>
            <w:tcW w:w="913" w:type="dxa"/>
            <w:vMerge w:val="restart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29 770,9</w:t>
            </w:r>
          </w:p>
        </w:tc>
        <w:tc>
          <w:tcPr>
            <w:tcW w:w="1304" w:type="dxa"/>
            <w:vAlign w:val="center"/>
          </w:tcPr>
          <w:p w:rsidR="00BA6BD9" w:rsidRPr="0090103B" w:rsidRDefault="00BA0DF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29 016,2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29 547,2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30 285,8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30 285,8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96 500,0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95 868,6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95 868,6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95 868,6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2 640,0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2 439,8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2 439,8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2 439,8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7 786,0</w:t>
            </w:r>
          </w:p>
        </w:tc>
        <w:tc>
          <w:tcPr>
            <w:tcW w:w="1304" w:type="dxa"/>
            <w:vAlign w:val="center"/>
          </w:tcPr>
          <w:p w:rsidR="00BA6BD9" w:rsidRPr="0090103B" w:rsidRDefault="00583433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7 776,0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7 776,0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7 776,0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60,5</w:t>
            </w:r>
          </w:p>
        </w:tc>
        <w:tc>
          <w:tcPr>
            <w:tcW w:w="1304" w:type="dxa"/>
            <w:vAlign w:val="center"/>
          </w:tcPr>
          <w:p w:rsidR="00BA6BD9" w:rsidRPr="0090103B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7</w:t>
            </w:r>
            <w:r w:rsidR="00583433" w:rsidRPr="0090103B">
              <w:rPr>
                <w:sz w:val="24"/>
                <w:szCs w:val="24"/>
              </w:rPr>
              <w:t>0,0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BA6BD9" w:rsidRPr="005F4C45">
              <w:rPr>
                <w:sz w:val="24"/>
                <w:szCs w:val="24"/>
              </w:rPr>
              <w:t>0</w:t>
            </w:r>
            <w:r w:rsidRPr="005F4C45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A6BD9" w:rsidRPr="00E6182D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19 882,0</w:t>
            </w:r>
          </w:p>
        </w:tc>
        <w:tc>
          <w:tcPr>
            <w:tcW w:w="1304" w:type="dxa"/>
            <w:vAlign w:val="center"/>
          </w:tcPr>
          <w:p w:rsidR="00BA6BD9" w:rsidRPr="0090103B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21 271,0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14 271,0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90103B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60</w:t>
            </w:r>
            <w:r w:rsidR="00583433" w:rsidRPr="0090103B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90103B" w:rsidRDefault="00BA0DF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341,0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756,6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770,6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785,2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804,9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5F4C45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  <w:r w:rsidR="005F4C45">
              <w:rPr>
                <w:sz w:val="24"/>
                <w:szCs w:val="24"/>
              </w:rPr>
              <w:t>04</w:t>
            </w:r>
            <w:r w:rsidRPr="00E6182D"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</w:t>
            </w:r>
            <w:r w:rsidR="002F6D9A" w:rsidRPr="005F4C45">
              <w:rPr>
                <w:sz w:val="24"/>
                <w:szCs w:val="24"/>
              </w:rPr>
              <w:t> 850,0</w:t>
            </w:r>
          </w:p>
        </w:tc>
        <w:tc>
          <w:tcPr>
            <w:tcW w:w="1304" w:type="dxa"/>
            <w:vAlign w:val="center"/>
          </w:tcPr>
          <w:p w:rsidR="00BA6BD9" w:rsidRPr="0090103B" w:rsidRDefault="00BA0DF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16 587,5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12 587,5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12 587,5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</w:t>
            </w:r>
            <w:r w:rsidR="00691C29" w:rsidRPr="005F4C45">
              <w:rPr>
                <w:sz w:val="24"/>
                <w:szCs w:val="24"/>
              </w:rPr>
              <w:t xml:space="preserve"> </w:t>
            </w:r>
            <w:r w:rsidRPr="005F4C45">
              <w:rPr>
                <w:sz w:val="24"/>
                <w:szCs w:val="24"/>
              </w:rPr>
              <w:t>000,0</w:t>
            </w:r>
          </w:p>
        </w:tc>
        <w:tc>
          <w:tcPr>
            <w:tcW w:w="1304" w:type="dxa"/>
            <w:vAlign w:val="center"/>
          </w:tcPr>
          <w:p w:rsidR="00BA6BD9" w:rsidRPr="0090103B" w:rsidRDefault="0079145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2 036,0</w:t>
            </w:r>
          </w:p>
        </w:tc>
        <w:tc>
          <w:tcPr>
            <w:tcW w:w="1304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2 074,7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2 126,6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2 126,6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51,0</w:t>
            </w:r>
          </w:p>
        </w:tc>
        <w:tc>
          <w:tcPr>
            <w:tcW w:w="1304" w:type="dxa"/>
            <w:vAlign w:val="center"/>
          </w:tcPr>
          <w:p w:rsidR="00BA6BD9" w:rsidRPr="0090103B" w:rsidRDefault="00BA0DFB" w:rsidP="0079145F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90103B">
              <w:rPr>
                <w:sz w:val="24"/>
                <w:szCs w:val="24"/>
              </w:rPr>
              <w:t>40,0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2656C8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</w:t>
            </w:r>
            <w:r w:rsidR="002656C8" w:rsidRPr="005F4C45">
              <w:rPr>
                <w:sz w:val="24"/>
                <w:szCs w:val="24"/>
              </w:rPr>
              <w:t>3,0</w:t>
            </w:r>
          </w:p>
        </w:tc>
        <w:tc>
          <w:tcPr>
            <w:tcW w:w="1191" w:type="dxa"/>
            <w:vAlign w:val="center"/>
          </w:tcPr>
          <w:p w:rsidR="00BA6BD9" w:rsidRPr="005F4C45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13,0</w:t>
            </w:r>
          </w:p>
        </w:tc>
        <w:tc>
          <w:tcPr>
            <w:tcW w:w="1191" w:type="dxa"/>
            <w:vAlign w:val="center"/>
          </w:tcPr>
          <w:p w:rsidR="00BA6BD9" w:rsidRPr="00E6182D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13,0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408"/>
            <w:bookmarkEnd w:id="2"/>
            <w:r w:rsidRPr="00E6182D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17"/>
            <w:bookmarkEnd w:id="3"/>
            <w:r w:rsidRPr="00E6182D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105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115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28"/>
            <w:bookmarkEnd w:id="4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12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E6182D" w:rsidRDefault="0090103B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720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663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51"/>
            <w:bookmarkEnd w:id="5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063D09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19</w:t>
            </w:r>
            <w:r w:rsidR="00691C29">
              <w:rPr>
                <w:sz w:val="24"/>
                <w:szCs w:val="24"/>
              </w:rPr>
              <w:t xml:space="preserve"> </w:t>
            </w:r>
            <w:r w:rsidRPr="00E6182D">
              <w:rPr>
                <w:sz w:val="24"/>
                <w:szCs w:val="24"/>
              </w:rPr>
              <w:t>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</w:tbl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D83AD3">
          <w:headerReference w:type="default" r:id="rId17"/>
          <w:pgSz w:w="16838" w:h="11906" w:orient="landscape"/>
          <w:pgMar w:top="851" w:right="1134" w:bottom="1701" w:left="1134" w:header="720" w:footer="720" w:gutter="0"/>
          <w:cols w:space="720"/>
          <w:docGrid w:linePitch="272"/>
        </w:sectPr>
      </w:pPr>
    </w:p>
    <w:tbl>
      <w:tblPr>
        <w:tblpPr w:leftFromText="180" w:rightFromText="180" w:vertAnchor="page" w:horzAnchor="margin" w:tblpY="679"/>
        <w:tblW w:w="15134" w:type="dxa"/>
        <w:tblLayout w:type="fixed"/>
        <w:tblLook w:val="04A0" w:firstRow="1" w:lastRow="0" w:firstColumn="1" w:lastColumn="0" w:noHBand="0" w:noVBand="1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Default="00DF6EB6" w:rsidP="00063D09">
            <w:pPr>
              <w:pStyle w:val="a3"/>
              <w:ind w:left="10915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BA6BD9">
              <w:rPr>
                <w:szCs w:val="28"/>
              </w:rPr>
              <w:t>2</w:t>
            </w:r>
          </w:p>
          <w:p w:rsidR="00DF6EB6" w:rsidRPr="005D2AA2" w:rsidRDefault="00DF6EB6" w:rsidP="00063D09">
            <w:pPr>
              <w:pStyle w:val="a3"/>
              <w:ind w:left="10915" w:right="-250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DF6EB6" w:rsidRPr="005D2AA2" w:rsidRDefault="00DF6EB6" w:rsidP="00063D09">
            <w:pPr>
              <w:pStyle w:val="31"/>
              <w:spacing w:after="0"/>
              <w:ind w:left="3441" w:firstLine="7474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F6EB6" w:rsidRPr="005D2AA2" w:rsidRDefault="00DF6EB6" w:rsidP="00063D09">
            <w:pPr>
              <w:ind w:left="3441"/>
              <w:rPr>
                <w:sz w:val="28"/>
                <w:szCs w:val="28"/>
              </w:rPr>
            </w:pPr>
          </w:p>
        </w:tc>
      </w:tr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Pr="005D2AA2" w:rsidRDefault="00DF6EB6" w:rsidP="00063D09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  <w:r w:rsidRPr="005D2AA2">
              <w:rPr>
                <w:sz w:val="28"/>
                <w:szCs w:val="28"/>
              </w:rPr>
              <w:t xml:space="preserve"> </w:t>
            </w:r>
          </w:p>
          <w:p w:rsidR="00DF6EB6" w:rsidRPr="005D2AA2" w:rsidRDefault="00DF6EB6" w:rsidP="00063D09">
            <w:pPr>
              <w:ind w:left="10915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F6EB6" w:rsidRPr="006B1BE3" w:rsidTr="00063D09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</w:tr>
      <w:tr w:rsidR="00DF6EB6" w:rsidRPr="006B1BE3" w:rsidTr="00063D09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DF6EB6" w:rsidRPr="006B1BE3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DF6EB6" w:rsidRPr="006B1BE3" w:rsidTr="00063D09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</w:tr>
      <w:tr w:rsidR="00DF6EB6" w:rsidRPr="006B1BE3" w:rsidTr="00063D09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руб.</w:t>
            </w:r>
          </w:p>
        </w:tc>
      </w:tr>
      <w:tr w:rsidR="00DF6EB6" w:rsidRPr="0085601C" w:rsidTr="00063D09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</w:tr>
      <w:tr w:rsidR="00DF6EB6" w:rsidRPr="0085601C" w:rsidTr="00063D09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590 572,20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148 161,40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126 870,80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85601C" w:rsidTr="00063D09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</w:tr>
      <w:tr w:rsidR="000967F9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590 572,20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148 161,40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126 870,80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105 180,00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X</w:t>
            </w:r>
          </w:p>
        </w:tc>
      </w:tr>
      <w:tr w:rsidR="000967F9" w:rsidRPr="0085601C" w:rsidTr="00063D09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110B2F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56 371,50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13 783,50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</w:t>
            </w:r>
            <w:r w:rsidRPr="00C628B4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3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4</w:t>
            </w:r>
          </w:p>
        </w:tc>
      </w:tr>
      <w:tr w:rsidR="00A01915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0B2F" w:rsidRPr="00C628B4" w:rsidRDefault="00110B2F" w:rsidP="00110B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56 371,50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0967F9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13 783,50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</w:t>
            </w:r>
            <w:r w:rsidRPr="00C628B4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10 736,80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591,3</w:t>
            </w:r>
            <w:r w:rsidR="009D3E36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7 745,50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</w:p>
        </w:tc>
      </w:tr>
      <w:tr w:rsidR="00DF6EB6" w:rsidRPr="0085601C" w:rsidTr="00063D09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4) инвентаризационно-технические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CA084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CA084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2 397,50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397,50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500,</w:t>
            </w:r>
            <w:r w:rsidR="00DF6EB6" w:rsidRPr="00C628B4">
              <w:rPr>
                <w:color w:val="000000"/>
                <w:sz w:val="24"/>
                <w:szCs w:val="24"/>
              </w:rPr>
              <w:t>00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</w:p>
        </w:tc>
      </w:tr>
      <w:tr w:rsidR="00DF6EB6" w:rsidRPr="0085601C" w:rsidTr="00CA0842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C628B4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5 606,40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875BC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738,40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1 268,0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1 20</w:t>
            </w:r>
            <w:r w:rsidR="00DF6EB6"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DF6EB6" w:rsidRPr="0085601C" w:rsidTr="00063D09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8 452,10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2 752,10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4 200,00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500,00 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8"/>
                <w:szCs w:val="28"/>
              </w:rPr>
            </w:pPr>
            <w:r w:rsidRPr="0085601C">
              <w:rPr>
                <w:sz w:val="28"/>
                <w:szCs w:val="28"/>
              </w:rPr>
              <w:t> </w:t>
            </w:r>
          </w:p>
        </w:tc>
      </w:tr>
      <w:tr w:rsidR="00DF6EB6" w:rsidRPr="0085601C" w:rsidTr="00063D09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0967F9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  <w:r w:rsidR="00DF6EB6"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8"/>
                <w:szCs w:val="28"/>
              </w:rPr>
            </w:pPr>
            <w:r w:rsidRPr="0085601C">
              <w:rPr>
                <w:sz w:val="28"/>
                <w:szCs w:val="28"/>
              </w:rPr>
              <w:t>3</w:t>
            </w:r>
          </w:p>
        </w:tc>
      </w:tr>
      <w:tr w:rsidR="00DF6EB6" w:rsidRPr="0085601C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875BCC" w:rsidP="002C5FC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29</w:t>
            </w:r>
            <w:r w:rsidR="002C5FC5">
              <w:rPr>
                <w:color w:val="000000"/>
                <w:sz w:val="24"/>
                <w:szCs w:val="24"/>
              </w:rPr>
              <w:t> </w:t>
            </w:r>
            <w:r w:rsidRPr="00C628B4">
              <w:rPr>
                <w:color w:val="000000"/>
                <w:sz w:val="24"/>
                <w:szCs w:val="24"/>
              </w:rPr>
              <w:t>0</w:t>
            </w:r>
            <w:r w:rsidR="002C5FC5">
              <w:rPr>
                <w:color w:val="000000"/>
                <w:sz w:val="24"/>
                <w:szCs w:val="24"/>
              </w:rPr>
              <w:t>68,70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875BC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29 0</w:t>
            </w:r>
            <w:r w:rsidR="009D3E36">
              <w:rPr>
                <w:color w:val="000000"/>
                <w:sz w:val="24"/>
                <w:szCs w:val="24"/>
              </w:rPr>
              <w:t>68</w:t>
            </w:r>
            <w:r w:rsidR="00DF6EB6" w:rsidRPr="00C628B4">
              <w:rPr>
                <w:color w:val="000000"/>
                <w:sz w:val="24"/>
                <w:szCs w:val="24"/>
              </w:rPr>
              <w:t>,</w:t>
            </w:r>
            <w:r w:rsidR="009D3E36">
              <w:rPr>
                <w:color w:val="000000"/>
                <w:sz w:val="24"/>
                <w:szCs w:val="24"/>
              </w:rPr>
              <w:t>7</w:t>
            </w:r>
            <w:r w:rsidR="00DF6EB6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F6EB6" w:rsidRPr="0085601C" w:rsidTr="00063D09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22 075,00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9 574,5</w:t>
            </w:r>
            <w:r w:rsidR="00DF6EB6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2 600,0</w:t>
            </w:r>
            <w:r w:rsidR="00DF6EB6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2 </w:t>
            </w:r>
            <w:r w:rsidR="00A01915">
              <w:rPr>
                <w:color w:val="000000"/>
                <w:sz w:val="24"/>
                <w:szCs w:val="24"/>
              </w:rPr>
              <w:t>600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22 075,00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4 701,00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9 574,5</w:t>
            </w:r>
            <w:r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2 600,0</w:t>
            </w:r>
            <w:r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2 </w:t>
            </w:r>
            <w:r>
              <w:rPr>
                <w:color w:val="000000"/>
                <w:sz w:val="24"/>
                <w:szCs w:val="24"/>
              </w:rPr>
              <w:t>600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DF6EB6" w:rsidRPr="00C628B4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DF6EB6" w:rsidRPr="00C628B4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="00DF6EB6" w:rsidRPr="00C628B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="00DF6EB6" w:rsidRPr="00C628B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A01915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157 782,40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37 782,40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C628B4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Pr="00C628B4">
              <w:rPr>
                <w:color w:val="000000"/>
                <w:sz w:val="24"/>
                <w:szCs w:val="24"/>
              </w:rPr>
              <w:t>0 000,00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Pr="00C628B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30</w:t>
            </w:r>
            <w:r w:rsidRPr="00C628B4">
              <w:rPr>
                <w:color w:val="000000"/>
                <w:sz w:val="24"/>
                <w:szCs w:val="24"/>
              </w:rPr>
              <w:t xml:space="preserve"> 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101 754,10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20 742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sz w:val="24"/>
                <w:szCs w:val="24"/>
              </w:rPr>
            </w:pPr>
            <w:r w:rsidRPr="0085601C">
              <w:rPr>
                <w:sz w:val="24"/>
                <w:szCs w:val="24"/>
              </w:rPr>
              <w:t>1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2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3</w:t>
            </w:r>
            <w:r w:rsidRPr="0085601C">
              <w:rPr>
                <w:color w:val="000000"/>
                <w:sz w:val="24"/>
                <w:szCs w:val="24"/>
              </w:rPr>
              <w:t xml:space="preserve">, </w:t>
            </w:r>
            <w:r w:rsidRPr="0085601C">
              <w:rPr>
                <w:sz w:val="24"/>
                <w:szCs w:val="24"/>
              </w:rPr>
              <w:t>4, 5</w:t>
            </w:r>
          </w:p>
        </w:tc>
      </w:tr>
      <w:tr w:rsidR="000967F9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101 754,10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21 012,10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20 742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100 000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24 600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4 600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4</w:t>
            </w:r>
          </w:p>
        </w:tc>
      </w:tr>
      <w:tr w:rsidR="00A01915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24 600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4 600,00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C628B4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915" w:rsidRPr="0085601C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17 098,00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3 178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3 </w:t>
            </w:r>
            <w:r w:rsidR="00A01915">
              <w:rPr>
                <w:color w:val="000000"/>
                <w:sz w:val="24"/>
                <w:szCs w:val="24"/>
              </w:rPr>
              <w:t>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3 </w:t>
            </w:r>
            <w:r w:rsidR="00A01915">
              <w:rPr>
                <w:color w:val="000000"/>
                <w:sz w:val="24"/>
                <w:szCs w:val="24"/>
              </w:rPr>
              <w:t>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</w:tr>
      <w:tr w:rsidR="005602DA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17 098,00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3 178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3 480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3 </w:t>
            </w:r>
            <w:r>
              <w:rPr>
                <w:color w:val="000000"/>
                <w:sz w:val="24"/>
                <w:szCs w:val="24"/>
              </w:rPr>
              <w:t>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3 </w:t>
            </w:r>
            <w:r>
              <w:rPr>
                <w:color w:val="000000"/>
                <w:sz w:val="24"/>
                <w:szCs w:val="24"/>
              </w:rPr>
              <w:t>480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D05EF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48 464,80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9 168,</w:t>
            </w:r>
            <w:r w:rsidR="00D05EF4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10 796,20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</w:t>
            </w:r>
            <w:r w:rsidR="005602DA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</w:t>
            </w:r>
            <w:r w:rsidR="005602DA"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48 464,80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9 168,60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10 796,20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9 500,00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</w:t>
            </w:r>
            <w:r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9</w:t>
            </w:r>
            <w:r>
              <w:rPr>
                <w:color w:val="000000"/>
                <w:sz w:val="24"/>
                <w:szCs w:val="24"/>
              </w:rPr>
              <w:t> 500,00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</w:t>
            </w:r>
            <w:r w:rsidR="005602DA">
              <w:rPr>
                <w:color w:val="000000"/>
                <w:sz w:val="24"/>
                <w:szCs w:val="24"/>
              </w:rPr>
              <w:t>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1 596</w:t>
            </w:r>
            <w:r w:rsidR="00DF6EB6" w:rsidRPr="00C628B4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5</w:t>
            </w:r>
            <w:r w:rsidR="00DF6EB6"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 w:rsidR="005602DA">
              <w:rPr>
                <w:color w:val="000000"/>
                <w:sz w:val="24"/>
                <w:szCs w:val="24"/>
              </w:rPr>
              <w:t>680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 w:rsidR="005602DA">
              <w:rPr>
                <w:color w:val="000000"/>
                <w:sz w:val="24"/>
                <w:szCs w:val="24"/>
              </w:rPr>
              <w:t>68</w:t>
            </w: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</w:t>
            </w:r>
            <w:r w:rsidR="005602DA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</w:t>
            </w:r>
            <w:r w:rsidR="005602DA"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8</w:t>
            </w:r>
            <w:r>
              <w:rPr>
                <w:color w:val="000000"/>
                <w:sz w:val="24"/>
                <w:szCs w:val="24"/>
              </w:rPr>
              <w:t> 316,50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1 596</w:t>
            </w:r>
            <w:r w:rsidRPr="00C628B4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</w:rPr>
              <w:t>680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</w:rPr>
              <w:t>68</w:t>
            </w: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 680,00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41 430,00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8 370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5602DA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41 430,00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7 950,00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8 370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D05EF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12 448,30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4 553,</w:t>
            </w:r>
            <w:r w:rsidR="00D05EF4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0967F9" w:rsidP="00110B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3 394,</w:t>
            </w:r>
            <w:r w:rsidR="00110B2F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 w:rsidR="005602DA"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967F9" w:rsidRPr="0085601C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12 448,30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4 553,70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110B2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3 394,</w:t>
            </w:r>
            <w:r w:rsidR="00110B2F">
              <w:rPr>
                <w:color w:val="000000"/>
                <w:sz w:val="24"/>
                <w:szCs w:val="24"/>
              </w:rPr>
              <w:t>6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C628B4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1 500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  <w:r w:rsidR="00C628B4" w:rsidRPr="00C628B4">
              <w:rPr>
                <w:color w:val="000000"/>
                <w:sz w:val="24"/>
                <w:szCs w:val="24"/>
              </w:rPr>
              <w:t>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DF6EB6"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DF6EB6"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DF6EB6"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602DA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  <w:r w:rsidRPr="00C628B4">
              <w:rPr>
                <w:color w:val="000000"/>
                <w:sz w:val="24"/>
                <w:szCs w:val="24"/>
              </w:rPr>
              <w:t>1,10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31,10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  <w:r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C628B4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DF6EB6" w:rsidRPr="00C628B4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85601C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6B1BE3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F8567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F6EB6" w:rsidRDefault="00DF6EB6" w:rsidP="00F4404F">
      <w:pPr>
        <w:ind w:firstLine="709"/>
        <w:jc w:val="both"/>
        <w:rPr>
          <w:sz w:val="28"/>
          <w:szCs w:val="28"/>
        </w:rPr>
        <w:sectPr w:rsidR="00DF6EB6" w:rsidSect="0012651C">
          <w:headerReference w:type="even" r:id="rId18"/>
          <w:headerReference w:type="default" r:id="rId19"/>
          <w:headerReference w:type="first" r:id="rId20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471"/>
        <w:gridCol w:w="6378"/>
      </w:tblGrid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>№ 3</w:t>
            </w:r>
          </w:p>
          <w:p w:rsidR="00D86916" w:rsidRPr="005D2AA2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</w:p>
        </w:tc>
      </w:tr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D86916" w:rsidRPr="005D2AA2" w:rsidRDefault="00D86916" w:rsidP="00F27429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86916" w:rsidRPr="00366C39" w:rsidTr="00F27429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</w:tr>
      <w:tr w:rsidR="00D86916" w:rsidRPr="00034205" w:rsidTr="00F27429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86916" w:rsidRDefault="00D86916" w:rsidP="00F27429">
            <w:pPr>
              <w:jc w:val="center"/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</w:t>
            </w:r>
            <w:r w:rsidR="00F27429">
              <w:rPr>
                <w:b/>
                <w:sz w:val="28"/>
                <w:szCs w:val="28"/>
              </w:rPr>
              <w:t>-2021</w:t>
            </w:r>
            <w:r w:rsidRPr="005D2AA2">
              <w:rPr>
                <w:b/>
                <w:sz w:val="28"/>
                <w:szCs w:val="28"/>
              </w:rPr>
              <w:t xml:space="preserve"> ГОДУ ПУТЕМ ПРОДАЖИ НА АУКЦИОНЕ</w:t>
            </w:r>
          </w:p>
          <w:p w:rsidR="00F27429" w:rsidRPr="005D2AA2" w:rsidRDefault="00F27429" w:rsidP="00F2742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F27429" w:rsidRPr="00034205" w:rsidTr="00F27429">
        <w:trPr>
          <w:trHeight w:val="463"/>
        </w:trPr>
        <w:tc>
          <w:tcPr>
            <w:tcW w:w="96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429" w:rsidRPr="005D2AA2" w:rsidRDefault="00F27429" w:rsidP="00F27429">
            <w:pPr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7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034205" w:rsidTr="005636BC">
        <w:trPr>
          <w:trHeight w:val="332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034205" w:rsidTr="005636BC">
        <w:trPr>
          <w:trHeight w:val="435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Бугарева, д. 14. Площадь </w:t>
            </w:r>
            <w:r>
              <w:rPr>
                <w:sz w:val="24"/>
                <w:szCs w:val="24"/>
              </w:rPr>
              <w:t xml:space="preserve">общая: </w:t>
            </w:r>
            <w:r w:rsidRPr="005D2AA2">
              <w:rPr>
                <w:sz w:val="24"/>
                <w:szCs w:val="24"/>
              </w:rPr>
              <w:t>71,9 кв. м., номера на поэтажном плане: 1-8, этаж 1.</w:t>
            </w:r>
          </w:p>
        </w:tc>
      </w:tr>
      <w:tr w:rsidR="00D86916" w:rsidRPr="00034205" w:rsidTr="005636BC">
        <w:trPr>
          <w:trHeight w:val="36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 4а. Площадь общая: 324,7 кв. м., э</w:t>
            </w:r>
            <w:r>
              <w:rPr>
                <w:rFonts w:eastAsia="Calibri"/>
                <w:sz w:val="24"/>
                <w:szCs w:val="24"/>
                <w:lang w:eastAsia="en-US"/>
              </w:rPr>
              <w:t>тажность: 1 -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 xml:space="preserve"> 2.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9244E8" w:rsidRDefault="00D86916" w:rsidP="00F274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44E8">
              <w:rPr>
                <w:sz w:val="24"/>
                <w:szCs w:val="24"/>
              </w:rPr>
              <w:t>ул. Карла Маркса, д. 13. Площадь общая: 25,4 кв. м, этаж: 1</w:t>
            </w:r>
          </w:p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6. Площадь общая: 381,4 кв. м.,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</w:t>
            </w:r>
            <w:r w:rsidRPr="0011564C">
              <w:rPr>
                <w:sz w:val="24"/>
                <w:szCs w:val="24"/>
              </w:rPr>
              <w:t>2.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11564C">
              <w:rPr>
                <w:sz w:val="24"/>
                <w:szCs w:val="24"/>
              </w:rPr>
              <w:t xml:space="preserve">л. Пушкина, д.1, </w:t>
            </w:r>
            <w:r>
              <w:rPr>
                <w:sz w:val="24"/>
                <w:szCs w:val="24"/>
              </w:rPr>
              <w:t>кв</w:t>
            </w:r>
            <w:r w:rsidRPr="0011564C">
              <w:rPr>
                <w:sz w:val="24"/>
                <w:szCs w:val="24"/>
              </w:rPr>
              <w:t>. 83. Площадь общая: 30,5 кв. м., этаж: 2.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кв.м.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кв.м., этажность: 3, подземная этажность: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Коммунальная,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кв.м., количество этажей: 3, количество подземных этажей: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кв.м., номера на поэтажном плане: 1,2,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кв.м.,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кв.м., этаж: 4.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кв.м., этаж:1.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ул.Ленина,134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42,9 кв.м., литер: Е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36,4 кв.м., литер: Б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 </w:t>
            </w:r>
            <w:r>
              <w:rPr>
                <w:sz w:val="24"/>
                <w:szCs w:val="24"/>
              </w:rPr>
              <w:t xml:space="preserve">в </w:t>
            </w:r>
            <w:r w:rsidRPr="00CB3D96">
              <w:rPr>
                <w:sz w:val="24"/>
                <w:szCs w:val="24"/>
              </w:rPr>
              <w:t>районе пешеходного моста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16,9 кв.м., литер: В.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Квартира по ул.Октябрьская,28-30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кв.м.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5D2AA2" w:rsidTr="00F27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9"/>
        </w:trPr>
        <w:tc>
          <w:tcPr>
            <w:tcW w:w="9606" w:type="dxa"/>
            <w:gridSpan w:val="6"/>
            <w:shd w:val="clear" w:color="auto" w:fill="auto"/>
            <w:vAlign w:val="center"/>
            <w:hideMark/>
          </w:tcPr>
          <w:p w:rsidR="00D86916" w:rsidRPr="005D2AA2" w:rsidRDefault="00D86916" w:rsidP="00F27429">
            <w:pPr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 w:rsidR="00F27429"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675" w:type="dxa"/>
            <w:gridSpan w:val="2"/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</w:t>
            </w:r>
            <w:r>
              <w:rPr>
                <w:sz w:val="24"/>
                <w:szCs w:val="24"/>
              </w:rPr>
              <w:t xml:space="preserve">нежилого помещения </w:t>
            </w:r>
            <w:r w:rsidRPr="005D2AA2">
              <w:rPr>
                <w:sz w:val="24"/>
                <w:szCs w:val="24"/>
              </w:rPr>
              <w:t xml:space="preserve">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м., этаж: 1</w:t>
            </w:r>
            <w:r>
              <w:rPr>
                <w:sz w:val="24"/>
                <w:szCs w:val="24"/>
              </w:rPr>
              <w:t>, земельный участок КН 66:45:0200280:15, площадь: 52,0 кв.м.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>. Площадь общая: 22,1 кв. м.,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д. 80. Площадь общая: 79,5 кв. м.,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>. 1. Площадь общая: 27,8 кв. м.,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м., этаж: 1</w:t>
            </w:r>
            <w:r>
              <w:rPr>
                <w:sz w:val="24"/>
                <w:szCs w:val="24"/>
              </w:rPr>
              <w:t>, земельный участок КН 66:45:0100375:1746, площадь: 382,0 кв.м.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Алюминиевая, д. 78. Площадь общая: 96,6 кв. м.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>
              <w:rPr>
                <w:sz w:val="24"/>
                <w:szCs w:val="24"/>
              </w:rPr>
              <w:t xml:space="preserve"> </w:t>
            </w:r>
            <w:r w:rsidRPr="0011564C">
              <w:rPr>
                <w:sz w:val="24"/>
                <w:szCs w:val="24"/>
              </w:rPr>
              <w:t>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кв.м.</w:t>
            </w:r>
          </w:p>
        </w:tc>
      </w:tr>
      <w:tr w:rsidR="00D86916" w:rsidRPr="006E113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кв.м., этажность: 3, подземная этажность: 1</w:t>
            </w:r>
            <w:r>
              <w:rPr>
                <w:sz w:val="24"/>
                <w:szCs w:val="24"/>
              </w:rPr>
              <w:t>, земельный участок КН 66:45:0200056:258, площадь 3831,0 кв.м.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Коммунальная,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кв.м., количество этажей: 3, количество подземных этажей: 1</w:t>
            </w:r>
            <w:r>
              <w:rPr>
                <w:sz w:val="24"/>
                <w:szCs w:val="24"/>
              </w:rPr>
              <w:t>, земельный участок КН 66:45:0200088:24, площадь 3786,0 кв.м.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кв.м., номера на поэтажном плане: 1,2,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 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кв.м.,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Калинина, д. 62, кв. 13. Площадь общая 31,4 кв.м., этаж: 4.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Физкультурников, д. 10, кв. 1. Площадь общая: 30,6 кв.м., этаж:1.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ул.Ленина,</w:t>
            </w:r>
            <w:r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42,9 кв.м., литер: Е</w:t>
            </w:r>
            <w:r>
              <w:rPr>
                <w:sz w:val="24"/>
                <w:szCs w:val="24"/>
              </w:rPr>
              <w:t xml:space="preserve">, 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земельный участок КН 66:45:0100399:61, площадь 55,0 кв.м.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ул.Октябрьская,</w:t>
            </w:r>
            <w:r>
              <w:rPr>
                <w:sz w:val="24"/>
                <w:szCs w:val="24"/>
              </w:rPr>
              <w:t xml:space="preserve"> д. </w:t>
            </w:r>
            <w:r w:rsidRPr="00CB3D96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, кв.</w:t>
            </w:r>
            <w:r w:rsidRPr="00CB3D9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кв.м.</w:t>
            </w:r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ул.Тевосяна, д. 13. Площадь общая: 232,1 кв.м.,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пр.Победы, д. 3. Площадь общая: 72,4 кв.м.,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ул.Каменская, д. 16. Площадь общая: 31,5 кв.м., этаж: 1.</w:t>
            </w:r>
          </w:p>
        </w:tc>
      </w:tr>
      <w:tr w:rsidR="00BB189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BB189B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BB189B" w:rsidRPr="005D2AA2" w:rsidRDefault="00BB189B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BB189B" w:rsidRDefault="00BB189B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ул.Сибирская, д.30а. Площадь общая 69,1 кв.м.</w:t>
            </w:r>
          </w:p>
        </w:tc>
      </w:tr>
      <w:tr w:rsidR="005118F9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5118F9" w:rsidRDefault="005118F9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5118F9" w:rsidRDefault="005118F9" w:rsidP="00F27429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5118F9" w:rsidRDefault="005118F9" w:rsidP="005118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ул.Красной Зари, д.13. Площадь здания: 71,9 кв.м., земельный участок КН 66:45:0100105:25, площадь 663,0 кв.м.</w:t>
            </w:r>
          </w:p>
        </w:tc>
      </w:tr>
      <w:tr w:rsidR="00AC3975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AC3975" w:rsidRDefault="00AC3975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AC3975" w:rsidRPr="006E113B" w:rsidRDefault="00AC3975" w:rsidP="00AC3975">
            <w:pPr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Нежил</w:t>
            </w:r>
            <w:r w:rsidR="006D5F93">
              <w:rPr>
                <w:sz w:val="24"/>
                <w:szCs w:val="24"/>
              </w:rPr>
              <w:t>о</w:t>
            </w:r>
            <w:r w:rsidRPr="00AC3975">
              <w:rPr>
                <w:sz w:val="24"/>
                <w:szCs w:val="24"/>
              </w:rPr>
              <w:t xml:space="preserve">е здание </w:t>
            </w:r>
            <w:r w:rsidR="006D5F93">
              <w:rPr>
                <w:sz w:val="24"/>
                <w:szCs w:val="24"/>
              </w:rPr>
              <w:t>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AC3975" w:rsidRDefault="00AC3975" w:rsidP="00856BF7">
            <w:pPr>
              <w:jc w:val="both"/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пр.Победы,</w:t>
            </w:r>
            <w:r>
              <w:rPr>
                <w:sz w:val="24"/>
                <w:szCs w:val="24"/>
              </w:rPr>
              <w:t xml:space="preserve"> д.</w:t>
            </w:r>
            <w:r w:rsidRPr="00AC3975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.</w:t>
            </w:r>
            <w:r w:rsidRPr="00AC39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Площадь здания: </w:t>
            </w:r>
            <w:r w:rsidR="00856BF7">
              <w:rPr>
                <w:sz w:val="24"/>
                <w:szCs w:val="24"/>
              </w:rPr>
              <w:t>35,4</w:t>
            </w:r>
            <w:r>
              <w:rPr>
                <w:sz w:val="24"/>
                <w:szCs w:val="24"/>
              </w:rPr>
              <w:t xml:space="preserve"> кв.м.</w:t>
            </w:r>
            <w:r w:rsidR="00856BF7">
              <w:rPr>
                <w:sz w:val="24"/>
                <w:szCs w:val="24"/>
              </w:rPr>
              <w:t>,</w:t>
            </w:r>
            <w:r w:rsidR="00856BF7" w:rsidRPr="00EC354E">
              <w:rPr>
                <w:sz w:val="24"/>
                <w:szCs w:val="24"/>
              </w:rPr>
              <w:t xml:space="preserve"> этаж: 1</w:t>
            </w:r>
            <w:r>
              <w:rPr>
                <w:sz w:val="24"/>
                <w:szCs w:val="24"/>
              </w:rPr>
              <w:t>,</w:t>
            </w:r>
            <w:r w:rsidRPr="00AC3975">
              <w:rPr>
                <w:sz w:val="24"/>
                <w:szCs w:val="24"/>
              </w:rPr>
              <w:t xml:space="preserve"> земельный </w:t>
            </w:r>
            <w:r>
              <w:rPr>
                <w:sz w:val="24"/>
                <w:szCs w:val="24"/>
              </w:rPr>
              <w:t xml:space="preserve">участок </w:t>
            </w:r>
            <w:r w:rsidRPr="00AC3975">
              <w:rPr>
                <w:sz w:val="24"/>
                <w:szCs w:val="24"/>
              </w:rPr>
              <w:t>КН 66:45:0100209:160</w:t>
            </w:r>
            <w:r>
              <w:rPr>
                <w:sz w:val="24"/>
                <w:szCs w:val="24"/>
              </w:rPr>
              <w:t xml:space="preserve">, площадь </w:t>
            </w:r>
            <w:r w:rsidR="00856BF7">
              <w:rPr>
                <w:sz w:val="24"/>
                <w:szCs w:val="24"/>
              </w:rPr>
              <w:t xml:space="preserve">119,0 </w:t>
            </w:r>
            <w:r>
              <w:rPr>
                <w:sz w:val="24"/>
                <w:szCs w:val="24"/>
              </w:rPr>
              <w:t>кв.м.</w:t>
            </w:r>
          </w:p>
        </w:tc>
      </w:tr>
      <w:tr w:rsidR="00856BF7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856BF7" w:rsidRDefault="00856BF7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856BF7" w:rsidRPr="00AC3975" w:rsidRDefault="00856BF7" w:rsidP="00AC3975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856BF7" w:rsidRPr="00AC3975" w:rsidRDefault="00856BF7" w:rsidP="00DB60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ул.Челябинская,22.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м.</w:t>
            </w:r>
            <w:r>
              <w:rPr>
                <w:sz w:val="24"/>
                <w:szCs w:val="24"/>
              </w:rPr>
              <w:t xml:space="preserve">, </w:t>
            </w:r>
            <w:r w:rsidR="00DB60BD">
              <w:rPr>
                <w:sz w:val="24"/>
                <w:szCs w:val="24"/>
              </w:rPr>
              <w:t>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DB04A1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B04A1" w:rsidRDefault="00DB04A1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B04A1" w:rsidRPr="00EC354E" w:rsidRDefault="00DB04A1" w:rsidP="00AC3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B04A1" w:rsidRDefault="00DB04A1" w:rsidP="00DB04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ул.Репина, д.49, кв.2. Площадь: 50,6 кв.м., этаж: 1.</w:t>
            </w:r>
          </w:p>
        </w:tc>
      </w:tr>
      <w:tr w:rsidR="00DB04A1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B04A1" w:rsidRDefault="00DB04A1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24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B04A1" w:rsidRDefault="00DB04A1" w:rsidP="00AC3975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B04A1" w:rsidRDefault="00DB04A1" w:rsidP="00DB04A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ул.Дружбы, д.26, кв.3. Площадь: 20,4 кв.м., этаж: 1.</w:t>
            </w:r>
          </w:p>
        </w:tc>
      </w:tr>
    </w:tbl>
    <w:p w:rsidR="00D86916" w:rsidRDefault="00D86916" w:rsidP="007F5FBB">
      <w:pPr>
        <w:jc w:val="both"/>
        <w:rPr>
          <w:sz w:val="24"/>
          <w:szCs w:val="24"/>
        </w:rPr>
      </w:pPr>
    </w:p>
    <w:p w:rsidR="007F5FBB" w:rsidRDefault="007F5FBB" w:rsidP="005636BC">
      <w:pPr>
        <w:jc w:val="both"/>
        <w:rPr>
          <w:sz w:val="28"/>
          <w:szCs w:val="28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 права покупки доли (ст. 250 ГК РФ)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муниципального образования город Каменск-Уральский на 2017-2021 годы»</w:t>
      </w:r>
      <w:r>
        <w:rPr>
          <w:sz w:val="28"/>
          <w:szCs w:val="28"/>
          <w:u w:val="single"/>
        </w:rPr>
        <w:t xml:space="preserve">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503"/>
        <w:gridCol w:w="2550"/>
        <w:gridCol w:w="2028"/>
        <w:gridCol w:w="2055"/>
      </w:tblGrid>
      <w:tr w:rsidR="0028645C" w:rsidTr="001F24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1F242E">
            <w:pPr>
              <w:pStyle w:val="formattexttopleveltextcentertext"/>
              <w:jc w:val="center"/>
            </w:pPr>
          </w:p>
          <w:p w:rsidR="0028645C" w:rsidRDefault="0028645C" w:rsidP="001F242E">
            <w:pPr>
              <w:pStyle w:val="formattexttopleveltextcentertext"/>
              <w:jc w:val="center"/>
            </w:pPr>
            <w: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1F242E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1F242E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Текст проекта документа стратегического планирования в  отношении которого выносятся замечания/</w:t>
            </w:r>
          </w:p>
          <w:p w:rsidR="0028645C" w:rsidRDefault="0028645C" w:rsidP="001F242E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1F242E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1F242E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Текст проекта документа стратегического планирования с учетом вносимых замечаний/</w:t>
            </w:r>
          </w:p>
          <w:p w:rsidR="0028645C" w:rsidRDefault="0028645C" w:rsidP="001F242E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28645C" w:rsidTr="001F24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1F242E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1F242E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1F242E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1F242E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1F242E">
            <w:pPr>
              <w:pStyle w:val="formattexttopleveltextcentertext"/>
              <w:jc w:val="center"/>
            </w:pPr>
          </w:p>
        </w:tc>
      </w:tr>
      <w:tr w:rsidR="0028645C" w:rsidTr="001F242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1F242E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1F242E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1F242E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1F242E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1F242E">
            <w:pPr>
              <w:pStyle w:val="formattexttopleveltextcentertext"/>
              <w:jc w:val="center"/>
            </w:pPr>
          </w:p>
        </w:tc>
      </w:tr>
    </w:tbl>
    <w:p w:rsidR="0028645C" w:rsidRDefault="0028645C" w:rsidP="0028645C"/>
    <w:p w:rsidR="0028645C" w:rsidRDefault="0028645C" w:rsidP="00F4404F">
      <w:pPr>
        <w:ind w:firstLine="709"/>
        <w:jc w:val="both"/>
        <w:rPr>
          <w:sz w:val="28"/>
          <w:szCs w:val="28"/>
        </w:rPr>
      </w:pPr>
      <w:bookmarkStart w:id="6" w:name="_GoBack"/>
      <w:bookmarkEnd w:id="6"/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063D09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5AA" w:rsidRDefault="005965AA" w:rsidP="00916ABD">
      <w:r>
        <w:separator/>
      </w:r>
    </w:p>
  </w:endnote>
  <w:endnote w:type="continuationSeparator" w:id="0">
    <w:p w:rsidR="005965AA" w:rsidRDefault="005965AA" w:rsidP="0091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444" w:rsidRDefault="00DD5444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444" w:rsidRDefault="00DD5444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11"/>
      <w:docPartObj>
        <w:docPartGallery w:val="Page Numbers (Bottom of Page)"/>
        <w:docPartUnique/>
      </w:docPartObj>
    </w:sdtPr>
    <w:sdtEndPr/>
    <w:sdtContent>
      <w:p w:rsidR="00DD5444" w:rsidRDefault="00DD5444">
        <w:pPr>
          <w:pStyle w:val="ac"/>
          <w:jc w:val="center"/>
        </w:pPr>
      </w:p>
      <w:p w:rsidR="00DD5444" w:rsidRDefault="002C3245">
        <w:pPr>
          <w:pStyle w:val="ac"/>
          <w:jc w:val="center"/>
        </w:pPr>
      </w:p>
    </w:sdtContent>
  </w:sdt>
  <w:p w:rsidR="00DD5444" w:rsidRDefault="00DD544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5AA" w:rsidRDefault="005965AA" w:rsidP="00916ABD">
      <w:r>
        <w:separator/>
      </w:r>
    </w:p>
  </w:footnote>
  <w:footnote w:type="continuationSeparator" w:id="0">
    <w:p w:rsidR="005965AA" w:rsidRDefault="005965AA" w:rsidP="00916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9"/>
      <w:docPartObj>
        <w:docPartGallery w:val="Page Numbers (Top of Page)"/>
        <w:docPartUnique/>
      </w:docPartObj>
    </w:sdtPr>
    <w:sdtEndPr/>
    <w:sdtContent>
      <w:p w:rsidR="00DD5444" w:rsidRDefault="00DD544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4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D5444" w:rsidRPr="009858E2" w:rsidRDefault="00DD5444" w:rsidP="009858E2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444" w:rsidRDefault="00DD5444">
    <w:pPr>
      <w:pStyle w:val="aa"/>
      <w:jc w:val="center"/>
    </w:pPr>
    <w:r>
      <w:t>3</w:t>
    </w:r>
  </w:p>
  <w:p w:rsidR="00DD5444" w:rsidRPr="009858E2" w:rsidRDefault="00DD5444" w:rsidP="009858E2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19"/>
      <w:docPartObj>
        <w:docPartGallery w:val="Page Numbers (Top of Page)"/>
        <w:docPartUnique/>
      </w:docPartObj>
    </w:sdtPr>
    <w:sdtEndPr/>
    <w:sdtContent>
      <w:p w:rsidR="00DD5444" w:rsidRDefault="002C3245">
        <w:pPr>
          <w:pStyle w:val="aa"/>
          <w:jc w:val="center"/>
        </w:pPr>
      </w:p>
    </w:sdtContent>
  </w:sdt>
  <w:p w:rsidR="00DD5444" w:rsidRPr="009858E2" w:rsidRDefault="00DD5444" w:rsidP="009858E2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290"/>
      <w:docPartObj>
        <w:docPartGallery w:val="Page Numbers (Top of Page)"/>
        <w:docPartUnique/>
      </w:docPartObj>
    </w:sdtPr>
    <w:sdtEndPr/>
    <w:sdtContent>
      <w:p w:rsidR="00DD5444" w:rsidRDefault="00DD544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45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D5444" w:rsidRPr="009858E2" w:rsidRDefault="00DD5444" w:rsidP="009858E2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5"/>
      <w:docPartObj>
        <w:docPartGallery w:val="Page Numbers (Top of Page)"/>
        <w:docPartUnique/>
      </w:docPartObj>
    </w:sdtPr>
    <w:sdtEndPr/>
    <w:sdtContent>
      <w:p w:rsidR="00DD5444" w:rsidRDefault="00DD544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45C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DD5444" w:rsidRDefault="00DD5444">
    <w:pPr>
      <w:pStyle w:val="aa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301"/>
      <w:docPartObj>
        <w:docPartGallery w:val="Page Numbers (Top of Page)"/>
        <w:docPartUnique/>
      </w:docPartObj>
    </w:sdtPr>
    <w:sdtEndPr/>
    <w:sdtContent>
      <w:p w:rsidR="00DD5444" w:rsidRDefault="00DD544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3245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DD5444" w:rsidRDefault="00DD5444" w:rsidP="0012651C">
    <w:pPr>
      <w:pStyle w:val="aa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1292"/>
      <w:docPartObj>
        <w:docPartGallery w:val="Page Numbers (Top of Page)"/>
        <w:docPartUnique/>
      </w:docPartObj>
    </w:sdtPr>
    <w:sdtEndPr/>
    <w:sdtContent>
      <w:p w:rsidR="00DD5444" w:rsidRDefault="00DD5444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45C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DD5444" w:rsidRPr="009858E2" w:rsidRDefault="00DD5444" w:rsidP="009858E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782"/>
    <w:rsid w:val="000026B3"/>
    <w:rsid w:val="0000324F"/>
    <w:rsid w:val="000035DF"/>
    <w:rsid w:val="00005A29"/>
    <w:rsid w:val="00006F23"/>
    <w:rsid w:val="00017EA0"/>
    <w:rsid w:val="00021975"/>
    <w:rsid w:val="00024A51"/>
    <w:rsid w:val="00025D16"/>
    <w:rsid w:val="0002617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3F8C"/>
    <w:rsid w:val="000562C0"/>
    <w:rsid w:val="0005775A"/>
    <w:rsid w:val="00061BC8"/>
    <w:rsid w:val="000633D9"/>
    <w:rsid w:val="00063D09"/>
    <w:rsid w:val="0007040F"/>
    <w:rsid w:val="00072B31"/>
    <w:rsid w:val="00072D76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967F9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2CBF"/>
    <w:rsid w:val="000D44AA"/>
    <w:rsid w:val="000D7C23"/>
    <w:rsid w:val="000E25D3"/>
    <w:rsid w:val="000E4441"/>
    <w:rsid w:val="000E5CD0"/>
    <w:rsid w:val="000E6AF8"/>
    <w:rsid w:val="000F52F7"/>
    <w:rsid w:val="000F5411"/>
    <w:rsid w:val="00100D77"/>
    <w:rsid w:val="00101881"/>
    <w:rsid w:val="00102BAC"/>
    <w:rsid w:val="00104C8C"/>
    <w:rsid w:val="00106F69"/>
    <w:rsid w:val="00110B2F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651C"/>
    <w:rsid w:val="001271CF"/>
    <w:rsid w:val="001271F0"/>
    <w:rsid w:val="00134BF9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22F"/>
    <w:rsid w:val="00167775"/>
    <w:rsid w:val="001678F5"/>
    <w:rsid w:val="00170A10"/>
    <w:rsid w:val="00171558"/>
    <w:rsid w:val="0017160F"/>
    <w:rsid w:val="00171782"/>
    <w:rsid w:val="00172ECA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5294"/>
    <w:rsid w:val="001B5A80"/>
    <w:rsid w:val="001B7484"/>
    <w:rsid w:val="001B774E"/>
    <w:rsid w:val="001C0323"/>
    <w:rsid w:val="001C21C7"/>
    <w:rsid w:val="001C2C6D"/>
    <w:rsid w:val="001C34B1"/>
    <w:rsid w:val="001C74E8"/>
    <w:rsid w:val="001D27C4"/>
    <w:rsid w:val="001D3848"/>
    <w:rsid w:val="001D6501"/>
    <w:rsid w:val="001E0873"/>
    <w:rsid w:val="001E2064"/>
    <w:rsid w:val="001E248E"/>
    <w:rsid w:val="001E3563"/>
    <w:rsid w:val="001E6B36"/>
    <w:rsid w:val="001E7314"/>
    <w:rsid w:val="001E78B1"/>
    <w:rsid w:val="001E7A0A"/>
    <w:rsid w:val="001F2E88"/>
    <w:rsid w:val="002005F9"/>
    <w:rsid w:val="00201AB7"/>
    <w:rsid w:val="00201BFB"/>
    <w:rsid w:val="0020624E"/>
    <w:rsid w:val="002077C6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6E1F"/>
    <w:rsid w:val="002371D5"/>
    <w:rsid w:val="00241C97"/>
    <w:rsid w:val="002423AD"/>
    <w:rsid w:val="00243297"/>
    <w:rsid w:val="00243A50"/>
    <w:rsid w:val="00243AAA"/>
    <w:rsid w:val="002441B4"/>
    <w:rsid w:val="00250D8B"/>
    <w:rsid w:val="00253784"/>
    <w:rsid w:val="0025574F"/>
    <w:rsid w:val="00255783"/>
    <w:rsid w:val="002609C1"/>
    <w:rsid w:val="0026394B"/>
    <w:rsid w:val="00264DF2"/>
    <w:rsid w:val="00264FA5"/>
    <w:rsid w:val="002656C8"/>
    <w:rsid w:val="00267F2C"/>
    <w:rsid w:val="00274B9F"/>
    <w:rsid w:val="0027591F"/>
    <w:rsid w:val="00281BFA"/>
    <w:rsid w:val="00281DBA"/>
    <w:rsid w:val="002838EB"/>
    <w:rsid w:val="00284C00"/>
    <w:rsid w:val="002851C4"/>
    <w:rsid w:val="0028627D"/>
    <w:rsid w:val="0028645C"/>
    <w:rsid w:val="00286E96"/>
    <w:rsid w:val="00292EE5"/>
    <w:rsid w:val="00296D5F"/>
    <w:rsid w:val="002A0AA1"/>
    <w:rsid w:val="002A14CC"/>
    <w:rsid w:val="002A15B4"/>
    <w:rsid w:val="002A6023"/>
    <w:rsid w:val="002A6DFB"/>
    <w:rsid w:val="002A76B1"/>
    <w:rsid w:val="002B24C9"/>
    <w:rsid w:val="002C3245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4B57"/>
    <w:rsid w:val="002E7EB4"/>
    <w:rsid w:val="002F09D7"/>
    <w:rsid w:val="002F1B55"/>
    <w:rsid w:val="002F53AF"/>
    <w:rsid w:val="002F6D9A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16074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447F5"/>
    <w:rsid w:val="00354689"/>
    <w:rsid w:val="00357808"/>
    <w:rsid w:val="00360361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2D0B"/>
    <w:rsid w:val="003A3486"/>
    <w:rsid w:val="003B2634"/>
    <w:rsid w:val="003B6979"/>
    <w:rsid w:val="003C37DD"/>
    <w:rsid w:val="003C38E0"/>
    <w:rsid w:val="003C3BF5"/>
    <w:rsid w:val="003C3EBD"/>
    <w:rsid w:val="003C4B28"/>
    <w:rsid w:val="003D0D43"/>
    <w:rsid w:val="003D4612"/>
    <w:rsid w:val="003D481F"/>
    <w:rsid w:val="003D78CD"/>
    <w:rsid w:val="003E2302"/>
    <w:rsid w:val="003E2ED9"/>
    <w:rsid w:val="003E4E29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1966"/>
    <w:rsid w:val="00401983"/>
    <w:rsid w:val="00402947"/>
    <w:rsid w:val="00402CFA"/>
    <w:rsid w:val="00410677"/>
    <w:rsid w:val="00416561"/>
    <w:rsid w:val="004223F0"/>
    <w:rsid w:val="00422BC8"/>
    <w:rsid w:val="004239AF"/>
    <w:rsid w:val="004242DF"/>
    <w:rsid w:val="00424657"/>
    <w:rsid w:val="0042798F"/>
    <w:rsid w:val="00430607"/>
    <w:rsid w:val="0043284D"/>
    <w:rsid w:val="00435B9F"/>
    <w:rsid w:val="004361FE"/>
    <w:rsid w:val="00436213"/>
    <w:rsid w:val="00437B90"/>
    <w:rsid w:val="004406A7"/>
    <w:rsid w:val="00441BB4"/>
    <w:rsid w:val="00442068"/>
    <w:rsid w:val="0044314A"/>
    <w:rsid w:val="00443581"/>
    <w:rsid w:val="00445DAC"/>
    <w:rsid w:val="00446161"/>
    <w:rsid w:val="00453F0E"/>
    <w:rsid w:val="00455D5C"/>
    <w:rsid w:val="0046167D"/>
    <w:rsid w:val="004631E0"/>
    <w:rsid w:val="00465473"/>
    <w:rsid w:val="00466271"/>
    <w:rsid w:val="00471B98"/>
    <w:rsid w:val="004776E4"/>
    <w:rsid w:val="00482072"/>
    <w:rsid w:val="00484A1C"/>
    <w:rsid w:val="00487002"/>
    <w:rsid w:val="00487359"/>
    <w:rsid w:val="004873D9"/>
    <w:rsid w:val="00487CB1"/>
    <w:rsid w:val="00487DF2"/>
    <w:rsid w:val="004921D2"/>
    <w:rsid w:val="00493A0E"/>
    <w:rsid w:val="00493A86"/>
    <w:rsid w:val="004947E2"/>
    <w:rsid w:val="0049719E"/>
    <w:rsid w:val="004A0157"/>
    <w:rsid w:val="004A0780"/>
    <w:rsid w:val="004A0CED"/>
    <w:rsid w:val="004A0D50"/>
    <w:rsid w:val="004A2786"/>
    <w:rsid w:val="004A2A56"/>
    <w:rsid w:val="004A2C72"/>
    <w:rsid w:val="004A32EF"/>
    <w:rsid w:val="004A48E7"/>
    <w:rsid w:val="004A6AFC"/>
    <w:rsid w:val="004A6F1F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6B9C"/>
    <w:rsid w:val="004D7CD2"/>
    <w:rsid w:val="004E4B07"/>
    <w:rsid w:val="004F38A5"/>
    <w:rsid w:val="004F60A6"/>
    <w:rsid w:val="004F7D83"/>
    <w:rsid w:val="00500CCF"/>
    <w:rsid w:val="005015A2"/>
    <w:rsid w:val="00503487"/>
    <w:rsid w:val="005034B8"/>
    <w:rsid w:val="005118F9"/>
    <w:rsid w:val="00514434"/>
    <w:rsid w:val="00517554"/>
    <w:rsid w:val="0052116B"/>
    <w:rsid w:val="005219DE"/>
    <w:rsid w:val="00527C02"/>
    <w:rsid w:val="00531286"/>
    <w:rsid w:val="005335C3"/>
    <w:rsid w:val="005369C2"/>
    <w:rsid w:val="00536EC2"/>
    <w:rsid w:val="00537138"/>
    <w:rsid w:val="005402BE"/>
    <w:rsid w:val="00540919"/>
    <w:rsid w:val="005423F8"/>
    <w:rsid w:val="005458FD"/>
    <w:rsid w:val="00545D48"/>
    <w:rsid w:val="005513D9"/>
    <w:rsid w:val="00551B91"/>
    <w:rsid w:val="005523CF"/>
    <w:rsid w:val="005531E7"/>
    <w:rsid w:val="00554685"/>
    <w:rsid w:val="00554D6D"/>
    <w:rsid w:val="005562B1"/>
    <w:rsid w:val="00556434"/>
    <w:rsid w:val="00556A7F"/>
    <w:rsid w:val="005602DA"/>
    <w:rsid w:val="005603AD"/>
    <w:rsid w:val="00561270"/>
    <w:rsid w:val="00561BA5"/>
    <w:rsid w:val="005636BC"/>
    <w:rsid w:val="005662CC"/>
    <w:rsid w:val="00567335"/>
    <w:rsid w:val="00573A4D"/>
    <w:rsid w:val="00574D7B"/>
    <w:rsid w:val="00580CF4"/>
    <w:rsid w:val="00581CF1"/>
    <w:rsid w:val="00581DC4"/>
    <w:rsid w:val="00581E68"/>
    <w:rsid w:val="00583433"/>
    <w:rsid w:val="005838DB"/>
    <w:rsid w:val="00583918"/>
    <w:rsid w:val="0058430D"/>
    <w:rsid w:val="00587D30"/>
    <w:rsid w:val="005965AA"/>
    <w:rsid w:val="00596E3B"/>
    <w:rsid w:val="00597FC4"/>
    <w:rsid w:val="005B23B1"/>
    <w:rsid w:val="005B3ECF"/>
    <w:rsid w:val="005B61A1"/>
    <w:rsid w:val="005B6923"/>
    <w:rsid w:val="005C2929"/>
    <w:rsid w:val="005C3E98"/>
    <w:rsid w:val="005C475F"/>
    <w:rsid w:val="005C5162"/>
    <w:rsid w:val="005C51F8"/>
    <w:rsid w:val="005C7870"/>
    <w:rsid w:val="005C7A8D"/>
    <w:rsid w:val="005D1D35"/>
    <w:rsid w:val="005D229D"/>
    <w:rsid w:val="005D2AA2"/>
    <w:rsid w:val="005E0154"/>
    <w:rsid w:val="005E0995"/>
    <w:rsid w:val="005E28D0"/>
    <w:rsid w:val="005E3098"/>
    <w:rsid w:val="005E3AC5"/>
    <w:rsid w:val="005E40B8"/>
    <w:rsid w:val="005E4FC6"/>
    <w:rsid w:val="005E68A9"/>
    <w:rsid w:val="005E7145"/>
    <w:rsid w:val="005E761A"/>
    <w:rsid w:val="005F02F6"/>
    <w:rsid w:val="005F4B1D"/>
    <w:rsid w:val="005F4C45"/>
    <w:rsid w:val="005F65AE"/>
    <w:rsid w:val="006006CD"/>
    <w:rsid w:val="00603020"/>
    <w:rsid w:val="0060658C"/>
    <w:rsid w:val="00606800"/>
    <w:rsid w:val="00606E32"/>
    <w:rsid w:val="00607794"/>
    <w:rsid w:val="006126FB"/>
    <w:rsid w:val="00614864"/>
    <w:rsid w:val="00622FE8"/>
    <w:rsid w:val="006242CF"/>
    <w:rsid w:val="00626104"/>
    <w:rsid w:val="00626FAD"/>
    <w:rsid w:val="00627307"/>
    <w:rsid w:val="0063056F"/>
    <w:rsid w:val="00630AA4"/>
    <w:rsid w:val="00632818"/>
    <w:rsid w:val="00633E36"/>
    <w:rsid w:val="006352C6"/>
    <w:rsid w:val="00636F94"/>
    <w:rsid w:val="00640AE7"/>
    <w:rsid w:val="00641DD9"/>
    <w:rsid w:val="00642FA3"/>
    <w:rsid w:val="006442AD"/>
    <w:rsid w:val="00646220"/>
    <w:rsid w:val="0064704E"/>
    <w:rsid w:val="006519EE"/>
    <w:rsid w:val="00654DF7"/>
    <w:rsid w:val="0065531C"/>
    <w:rsid w:val="00656F73"/>
    <w:rsid w:val="006601E2"/>
    <w:rsid w:val="006604EA"/>
    <w:rsid w:val="00662ED7"/>
    <w:rsid w:val="006655CD"/>
    <w:rsid w:val="00672180"/>
    <w:rsid w:val="00672E10"/>
    <w:rsid w:val="00677402"/>
    <w:rsid w:val="0068269B"/>
    <w:rsid w:val="006868AE"/>
    <w:rsid w:val="006901E1"/>
    <w:rsid w:val="00691361"/>
    <w:rsid w:val="00691C29"/>
    <w:rsid w:val="0069219D"/>
    <w:rsid w:val="006930BC"/>
    <w:rsid w:val="00693576"/>
    <w:rsid w:val="006966B7"/>
    <w:rsid w:val="006A1276"/>
    <w:rsid w:val="006A2B8B"/>
    <w:rsid w:val="006A4784"/>
    <w:rsid w:val="006A5A59"/>
    <w:rsid w:val="006A65D3"/>
    <w:rsid w:val="006A7C3A"/>
    <w:rsid w:val="006B74C5"/>
    <w:rsid w:val="006C053D"/>
    <w:rsid w:val="006C20AB"/>
    <w:rsid w:val="006C7DAE"/>
    <w:rsid w:val="006D04FE"/>
    <w:rsid w:val="006D1F91"/>
    <w:rsid w:val="006D223D"/>
    <w:rsid w:val="006D327E"/>
    <w:rsid w:val="006D4839"/>
    <w:rsid w:val="006D5F93"/>
    <w:rsid w:val="006D738C"/>
    <w:rsid w:val="006D78DA"/>
    <w:rsid w:val="006E113B"/>
    <w:rsid w:val="006E15BC"/>
    <w:rsid w:val="006E2FAA"/>
    <w:rsid w:val="006E435C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2192"/>
    <w:rsid w:val="00713E35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598E"/>
    <w:rsid w:val="00786269"/>
    <w:rsid w:val="00786C81"/>
    <w:rsid w:val="0079044F"/>
    <w:rsid w:val="0079054F"/>
    <w:rsid w:val="00790F29"/>
    <w:rsid w:val="0079145F"/>
    <w:rsid w:val="0079281B"/>
    <w:rsid w:val="0079337F"/>
    <w:rsid w:val="007954D6"/>
    <w:rsid w:val="007A28A0"/>
    <w:rsid w:val="007A3683"/>
    <w:rsid w:val="007B09EC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EDA"/>
    <w:rsid w:val="007D11D6"/>
    <w:rsid w:val="007D5436"/>
    <w:rsid w:val="007D774E"/>
    <w:rsid w:val="007E161D"/>
    <w:rsid w:val="007E2083"/>
    <w:rsid w:val="007E2316"/>
    <w:rsid w:val="007E3020"/>
    <w:rsid w:val="007F1B80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1301A"/>
    <w:rsid w:val="00816CB1"/>
    <w:rsid w:val="008177D9"/>
    <w:rsid w:val="0082547D"/>
    <w:rsid w:val="00825E71"/>
    <w:rsid w:val="00827E4F"/>
    <w:rsid w:val="008312C8"/>
    <w:rsid w:val="00831CF3"/>
    <w:rsid w:val="00832CA1"/>
    <w:rsid w:val="0083419A"/>
    <w:rsid w:val="00835C03"/>
    <w:rsid w:val="0084166F"/>
    <w:rsid w:val="00842C18"/>
    <w:rsid w:val="008455E5"/>
    <w:rsid w:val="008471EF"/>
    <w:rsid w:val="008501DF"/>
    <w:rsid w:val="00850BF2"/>
    <w:rsid w:val="008511A1"/>
    <w:rsid w:val="00852F27"/>
    <w:rsid w:val="00853A7A"/>
    <w:rsid w:val="0085601C"/>
    <w:rsid w:val="00856BF7"/>
    <w:rsid w:val="00856DD6"/>
    <w:rsid w:val="008577D2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5C2A"/>
    <w:rsid w:val="00887C46"/>
    <w:rsid w:val="008971A1"/>
    <w:rsid w:val="008A1B8F"/>
    <w:rsid w:val="008A1EEF"/>
    <w:rsid w:val="008A3683"/>
    <w:rsid w:val="008A5907"/>
    <w:rsid w:val="008A5FEF"/>
    <w:rsid w:val="008A75E5"/>
    <w:rsid w:val="008B02AE"/>
    <w:rsid w:val="008B2B62"/>
    <w:rsid w:val="008B2FEF"/>
    <w:rsid w:val="008B3B9B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05"/>
    <w:rsid w:val="008E03A1"/>
    <w:rsid w:val="008E2135"/>
    <w:rsid w:val="008E56ED"/>
    <w:rsid w:val="008E63D6"/>
    <w:rsid w:val="008E6401"/>
    <w:rsid w:val="008E673B"/>
    <w:rsid w:val="008F008D"/>
    <w:rsid w:val="00900FA0"/>
    <w:rsid w:val="0090103B"/>
    <w:rsid w:val="00904AE0"/>
    <w:rsid w:val="00907388"/>
    <w:rsid w:val="00907D4E"/>
    <w:rsid w:val="009110F5"/>
    <w:rsid w:val="00913EFC"/>
    <w:rsid w:val="00914C75"/>
    <w:rsid w:val="00916ABD"/>
    <w:rsid w:val="009172D4"/>
    <w:rsid w:val="00921703"/>
    <w:rsid w:val="009244E8"/>
    <w:rsid w:val="009275BA"/>
    <w:rsid w:val="00927982"/>
    <w:rsid w:val="00931590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B9B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416B"/>
    <w:rsid w:val="0098580D"/>
    <w:rsid w:val="009858E2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5824"/>
    <w:rsid w:val="009B5D8F"/>
    <w:rsid w:val="009B62BB"/>
    <w:rsid w:val="009B6F94"/>
    <w:rsid w:val="009C0450"/>
    <w:rsid w:val="009C255D"/>
    <w:rsid w:val="009C4BB9"/>
    <w:rsid w:val="009C6485"/>
    <w:rsid w:val="009C6918"/>
    <w:rsid w:val="009C6CB8"/>
    <w:rsid w:val="009C701B"/>
    <w:rsid w:val="009D0DC0"/>
    <w:rsid w:val="009D107A"/>
    <w:rsid w:val="009D3E36"/>
    <w:rsid w:val="009D777D"/>
    <w:rsid w:val="009E11A1"/>
    <w:rsid w:val="009E1608"/>
    <w:rsid w:val="009E4683"/>
    <w:rsid w:val="009E4D6D"/>
    <w:rsid w:val="009E4E13"/>
    <w:rsid w:val="009E6ED2"/>
    <w:rsid w:val="009F0EE2"/>
    <w:rsid w:val="009F17F3"/>
    <w:rsid w:val="009F1843"/>
    <w:rsid w:val="009F4A93"/>
    <w:rsid w:val="009F68C7"/>
    <w:rsid w:val="00A01915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315D0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57C"/>
    <w:rsid w:val="00A677D9"/>
    <w:rsid w:val="00A758FE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3716"/>
    <w:rsid w:val="00AA7CFE"/>
    <w:rsid w:val="00AB0336"/>
    <w:rsid w:val="00AB03B8"/>
    <w:rsid w:val="00AB43FE"/>
    <w:rsid w:val="00AB5637"/>
    <w:rsid w:val="00AC0C19"/>
    <w:rsid w:val="00AC1A97"/>
    <w:rsid w:val="00AC3975"/>
    <w:rsid w:val="00AC6097"/>
    <w:rsid w:val="00AC6ED2"/>
    <w:rsid w:val="00AC7980"/>
    <w:rsid w:val="00AD3F2E"/>
    <w:rsid w:val="00AD4FF5"/>
    <w:rsid w:val="00AD6E90"/>
    <w:rsid w:val="00AE1293"/>
    <w:rsid w:val="00AE3DA3"/>
    <w:rsid w:val="00AE5433"/>
    <w:rsid w:val="00AF19BD"/>
    <w:rsid w:val="00AF1D0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222A5"/>
    <w:rsid w:val="00B306E3"/>
    <w:rsid w:val="00B3187A"/>
    <w:rsid w:val="00B3597E"/>
    <w:rsid w:val="00B36FD1"/>
    <w:rsid w:val="00B37F11"/>
    <w:rsid w:val="00B41545"/>
    <w:rsid w:val="00B4376D"/>
    <w:rsid w:val="00B439E2"/>
    <w:rsid w:val="00B4602F"/>
    <w:rsid w:val="00B509C5"/>
    <w:rsid w:val="00B53619"/>
    <w:rsid w:val="00B5410E"/>
    <w:rsid w:val="00B55BE9"/>
    <w:rsid w:val="00B56458"/>
    <w:rsid w:val="00B61220"/>
    <w:rsid w:val="00B669B2"/>
    <w:rsid w:val="00B67974"/>
    <w:rsid w:val="00B75F5E"/>
    <w:rsid w:val="00B76CEF"/>
    <w:rsid w:val="00B7767A"/>
    <w:rsid w:val="00B818B2"/>
    <w:rsid w:val="00B841B5"/>
    <w:rsid w:val="00B912CA"/>
    <w:rsid w:val="00B93647"/>
    <w:rsid w:val="00B93F9B"/>
    <w:rsid w:val="00BA08E8"/>
    <w:rsid w:val="00BA0DFB"/>
    <w:rsid w:val="00BA39A1"/>
    <w:rsid w:val="00BA46D4"/>
    <w:rsid w:val="00BA680D"/>
    <w:rsid w:val="00BA6BD9"/>
    <w:rsid w:val="00BB026B"/>
    <w:rsid w:val="00BB0CBC"/>
    <w:rsid w:val="00BB189B"/>
    <w:rsid w:val="00BB1A22"/>
    <w:rsid w:val="00BB459B"/>
    <w:rsid w:val="00BC16A4"/>
    <w:rsid w:val="00BC27DD"/>
    <w:rsid w:val="00BC3F78"/>
    <w:rsid w:val="00BC6C97"/>
    <w:rsid w:val="00BD0026"/>
    <w:rsid w:val="00BD0340"/>
    <w:rsid w:val="00BD1506"/>
    <w:rsid w:val="00BD623D"/>
    <w:rsid w:val="00BD6359"/>
    <w:rsid w:val="00BE1617"/>
    <w:rsid w:val="00BE2145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D6A"/>
    <w:rsid w:val="00C1285A"/>
    <w:rsid w:val="00C16745"/>
    <w:rsid w:val="00C21582"/>
    <w:rsid w:val="00C26621"/>
    <w:rsid w:val="00C336CA"/>
    <w:rsid w:val="00C36C5F"/>
    <w:rsid w:val="00C41AAF"/>
    <w:rsid w:val="00C4600A"/>
    <w:rsid w:val="00C51061"/>
    <w:rsid w:val="00C54022"/>
    <w:rsid w:val="00C54C2C"/>
    <w:rsid w:val="00C55F59"/>
    <w:rsid w:val="00C5608A"/>
    <w:rsid w:val="00C5612F"/>
    <w:rsid w:val="00C5722D"/>
    <w:rsid w:val="00C57867"/>
    <w:rsid w:val="00C628B4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B1AF2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5CBD"/>
    <w:rsid w:val="00CE7995"/>
    <w:rsid w:val="00CF1089"/>
    <w:rsid w:val="00CF2291"/>
    <w:rsid w:val="00CF3913"/>
    <w:rsid w:val="00CF39D2"/>
    <w:rsid w:val="00D00208"/>
    <w:rsid w:val="00D0105D"/>
    <w:rsid w:val="00D021C7"/>
    <w:rsid w:val="00D02A5C"/>
    <w:rsid w:val="00D02BA6"/>
    <w:rsid w:val="00D05EF4"/>
    <w:rsid w:val="00D074CB"/>
    <w:rsid w:val="00D11075"/>
    <w:rsid w:val="00D13D98"/>
    <w:rsid w:val="00D14A58"/>
    <w:rsid w:val="00D14E91"/>
    <w:rsid w:val="00D1508F"/>
    <w:rsid w:val="00D16503"/>
    <w:rsid w:val="00D17C8F"/>
    <w:rsid w:val="00D207E1"/>
    <w:rsid w:val="00D212E6"/>
    <w:rsid w:val="00D2158D"/>
    <w:rsid w:val="00D23E99"/>
    <w:rsid w:val="00D25956"/>
    <w:rsid w:val="00D31CAE"/>
    <w:rsid w:val="00D321EF"/>
    <w:rsid w:val="00D33C9E"/>
    <w:rsid w:val="00D341EE"/>
    <w:rsid w:val="00D35335"/>
    <w:rsid w:val="00D35D81"/>
    <w:rsid w:val="00D40465"/>
    <w:rsid w:val="00D42F59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A14"/>
    <w:rsid w:val="00D73DF2"/>
    <w:rsid w:val="00D73E35"/>
    <w:rsid w:val="00D77459"/>
    <w:rsid w:val="00D80158"/>
    <w:rsid w:val="00D834CA"/>
    <w:rsid w:val="00D83AD3"/>
    <w:rsid w:val="00D84884"/>
    <w:rsid w:val="00D84981"/>
    <w:rsid w:val="00D86742"/>
    <w:rsid w:val="00D86916"/>
    <w:rsid w:val="00D90213"/>
    <w:rsid w:val="00D910C4"/>
    <w:rsid w:val="00D91580"/>
    <w:rsid w:val="00D92263"/>
    <w:rsid w:val="00D9385D"/>
    <w:rsid w:val="00D9553C"/>
    <w:rsid w:val="00D95A34"/>
    <w:rsid w:val="00DA144E"/>
    <w:rsid w:val="00DA40C5"/>
    <w:rsid w:val="00DA5002"/>
    <w:rsid w:val="00DA5486"/>
    <w:rsid w:val="00DA6059"/>
    <w:rsid w:val="00DA66A4"/>
    <w:rsid w:val="00DB04A1"/>
    <w:rsid w:val="00DB45B1"/>
    <w:rsid w:val="00DB4BE7"/>
    <w:rsid w:val="00DB60BD"/>
    <w:rsid w:val="00DB6D23"/>
    <w:rsid w:val="00DB72C8"/>
    <w:rsid w:val="00DC2821"/>
    <w:rsid w:val="00DC2A94"/>
    <w:rsid w:val="00DC3978"/>
    <w:rsid w:val="00DC465E"/>
    <w:rsid w:val="00DC6ACE"/>
    <w:rsid w:val="00DC7366"/>
    <w:rsid w:val="00DD21C1"/>
    <w:rsid w:val="00DD34DB"/>
    <w:rsid w:val="00DD5444"/>
    <w:rsid w:val="00DD5CF6"/>
    <w:rsid w:val="00DD74BC"/>
    <w:rsid w:val="00DE0451"/>
    <w:rsid w:val="00DE17AE"/>
    <w:rsid w:val="00DE3130"/>
    <w:rsid w:val="00DE5A43"/>
    <w:rsid w:val="00DE78AB"/>
    <w:rsid w:val="00DF0F04"/>
    <w:rsid w:val="00DF231F"/>
    <w:rsid w:val="00DF671B"/>
    <w:rsid w:val="00DF682C"/>
    <w:rsid w:val="00DF6EB6"/>
    <w:rsid w:val="00E00146"/>
    <w:rsid w:val="00E01290"/>
    <w:rsid w:val="00E0235E"/>
    <w:rsid w:val="00E0399A"/>
    <w:rsid w:val="00E04DCA"/>
    <w:rsid w:val="00E0665E"/>
    <w:rsid w:val="00E06FAE"/>
    <w:rsid w:val="00E073C7"/>
    <w:rsid w:val="00E100A8"/>
    <w:rsid w:val="00E103B0"/>
    <w:rsid w:val="00E1041B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63FF"/>
    <w:rsid w:val="00E60110"/>
    <w:rsid w:val="00E6182D"/>
    <w:rsid w:val="00E63B15"/>
    <w:rsid w:val="00E70013"/>
    <w:rsid w:val="00E70101"/>
    <w:rsid w:val="00E74D87"/>
    <w:rsid w:val="00E75B0E"/>
    <w:rsid w:val="00E77567"/>
    <w:rsid w:val="00E77B1D"/>
    <w:rsid w:val="00E806B5"/>
    <w:rsid w:val="00E80D7C"/>
    <w:rsid w:val="00E83266"/>
    <w:rsid w:val="00E84586"/>
    <w:rsid w:val="00E87416"/>
    <w:rsid w:val="00E913E6"/>
    <w:rsid w:val="00E9244F"/>
    <w:rsid w:val="00E92F6A"/>
    <w:rsid w:val="00E96E44"/>
    <w:rsid w:val="00E97977"/>
    <w:rsid w:val="00EA2A27"/>
    <w:rsid w:val="00EA4526"/>
    <w:rsid w:val="00EA6D5E"/>
    <w:rsid w:val="00EB1A06"/>
    <w:rsid w:val="00EB382F"/>
    <w:rsid w:val="00EB5599"/>
    <w:rsid w:val="00EB70A1"/>
    <w:rsid w:val="00EC354E"/>
    <w:rsid w:val="00EC5320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07029"/>
    <w:rsid w:val="00F11760"/>
    <w:rsid w:val="00F12E3F"/>
    <w:rsid w:val="00F21638"/>
    <w:rsid w:val="00F22F5A"/>
    <w:rsid w:val="00F22FD9"/>
    <w:rsid w:val="00F23A5A"/>
    <w:rsid w:val="00F23D89"/>
    <w:rsid w:val="00F26FD2"/>
    <w:rsid w:val="00F2733B"/>
    <w:rsid w:val="00F27429"/>
    <w:rsid w:val="00F2761C"/>
    <w:rsid w:val="00F352FC"/>
    <w:rsid w:val="00F40184"/>
    <w:rsid w:val="00F40312"/>
    <w:rsid w:val="00F42A8F"/>
    <w:rsid w:val="00F4404F"/>
    <w:rsid w:val="00F51A41"/>
    <w:rsid w:val="00F5205E"/>
    <w:rsid w:val="00F564C4"/>
    <w:rsid w:val="00F62F5C"/>
    <w:rsid w:val="00F70367"/>
    <w:rsid w:val="00F72D22"/>
    <w:rsid w:val="00F74111"/>
    <w:rsid w:val="00F759F9"/>
    <w:rsid w:val="00F77E4C"/>
    <w:rsid w:val="00F803B8"/>
    <w:rsid w:val="00F805AE"/>
    <w:rsid w:val="00F8403F"/>
    <w:rsid w:val="00F85156"/>
    <w:rsid w:val="00F8567C"/>
    <w:rsid w:val="00F90DC5"/>
    <w:rsid w:val="00F91AD5"/>
    <w:rsid w:val="00F94A56"/>
    <w:rsid w:val="00FA0077"/>
    <w:rsid w:val="00FA1C5A"/>
    <w:rsid w:val="00FA3760"/>
    <w:rsid w:val="00FA388D"/>
    <w:rsid w:val="00FA499E"/>
    <w:rsid w:val="00FB6223"/>
    <w:rsid w:val="00FB6954"/>
    <w:rsid w:val="00FC0F98"/>
    <w:rsid w:val="00FC1B51"/>
    <w:rsid w:val="00FC1F8F"/>
    <w:rsid w:val="00FC260C"/>
    <w:rsid w:val="00FC4397"/>
    <w:rsid w:val="00FC68E3"/>
    <w:rsid w:val="00FC7AAE"/>
    <w:rsid w:val="00FD2D0E"/>
    <w:rsid w:val="00FD3818"/>
    <w:rsid w:val="00FD4019"/>
    <w:rsid w:val="00FD66F9"/>
    <w:rsid w:val="00FD68FC"/>
    <w:rsid w:val="00FD7236"/>
    <w:rsid w:val="00FE05A5"/>
    <w:rsid w:val="00FE05DC"/>
    <w:rsid w:val="00FE1BA8"/>
    <w:rsid w:val="00FE6F13"/>
    <w:rsid w:val="00FF1435"/>
    <w:rsid w:val="00FF3A9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10.jpeg"/><Relationship Id="rId19" Type="http://schemas.openxmlformats.org/officeDocument/2006/relationships/header" Target="header6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B618B-2318-4A5B-89BB-8F94320C0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1</TotalTime>
  <Pages>16</Pages>
  <Words>3021</Words>
  <Characters>17222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20203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Пользователь Windows</cp:lastModifiedBy>
  <cp:revision>2</cp:revision>
  <cp:lastPrinted>2018-05-03T13:22:00Z</cp:lastPrinted>
  <dcterms:created xsi:type="dcterms:W3CDTF">2018-05-03T14:13:00Z</dcterms:created>
  <dcterms:modified xsi:type="dcterms:W3CDTF">2018-05-03T14:13:00Z</dcterms:modified>
</cp:coreProperties>
</file>