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664" w:rsidRPr="00761664" w:rsidRDefault="00761664" w:rsidP="00761664"/>
    <w:p w:rsidR="00761664" w:rsidRPr="00761664" w:rsidRDefault="005D251C" w:rsidP="00761664">
      <w:r>
        <w:rPr>
          <w:bCs/>
          <w:iCs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2808605</wp:posOffset>
                </wp:positionH>
                <wp:positionV relativeFrom="paragraph">
                  <wp:posOffset>-482600</wp:posOffset>
                </wp:positionV>
                <wp:extent cx="673735" cy="693420"/>
                <wp:effectExtent l="0" t="0" r="0" b="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69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E7109" w:rsidRDefault="005D251C" w:rsidP="0076166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87045" cy="605790"/>
                                  <wp:effectExtent l="0" t="0" r="8255" b="3810"/>
                                  <wp:docPr id="2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7045" cy="6057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E7109" w:rsidRDefault="001E7109" w:rsidP="0076166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21.15pt;margin-top:-38pt;width:53.05pt;height:54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" filled="f" stroked="f">
                <v:textbox>
                  <w:txbxContent>
                    <w:p w:rsidR="001E7109" w:rsidRDefault="005D251C" w:rsidP="00761664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87045" cy="605790"/>
                            <wp:effectExtent l="0" t="0" r="8255" b="3810"/>
                            <wp:docPr id="2" name="Рисунок 2" descr="ger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ger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7045" cy="6057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E7109" w:rsidRDefault="001E7109" w:rsidP="00761664"/>
                  </w:txbxContent>
                </v:textbox>
              </v:shape>
            </w:pict>
          </mc:Fallback>
        </mc:AlternateContent>
      </w:r>
    </w:p>
    <w:p w:rsidR="00761664" w:rsidRPr="00761664" w:rsidRDefault="00761664" w:rsidP="00761664">
      <w:pPr>
        <w:spacing w:line="233" w:lineRule="auto"/>
        <w:jc w:val="center"/>
        <w:rPr>
          <w:sz w:val="28"/>
        </w:rPr>
      </w:pPr>
      <w:r w:rsidRPr="00761664">
        <w:rPr>
          <w:sz w:val="28"/>
        </w:rPr>
        <w:t>Свердловская область</w:t>
      </w:r>
    </w:p>
    <w:p w:rsidR="00761664" w:rsidRPr="00761664" w:rsidRDefault="00761664" w:rsidP="00761664">
      <w:pPr>
        <w:spacing w:line="233" w:lineRule="auto"/>
        <w:jc w:val="center"/>
        <w:rPr>
          <w:sz w:val="28"/>
        </w:rPr>
      </w:pPr>
      <w:r w:rsidRPr="00761664">
        <w:rPr>
          <w:sz w:val="28"/>
        </w:rPr>
        <w:t>г. Каменск-Уральский</w:t>
      </w:r>
    </w:p>
    <w:p w:rsidR="00761664" w:rsidRPr="00761664" w:rsidRDefault="00761664" w:rsidP="00761664">
      <w:pPr>
        <w:spacing w:line="233" w:lineRule="auto"/>
        <w:jc w:val="center"/>
        <w:rPr>
          <w:b/>
          <w:sz w:val="28"/>
        </w:rPr>
      </w:pPr>
      <w:r w:rsidRPr="00761664">
        <w:rPr>
          <w:b/>
          <w:sz w:val="28"/>
        </w:rPr>
        <w:t>Орган местного самоуправления</w:t>
      </w:r>
    </w:p>
    <w:p w:rsidR="00761664" w:rsidRPr="00761664" w:rsidRDefault="00761664" w:rsidP="00761664">
      <w:pPr>
        <w:spacing w:line="233" w:lineRule="auto"/>
        <w:jc w:val="center"/>
        <w:rPr>
          <w:b/>
          <w:sz w:val="28"/>
        </w:rPr>
      </w:pPr>
      <w:r w:rsidRPr="00761664">
        <w:rPr>
          <w:b/>
          <w:sz w:val="28"/>
        </w:rPr>
        <w:t>«Комитет по управлению имуществом города Каменска-Уральского»</w:t>
      </w:r>
    </w:p>
    <w:p w:rsidR="00761664" w:rsidRPr="00761664" w:rsidRDefault="00761664" w:rsidP="00761664">
      <w:pPr>
        <w:spacing w:before="40" w:line="233" w:lineRule="auto"/>
        <w:jc w:val="center"/>
        <w:rPr>
          <w:b/>
          <w:spacing w:val="50"/>
          <w:sz w:val="32"/>
        </w:rPr>
      </w:pPr>
      <w:r w:rsidRPr="00761664">
        <w:rPr>
          <w:b/>
          <w:spacing w:val="50"/>
          <w:sz w:val="32"/>
        </w:rPr>
        <w:t>ПРИКАЗ</w:t>
      </w:r>
    </w:p>
    <w:p w:rsidR="000B3F91" w:rsidRPr="00761664" w:rsidRDefault="005D251C" w:rsidP="00761664">
      <w:pPr>
        <w:spacing w:before="400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0" t="0" r="0" b="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7XLObB4CAAA6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E90622" w:rsidRPr="00E90622">
        <w:rPr>
          <w:sz w:val="24"/>
        </w:rPr>
        <w:t xml:space="preserve">от </w:t>
      </w:r>
      <w:r w:rsidR="003479A3">
        <w:rPr>
          <w:sz w:val="24"/>
        </w:rPr>
        <w:t>__________</w:t>
      </w:r>
      <w:r w:rsidR="00E90622" w:rsidRPr="00E90622">
        <w:rPr>
          <w:sz w:val="24"/>
        </w:rPr>
        <w:t xml:space="preserve"> № </w:t>
      </w:r>
      <w:r w:rsidR="003479A3">
        <w:rPr>
          <w:sz w:val="24"/>
        </w:rPr>
        <w:t>___</w:t>
      </w:r>
      <w:bookmarkStart w:id="0" w:name="_GoBack"/>
      <w:bookmarkEnd w:id="0"/>
    </w:p>
    <w:p w:rsidR="00761664" w:rsidRPr="0032372F" w:rsidRDefault="00761664" w:rsidP="0032372F">
      <w:pPr>
        <w:pStyle w:val="7"/>
        <w:tabs>
          <w:tab w:val="left" w:pos="-180"/>
        </w:tabs>
        <w:spacing w:before="0" w:after="0"/>
        <w:ind w:right="-55"/>
        <w:jc w:val="center"/>
        <w:rPr>
          <w:rFonts w:ascii="Times New Roman" w:hAnsi="Times New Roman"/>
          <w:sz w:val="28"/>
          <w:szCs w:val="28"/>
        </w:rPr>
      </w:pPr>
    </w:p>
    <w:p w:rsidR="00761664" w:rsidRPr="0032372F" w:rsidRDefault="00761664" w:rsidP="0032372F">
      <w:pPr>
        <w:jc w:val="center"/>
        <w:rPr>
          <w:sz w:val="28"/>
          <w:szCs w:val="28"/>
        </w:rPr>
      </w:pPr>
    </w:p>
    <w:p w:rsidR="00FB21C4" w:rsidRPr="00591F62" w:rsidRDefault="00D53466" w:rsidP="00B61CA8">
      <w:pPr>
        <w:pStyle w:val="a4"/>
        <w:spacing w:after="0"/>
        <w:jc w:val="center"/>
        <w:rPr>
          <w:b/>
          <w:i/>
          <w:color w:val="FF0000"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Об </w:t>
      </w:r>
      <w:r w:rsidR="00D1126B">
        <w:rPr>
          <w:b/>
          <w:bCs/>
          <w:i/>
          <w:iCs/>
          <w:sz w:val="28"/>
          <w:szCs w:val="28"/>
        </w:rPr>
        <w:t>определении</w:t>
      </w:r>
      <w:r>
        <w:rPr>
          <w:b/>
          <w:bCs/>
          <w:i/>
          <w:iCs/>
          <w:sz w:val="28"/>
          <w:szCs w:val="28"/>
        </w:rPr>
        <w:t xml:space="preserve"> </w:t>
      </w:r>
      <w:r w:rsidR="003F29F0">
        <w:rPr>
          <w:b/>
          <w:bCs/>
          <w:i/>
          <w:iCs/>
          <w:sz w:val="28"/>
          <w:szCs w:val="28"/>
        </w:rPr>
        <w:t>предельного уровня соотношения среднемесячной заработной платы руководителей, их заместителей, главных бухгалтеров отдельных</w:t>
      </w:r>
      <w:r w:rsidR="00FB21C4">
        <w:rPr>
          <w:b/>
          <w:bCs/>
          <w:i/>
          <w:iCs/>
          <w:sz w:val="28"/>
          <w:szCs w:val="28"/>
        </w:rPr>
        <w:t xml:space="preserve"> муниципальных учреждений и муниципальных </w:t>
      </w:r>
      <w:r w:rsidR="00FB21C4" w:rsidRPr="006E4236">
        <w:rPr>
          <w:b/>
          <w:bCs/>
          <w:i/>
          <w:iCs/>
          <w:sz w:val="28"/>
          <w:szCs w:val="28"/>
        </w:rPr>
        <w:t>унитарных предприятий</w:t>
      </w:r>
      <w:r w:rsidR="003F29F0">
        <w:rPr>
          <w:b/>
          <w:bCs/>
          <w:i/>
          <w:iCs/>
          <w:sz w:val="28"/>
          <w:szCs w:val="28"/>
        </w:rPr>
        <w:t xml:space="preserve">, и среднемесячной заработной платы работников таких муниципальных учреждений и муниципальных </w:t>
      </w:r>
      <w:r w:rsidR="003F29F0" w:rsidRPr="006E4236">
        <w:rPr>
          <w:b/>
          <w:bCs/>
          <w:i/>
          <w:iCs/>
          <w:sz w:val="28"/>
          <w:szCs w:val="28"/>
        </w:rPr>
        <w:t>унитарных предприятий</w:t>
      </w:r>
    </w:p>
    <w:p w:rsidR="00761664" w:rsidRPr="00B570F1" w:rsidRDefault="00761664" w:rsidP="00B61CA8">
      <w:pPr>
        <w:pStyle w:val="9"/>
        <w:spacing w:before="0" w:after="0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761664" w:rsidRPr="00B570F1" w:rsidRDefault="00761664" w:rsidP="00B61CA8">
      <w:pPr>
        <w:pStyle w:val="a4"/>
        <w:spacing w:after="0"/>
        <w:jc w:val="center"/>
        <w:rPr>
          <w:sz w:val="28"/>
          <w:szCs w:val="28"/>
        </w:rPr>
      </w:pPr>
    </w:p>
    <w:p w:rsidR="00581A1A" w:rsidRPr="00643824" w:rsidRDefault="00581A1A" w:rsidP="00581A1A">
      <w:pPr>
        <w:ind w:firstLine="709"/>
        <w:jc w:val="both"/>
        <w:rPr>
          <w:sz w:val="28"/>
          <w:szCs w:val="28"/>
        </w:rPr>
      </w:pPr>
      <w:proofErr w:type="gramStart"/>
      <w:r w:rsidRPr="00643824">
        <w:rPr>
          <w:sz w:val="28"/>
          <w:szCs w:val="28"/>
        </w:rPr>
        <w:t>В соответствии со статьями 144, 145 Трудового кодекса Российской Федерации, Федеральным законом от 14 ноября 2002 года № 161-ФЗ «О государственных и муниципальных унитарных предприятиях» и руководствуясь постановлением Администрации города Каменск-Уральского от 30.12.2016 № 1714 «Об оплате труда руководителей, их заместителей и главных бухгалтеров отдельных муниципальных учреждений, муниципальных унитарных предприятий и других вопросах оплаты труда в муниципальных учреждениях, муниципальных унитарных предприятиях», в</w:t>
      </w:r>
      <w:proofErr w:type="gramEnd"/>
      <w:r w:rsidRPr="00643824">
        <w:rPr>
          <w:sz w:val="28"/>
          <w:szCs w:val="28"/>
        </w:rPr>
        <w:t xml:space="preserve"> </w:t>
      </w:r>
      <w:proofErr w:type="gramStart"/>
      <w:r w:rsidRPr="00643824">
        <w:rPr>
          <w:sz w:val="28"/>
          <w:szCs w:val="28"/>
        </w:rPr>
        <w:t>целях</w:t>
      </w:r>
      <w:proofErr w:type="gramEnd"/>
      <w:r w:rsidRPr="00643824">
        <w:rPr>
          <w:sz w:val="28"/>
          <w:szCs w:val="28"/>
        </w:rPr>
        <w:t xml:space="preserve"> упорядочения условий оплаты труда руководителей, их заместителей и главных бухгалтеров муниципальных учреждений и муниципальных унитарных предприятий муниципального образования город Каменск-Уральский, функции и полномочия </w:t>
      </w:r>
      <w:proofErr w:type="gramStart"/>
      <w:r w:rsidRPr="00643824">
        <w:rPr>
          <w:sz w:val="28"/>
          <w:szCs w:val="28"/>
        </w:rPr>
        <w:t>учредителя</w:t>
      </w:r>
      <w:proofErr w:type="gramEnd"/>
      <w:r w:rsidRPr="00643824">
        <w:rPr>
          <w:sz w:val="28"/>
          <w:szCs w:val="28"/>
        </w:rPr>
        <w:t xml:space="preserve"> в отношении которых осуществляет орган местного самоуправления «Комитет по управлению имуществом города Каменск-Уральского», орган местного самоуправления «Комитет по управлению имуществом города Каменск-Уральского»,</w:t>
      </w:r>
    </w:p>
    <w:p w:rsidR="00554DD2" w:rsidRDefault="00554DD2" w:rsidP="001D49A4">
      <w:pPr>
        <w:pStyle w:val="3"/>
        <w:tabs>
          <w:tab w:val="clear" w:pos="6379"/>
        </w:tabs>
        <w:rPr>
          <w:b/>
        </w:rPr>
      </w:pPr>
      <w:r w:rsidRPr="00761664">
        <w:rPr>
          <w:b/>
        </w:rPr>
        <w:t>ПРИКАЗЫВАЕТ:</w:t>
      </w:r>
    </w:p>
    <w:p w:rsidR="00E261D8" w:rsidRDefault="00E261D8" w:rsidP="001D49A4">
      <w:pPr>
        <w:pStyle w:val="3"/>
        <w:tabs>
          <w:tab w:val="clear" w:pos="6379"/>
        </w:tabs>
        <w:rPr>
          <w:b/>
        </w:rPr>
      </w:pPr>
    </w:p>
    <w:p w:rsidR="003F29F0" w:rsidRDefault="00554DD2" w:rsidP="00D21C7B">
      <w:pPr>
        <w:pStyle w:val="ConsPlusNormal"/>
        <w:ind w:firstLine="709"/>
        <w:jc w:val="both"/>
        <w:rPr>
          <w:b w:val="0"/>
          <w:i w:val="0"/>
        </w:rPr>
      </w:pPr>
      <w:r w:rsidRPr="00D21C7B">
        <w:rPr>
          <w:b w:val="0"/>
          <w:i w:val="0"/>
        </w:rPr>
        <w:t xml:space="preserve">1. </w:t>
      </w:r>
      <w:proofErr w:type="gramStart"/>
      <w:r w:rsidR="00D1126B">
        <w:rPr>
          <w:b w:val="0"/>
          <w:i w:val="0"/>
        </w:rPr>
        <w:t>Определить</w:t>
      </w:r>
      <w:r w:rsidR="00D21C7B" w:rsidRPr="00D21C7B">
        <w:rPr>
          <w:b w:val="0"/>
          <w:i w:val="0"/>
        </w:rPr>
        <w:t xml:space="preserve"> </w:t>
      </w:r>
      <w:r w:rsidR="003F29F0" w:rsidRPr="003F29F0">
        <w:rPr>
          <w:b w:val="0"/>
          <w:i w:val="0"/>
        </w:rPr>
        <w:t>предельн</w:t>
      </w:r>
      <w:r w:rsidR="00E45D73">
        <w:rPr>
          <w:b w:val="0"/>
          <w:i w:val="0"/>
        </w:rPr>
        <w:t>ый</w:t>
      </w:r>
      <w:r w:rsidR="003F29F0" w:rsidRPr="003F29F0">
        <w:rPr>
          <w:b w:val="0"/>
          <w:i w:val="0"/>
        </w:rPr>
        <w:t xml:space="preserve"> уров</w:t>
      </w:r>
      <w:r w:rsidR="00E45D73">
        <w:rPr>
          <w:b w:val="0"/>
          <w:i w:val="0"/>
        </w:rPr>
        <w:t>ень</w:t>
      </w:r>
      <w:r w:rsidR="003F29F0" w:rsidRPr="003F29F0">
        <w:rPr>
          <w:b w:val="0"/>
          <w:i w:val="0"/>
        </w:rPr>
        <w:t xml:space="preserve"> соотношения среднемесячной заработной платы руководителей, их заместителей, главных бухгалтеров отдельных муниципальных учреждений и муниципальных унитарных предприятий,</w:t>
      </w:r>
      <w:r w:rsidR="00E45D73">
        <w:rPr>
          <w:b w:val="0"/>
          <w:i w:val="0"/>
        </w:rPr>
        <w:t xml:space="preserve"> формируемой за счет всех источников финансового обеспечения и рассчитываемой за календарный год,</w:t>
      </w:r>
      <w:r w:rsidR="003F29F0" w:rsidRPr="003F29F0">
        <w:rPr>
          <w:b w:val="0"/>
          <w:i w:val="0"/>
        </w:rPr>
        <w:t xml:space="preserve"> и среднемесячной заработной платы работников таких муниципальных учреждений и муниципальных унитарных предприятий</w:t>
      </w:r>
      <w:r w:rsidR="00E45D73">
        <w:rPr>
          <w:b w:val="0"/>
          <w:i w:val="0"/>
        </w:rPr>
        <w:t xml:space="preserve"> (без учета заработной платы соответствующего руководителя, его заместител</w:t>
      </w:r>
      <w:r w:rsidR="0099200A">
        <w:rPr>
          <w:b w:val="0"/>
          <w:i w:val="0"/>
        </w:rPr>
        <w:t>я</w:t>
      </w:r>
      <w:r w:rsidR="00E45D73">
        <w:rPr>
          <w:b w:val="0"/>
          <w:i w:val="0"/>
        </w:rPr>
        <w:t>, главного бухгалтера)</w:t>
      </w:r>
      <w:r w:rsidR="00D1126B">
        <w:rPr>
          <w:b w:val="0"/>
          <w:i w:val="0"/>
        </w:rPr>
        <w:t>:</w:t>
      </w:r>
      <w:proofErr w:type="gramEnd"/>
    </w:p>
    <w:p w:rsidR="000D57EB" w:rsidRPr="003D3D75" w:rsidRDefault="000D57EB" w:rsidP="00D21C7B">
      <w:pPr>
        <w:pStyle w:val="ConsPlusNormal"/>
        <w:ind w:firstLine="709"/>
        <w:jc w:val="both"/>
        <w:rPr>
          <w:b w:val="0"/>
          <w:i w:val="0"/>
        </w:rPr>
      </w:pPr>
      <w:r w:rsidRPr="003D3D75">
        <w:rPr>
          <w:b w:val="0"/>
          <w:i w:val="0"/>
        </w:rPr>
        <w:t xml:space="preserve">1) </w:t>
      </w:r>
      <w:r w:rsidR="00B229E6" w:rsidRPr="003D3D75">
        <w:rPr>
          <w:b w:val="0"/>
          <w:i w:val="0"/>
        </w:rPr>
        <w:t>начальнику</w:t>
      </w:r>
      <w:r w:rsidR="00D1126B" w:rsidRPr="003D3D75">
        <w:rPr>
          <w:b w:val="0"/>
          <w:i w:val="0"/>
        </w:rPr>
        <w:t xml:space="preserve"> </w:t>
      </w:r>
      <w:r w:rsidRPr="003D3D75">
        <w:rPr>
          <w:b w:val="0"/>
          <w:i w:val="0"/>
        </w:rPr>
        <w:t>муниципального казенного учреждения «Управление капитального строительства»</w:t>
      </w:r>
      <w:r w:rsidR="00D1126B" w:rsidRPr="003D3D75">
        <w:rPr>
          <w:b w:val="0"/>
          <w:i w:val="0"/>
        </w:rPr>
        <w:t xml:space="preserve"> в </w:t>
      </w:r>
      <w:r w:rsidR="000E145B" w:rsidRPr="003D3D75">
        <w:rPr>
          <w:b w:val="0"/>
          <w:i w:val="0"/>
        </w:rPr>
        <w:t xml:space="preserve">кратности 1 к </w:t>
      </w:r>
      <w:r w:rsidR="00D1126B" w:rsidRPr="003D3D75">
        <w:rPr>
          <w:b w:val="0"/>
          <w:i w:val="0"/>
        </w:rPr>
        <w:t>4</w:t>
      </w:r>
      <w:r w:rsidRPr="003D3D75">
        <w:rPr>
          <w:b w:val="0"/>
          <w:i w:val="0"/>
        </w:rPr>
        <w:t>;</w:t>
      </w:r>
    </w:p>
    <w:p w:rsidR="003D3D75" w:rsidRDefault="003D3D75" w:rsidP="00D21C7B">
      <w:pPr>
        <w:pStyle w:val="ConsPlusNormal"/>
        <w:ind w:firstLine="709"/>
        <w:jc w:val="both"/>
        <w:rPr>
          <w:b w:val="0"/>
          <w:i w:val="0"/>
        </w:rPr>
      </w:pPr>
      <w:r w:rsidRPr="003D3D75">
        <w:rPr>
          <w:b w:val="0"/>
          <w:i w:val="0"/>
        </w:rPr>
        <w:lastRenderedPageBreak/>
        <w:t>заместителю начальника, главному бухгалтеру муниципального казенного учреждения «Управление капитального строительства» в кратности 1 к 3;</w:t>
      </w:r>
    </w:p>
    <w:p w:rsidR="000D57EB" w:rsidRDefault="000D57EB" w:rsidP="00D21C7B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t>2</w:t>
      </w:r>
      <w:r w:rsidRPr="006E0BBE">
        <w:rPr>
          <w:b w:val="0"/>
          <w:i w:val="0"/>
        </w:rPr>
        <w:t xml:space="preserve">) </w:t>
      </w:r>
      <w:r w:rsidR="00CF4F31" w:rsidRPr="006E0BBE">
        <w:rPr>
          <w:b w:val="0"/>
          <w:i w:val="0"/>
        </w:rPr>
        <w:t xml:space="preserve">директору </w:t>
      </w:r>
      <w:r w:rsidRPr="006E0BBE">
        <w:rPr>
          <w:b w:val="0"/>
          <w:i w:val="0"/>
        </w:rPr>
        <w:t>муницип</w:t>
      </w:r>
      <w:r>
        <w:rPr>
          <w:b w:val="0"/>
          <w:i w:val="0"/>
        </w:rPr>
        <w:t>ального казенного учреждения «Управление городского хозяйства»</w:t>
      </w:r>
      <w:r w:rsidR="00D1126B" w:rsidRPr="00D1126B">
        <w:rPr>
          <w:b w:val="0"/>
          <w:i w:val="0"/>
        </w:rPr>
        <w:t xml:space="preserve"> </w:t>
      </w:r>
      <w:r w:rsidR="00D1126B">
        <w:rPr>
          <w:b w:val="0"/>
          <w:i w:val="0"/>
        </w:rPr>
        <w:t xml:space="preserve">в </w:t>
      </w:r>
      <w:r w:rsidR="003D3D75">
        <w:rPr>
          <w:b w:val="0"/>
          <w:i w:val="0"/>
        </w:rPr>
        <w:t>кратности 1 к 4</w:t>
      </w:r>
      <w:r>
        <w:rPr>
          <w:b w:val="0"/>
          <w:i w:val="0"/>
        </w:rPr>
        <w:t>;</w:t>
      </w:r>
    </w:p>
    <w:p w:rsidR="006E0BBE" w:rsidRDefault="006E0BBE" w:rsidP="00D21C7B">
      <w:pPr>
        <w:pStyle w:val="ConsPlusNormal"/>
        <w:ind w:firstLine="709"/>
        <w:jc w:val="both"/>
        <w:rPr>
          <w:b w:val="0"/>
          <w:i w:val="0"/>
        </w:rPr>
      </w:pPr>
      <w:r w:rsidRPr="006E0BBE">
        <w:rPr>
          <w:b w:val="0"/>
          <w:i w:val="0"/>
        </w:rPr>
        <w:t>заместителю директора, главному бухгалтеру муниципального</w:t>
      </w:r>
      <w:r>
        <w:rPr>
          <w:b w:val="0"/>
          <w:i w:val="0"/>
        </w:rPr>
        <w:t xml:space="preserve"> казенного учреждения «Управление городского хозяйства»</w:t>
      </w:r>
      <w:r w:rsidRPr="00D1126B">
        <w:rPr>
          <w:b w:val="0"/>
          <w:i w:val="0"/>
        </w:rPr>
        <w:t xml:space="preserve"> </w:t>
      </w:r>
      <w:r>
        <w:rPr>
          <w:b w:val="0"/>
          <w:i w:val="0"/>
        </w:rPr>
        <w:t>в кратности 1 к 3;</w:t>
      </w:r>
    </w:p>
    <w:p w:rsidR="000D57EB" w:rsidRDefault="000D57EB" w:rsidP="00D21C7B">
      <w:pPr>
        <w:pStyle w:val="ConsPlusNormal"/>
        <w:ind w:firstLine="709"/>
        <w:jc w:val="both"/>
        <w:rPr>
          <w:b w:val="0"/>
          <w:i w:val="0"/>
        </w:rPr>
      </w:pPr>
      <w:r w:rsidRPr="006E0BBE">
        <w:rPr>
          <w:b w:val="0"/>
          <w:i w:val="0"/>
        </w:rPr>
        <w:t xml:space="preserve">3) </w:t>
      </w:r>
      <w:r w:rsidR="00207C18" w:rsidRPr="006E0BBE">
        <w:rPr>
          <w:b w:val="0"/>
          <w:i w:val="0"/>
        </w:rPr>
        <w:t>начальник</w:t>
      </w:r>
      <w:r w:rsidR="00CF4F31" w:rsidRPr="006E0BBE">
        <w:rPr>
          <w:b w:val="0"/>
          <w:i w:val="0"/>
        </w:rPr>
        <w:t xml:space="preserve">у </w:t>
      </w:r>
      <w:r w:rsidRPr="006E0BBE">
        <w:rPr>
          <w:b w:val="0"/>
          <w:i w:val="0"/>
        </w:rPr>
        <w:t>муниципального</w:t>
      </w:r>
      <w:r>
        <w:rPr>
          <w:b w:val="0"/>
          <w:i w:val="0"/>
        </w:rPr>
        <w:t xml:space="preserve"> казенного учреждения «Управление по делам гражданской обороны и чрезвычайным ситуациям города Каменска-Уральского»</w:t>
      </w:r>
      <w:r w:rsidR="00D1126B" w:rsidRPr="00D1126B">
        <w:rPr>
          <w:b w:val="0"/>
          <w:i w:val="0"/>
        </w:rPr>
        <w:t xml:space="preserve"> </w:t>
      </w:r>
      <w:r w:rsidR="00D1126B">
        <w:rPr>
          <w:b w:val="0"/>
          <w:i w:val="0"/>
        </w:rPr>
        <w:t xml:space="preserve">в </w:t>
      </w:r>
      <w:r w:rsidR="003D3D75">
        <w:rPr>
          <w:b w:val="0"/>
          <w:i w:val="0"/>
        </w:rPr>
        <w:t>кратности 1 к 4</w:t>
      </w:r>
      <w:r>
        <w:rPr>
          <w:b w:val="0"/>
          <w:i w:val="0"/>
        </w:rPr>
        <w:t>;</w:t>
      </w:r>
    </w:p>
    <w:p w:rsidR="006E0BBE" w:rsidRDefault="006E0BBE" w:rsidP="00D21C7B">
      <w:pPr>
        <w:pStyle w:val="ConsPlusNormal"/>
        <w:ind w:firstLine="709"/>
        <w:jc w:val="both"/>
        <w:rPr>
          <w:b w:val="0"/>
          <w:i w:val="0"/>
        </w:rPr>
      </w:pPr>
      <w:r w:rsidRPr="006E0BBE">
        <w:rPr>
          <w:b w:val="0"/>
          <w:i w:val="0"/>
        </w:rPr>
        <w:t>заместителю начальника</w:t>
      </w:r>
      <w:r w:rsidR="002654C2">
        <w:rPr>
          <w:b w:val="0"/>
          <w:i w:val="0"/>
        </w:rPr>
        <w:t>,</w:t>
      </w:r>
      <w:r w:rsidRPr="006E0BBE">
        <w:rPr>
          <w:b w:val="0"/>
          <w:i w:val="0"/>
        </w:rPr>
        <w:t xml:space="preserve">  главному бухгалтеру муниципального казенного учреждения «Управление по делам гражданской обороны и чрезвычайным ситуациям города Каменска-Уральского» в кратности 1 к 3</w:t>
      </w:r>
      <w:r>
        <w:rPr>
          <w:b w:val="0"/>
          <w:i w:val="0"/>
        </w:rPr>
        <w:t>;</w:t>
      </w:r>
    </w:p>
    <w:p w:rsidR="000D57EB" w:rsidRDefault="000D57EB" w:rsidP="00D21C7B">
      <w:pPr>
        <w:pStyle w:val="ConsPlusNormal"/>
        <w:ind w:firstLine="709"/>
        <w:jc w:val="both"/>
        <w:rPr>
          <w:b w:val="0"/>
          <w:i w:val="0"/>
        </w:rPr>
      </w:pPr>
      <w:r w:rsidRPr="006E0BBE">
        <w:rPr>
          <w:b w:val="0"/>
          <w:i w:val="0"/>
        </w:rPr>
        <w:t xml:space="preserve">4) </w:t>
      </w:r>
      <w:r w:rsidR="006E0BBE" w:rsidRPr="006E0BBE">
        <w:rPr>
          <w:b w:val="0"/>
          <w:i w:val="0"/>
        </w:rPr>
        <w:t>директору</w:t>
      </w:r>
      <w:r w:rsidR="00CF4F31" w:rsidRPr="006E0BBE">
        <w:rPr>
          <w:b w:val="0"/>
          <w:i w:val="0"/>
        </w:rPr>
        <w:t xml:space="preserve"> </w:t>
      </w:r>
      <w:r w:rsidRPr="006E0BBE">
        <w:rPr>
          <w:b w:val="0"/>
          <w:i w:val="0"/>
        </w:rPr>
        <w:t xml:space="preserve">муниципального казенного учреждения </w:t>
      </w:r>
      <w:r w:rsidR="005B400D" w:rsidRPr="006E0BBE">
        <w:rPr>
          <w:b w:val="0"/>
          <w:i w:val="0"/>
        </w:rPr>
        <w:t>«Управление муниципальным жилищным фондом»</w:t>
      </w:r>
      <w:r w:rsidR="00D1126B" w:rsidRPr="006E0BBE">
        <w:rPr>
          <w:b w:val="0"/>
          <w:i w:val="0"/>
        </w:rPr>
        <w:t xml:space="preserve"> в </w:t>
      </w:r>
      <w:r w:rsidR="003D3D75" w:rsidRPr="006E0BBE">
        <w:rPr>
          <w:b w:val="0"/>
          <w:i w:val="0"/>
        </w:rPr>
        <w:t>кратности 1 к 4</w:t>
      </w:r>
      <w:r w:rsidR="005B400D" w:rsidRPr="006E0BBE">
        <w:rPr>
          <w:b w:val="0"/>
          <w:i w:val="0"/>
        </w:rPr>
        <w:t>;</w:t>
      </w:r>
    </w:p>
    <w:p w:rsidR="006E0BBE" w:rsidRDefault="006E0BBE" w:rsidP="00D21C7B">
      <w:pPr>
        <w:pStyle w:val="ConsPlusNormal"/>
        <w:ind w:firstLine="709"/>
        <w:jc w:val="both"/>
        <w:rPr>
          <w:b w:val="0"/>
          <w:i w:val="0"/>
        </w:rPr>
      </w:pPr>
      <w:r w:rsidRPr="006E0BBE">
        <w:rPr>
          <w:b w:val="0"/>
          <w:i w:val="0"/>
        </w:rPr>
        <w:t>заместителю директора, главному бухгалтеру муниципального казенного учреждения «Управление муниципальным жилищным фондом»</w:t>
      </w:r>
      <w:r w:rsidRPr="00D1126B">
        <w:rPr>
          <w:b w:val="0"/>
          <w:i w:val="0"/>
        </w:rPr>
        <w:t xml:space="preserve"> </w:t>
      </w:r>
      <w:r>
        <w:rPr>
          <w:b w:val="0"/>
          <w:i w:val="0"/>
        </w:rPr>
        <w:t>в кратности 1 к 3;</w:t>
      </w:r>
    </w:p>
    <w:p w:rsidR="001805CB" w:rsidRDefault="000D57EB" w:rsidP="00D21C7B">
      <w:pPr>
        <w:pStyle w:val="ConsPlusNormal"/>
        <w:ind w:firstLine="709"/>
        <w:jc w:val="both"/>
        <w:rPr>
          <w:b w:val="0"/>
          <w:i w:val="0"/>
        </w:rPr>
      </w:pPr>
      <w:r w:rsidRPr="006E0BBE">
        <w:rPr>
          <w:b w:val="0"/>
          <w:i w:val="0"/>
        </w:rPr>
        <w:t>5)</w:t>
      </w:r>
      <w:r w:rsidR="00CF4F31" w:rsidRPr="006E0BBE">
        <w:rPr>
          <w:b w:val="0"/>
          <w:i w:val="0"/>
        </w:rPr>
        <w:t xml:space="preserve"> </w:t>
      </w:r>
      <w:r w:rsidR="006E0BBE" w:rsidRPr="006E0BBE">
        <w:rPr>
          <w:b w:val="0"/>
          <w:i w:val="0"/>
        </w:rPr>
        <w:t>директору</w:t>
      </w:r>
      <w:r w:rsidR="006E0BBE">
        <w:rPr>
          <w:b w:val="0"/>
          <w:i w:val="0"/>
        </w:rPr>
        <w:t xml:space="preserve"> </w:t>
      </w:r>
      <w:r w:rsidRPr="006E0BBE">
        <w:rPr>
          <w:b w:val="0"/>
          <w:i w:val="0"/>
        </w:rPr>
        <w:t>муниципального</w:t>
      </w:r>
      <w:r>
        <w:rPr>
          <w:b w:val="0"/>
          <w:i w:val="0"/>
        </w:rPr>
        <w:t xml:space="preserve"> казенного учреждения</w:t>
      </w:r>
      <w:r w:rsidR="005B400D">
        <w:rPr>
          <w:b w:val="0"/>
          <w:i w:val="0"/>
        </w:rPr>
        <w:t xml:space="preserve"> «Расчетный центр города Каменска-Уральского»</w:t>
      </w:r>
      <w:r w:rsidR="00D1126B" w:rsidRPr="00D1126B">
        <w:rPr>
          <w:b w:val="0"/>
          <w:i w:val="0"/>
        </w:rPr>
        <w:t xml:space="preserve"> </w:t>
      </w:r>
      <w:r w:rsidR="00D1126B">
        <w:rPr>
          <w:b w:val="0"/>
          <w:i w:val="0"/>
        </w:rPr>
        <w:t xml:space="preserve">в </w:t>
      </w:r>
      <w:r w:rsidR="003D3D75">
        <w:rPr>
          <w:b w:val="0"/>
          <w:i w:val="0"/>
        </w:rPr>
        <w:t>кратности 1 к 4</w:t>
      </w:r>
      <w:r w:rsidR="005B400D">
        <w:rPr>
          <w:b w:val="0"/>
          <w:i w:val="0"/>
        </w:rPr>
        <w:t>;</w:t>
      </w:r>
    </w:p>
    <w:p w:rsidR="006E0BBE" w:rsidRDefault="006E0BBE" w:rsidP="00D21C7B">
      <w:pPr>
        <w:pStyle w:val="ConsPlusNormal"/>
        <w:ind w:firstLine="709"/>
        <w:jc w:val="both"/>
        <w:rPr>
          <w:b w:val="0"/>
          <w:i w:val="0"/>
        </w:rPr>
      </w:pPr>
      <w:r w:rsidRPr="006E0BBE">
        <w:rPr>
          <w:b w:val="0"/>
          <w:i w:val="0"/>
        </w:rPr>
        <w:t>заместителю директора, главному бухгалтеру муниципального казенного учреждения «Расчетный центр города Каменска-Уральского» в кратности 1 к 3;</w:t>
      </w:r>
    </w:p>
    <w:p w:rsidR="000D57EB" w:rsidRDefault="000D57EB" w:rsidP="00D21C7B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t xml:space="preserve">6) </w:t>
      </w:r>
      <w:r w:rsidR="00CF4F31">
        <w:rPr>
          <w:b w:val="0"/>
          <w:i w:val="0"/>
        </w:rPr>
        <w:t xml:space="preserve">директору </w:t>
      </w:r>
      <w:r>
        <w:rPr>
          <w:b w:val="0"/>
          <w:i w:val="0"/>
        </w:rPr>
        <w:t>муниципального казенного учреждения</w:t>
      </w:r>
      <w:r w:rsidR="005B400D">
        <w:rPr>
          <w:b w:val="0"/>
          <w:i w:val="0"/>
        </w:rPr>
        <w:t xml:space="preserve"> «Санитарно-технологическая пищевая лаборатория города Каменска-Уральского»</w:t>
      </w:r>
      <w:r w:rsidR="00D1126B" w:rsidRPr="00D1126B">
        <w:rPr>
          <w:b w:val="0"/>
          <w:i w:val="0"/>
        </w:rPr>
        <w:t xml:space="preserve"> </w:t>
      </w:r>
      <w:r w:rsidR="00D1126B">
        <w:rPr>
          <w:b w:val="0"/>
          <w:i w:val="0"/>
        </w:rPr>
        <w:t xml:space="preserve">в </w:t>
      </w:r>
      <w:r w:rsidR="003D3D75">
        <w:rPr>
          <w:b w:val="0"/>
          <w:i w:val="0"/>
        </w:rPr>
        <w:t>кратности 1 к 4</w:t>
      </w:r>
      <w:r w:rsidR="005B400D">
        <w:rPr>
          <w:b w:val="0"/>
          <w:i w:val="0"/>
        </w:rPr>
        <w:t>;</w:t>
      </w:r>
    </w:p>
    <w:p w:rsidR="009415F0" w:rsidRDefault="009415F0" w:rsidP="00D21C7B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t>главному бухгалтеру муниципального казенного учреждения «Санитарно-технологическая пищевая лаборатория города Каменска-Уральского»</w:t>
      </w:r>
      <w:r w:rsidRPr="00D1126B">
        <w:rPr>
          <w:b w:val="0"/>
          <w:i w:val="0"/>
        </w:rPr>
        <w:t xml:space="preserve"> </w:t>
      </w:r>
      <w:r>
        <w:rPr>
          <w:b w:val="0"/>
          <w:i w:val="0"/>
        </w:rPr>
        <w:t>в кратности 1 к 3;</w:t>
      </w:r>
    </w:p>
    <w:p w:rsidR="000D57EB" w:rsidRPr="00D12304" w:rsidRDefault="000D57EB" w:rsidP="00D21C7B">
      <w:pPr>
        <w:pStyle w:val="ConsPlusNormal"/>
        <w:ind w:firstLine="709"/>
        <w:jc w:val="both"/>
        <w:rPr>
          <w:b w:val="0"/>
          <w:i w:val="0"/>
        </w:rPr>
      </w:pPr>
      <w:r w:rsidRPr="00D12304">
        <w:rPr>
          <w:b w:val="0"/>
          <w:i w:val="0"/>
        </w:rPr>
        <w:t xml:space="preserve">7) </w:t>
      </w:r>
      <w:r w:rsidR="00D95CB2" w:rsidRPr="00D12304">
        <w:rPr>
          <w:b w:val="0"/>
          <w:i w:val="0"/>
        </w:rPr>
        <w:t>директору</w:t>
      </w:r>
      <w:r w:rsidR="00A01551" w:rsidRPr="00D12304">
        <w:rPr>
          <w:b w:val="0"/>
          <w:i w:val="0"/>
        </w:rPr>
        <w:t xml:space="preserve"> </w:t>
      </w:r>
      <w:r w:rsidRPr="00D12304">
        <w:rPr>
          <w:b w:val="0"/>
          <w:i w:val="0"/>
        </w:rPr>
        <w:t>муниципального казенного учреждения</w:t>
      </w:r>
      <w:r w:rsidR="005B400D" w:rsidRPr="00D12304">
        <w:rPr>
          <w:b w:val="0"/>
          <w:i w:val="0"/>
        </w:rPr>
        <w:t xml:space="preserve"> «Единая диспетчерская служба пассажирского транспорта города Каменска-Уральского»</w:t>
      </w:r>
      <w:r w:rsidR="00D1126B" w:rsidRPr="00D12304">
        <w:rPr>
          <w:b w:val="0"/>
          <w:i w:val="0"/>
        </w:rPr>
        <w:t xml:space="preserve"> в </w:t>
      </w:r>
      <w:r w:rsidR="003D3D75" w:rsidRPr="00D12304">
        <w:rPr>
          <w:b w:val="0"/>
          <w:i w:val="0"/>
        </w:rPr>
        <w:t>кратности 1 к 4</w:t>
      </w:r>
      <w:r w:rsidR="005B400D" w:rsidRPr="00D12304">
        <w:rPr>
          <w:b w:val="0"/>
          <w:i w:val="0"/>
        </w:rPr>
        <w:t>;</w:t>
      </w:r>
    </w:p>
    <w:p w:rsidR="00D95CB2" w:rsidRDefault="00D95CB2" w:rsidP="00D21C7B">
      <w:pPr>
        <w:pStyle w:val="ConsPlusNormal"/>
        <w:ind w:firstLine="709"/>
        <w:jc w:val="both"/>
        <w:rPr>
          <w:b w:val="0"/>
          <w:i w:val="0"/>
        </w:rPr>
      </w:pPr>
      <w:r w:rsidRPr="00D12304">
        <w:rPr>
          <w:b w:val="0"/>
          <w:i w:val="0"/>
        </w:rPr>
        <w:t>главному бухгалтеру муниципального казенного учреждения «Единая диспетчерская служба пассажирского транспорта города Каменска-Уральского» в кратности 1 к 3;</w:t>
      </w:r>
    </w:p>
    <w:p w:rsidR="000D57EB" w:rsidRDefault="000D57EB" w:rsidP="00D21C7B">
      <w:pPr>
        <w:pStyle w:val="ConsPlusNormal"/>
        <w:ind w:firstLine="709"/>
        <w:jc w:val="both"/>
        <w:rPr>
          <w:b w:val="0"/>
          <w:i w:val="0"/>
        </w:rPr>
      </w:pPr>
      <w:r w:rsidRPr="00D95CB2">
        <w:rPr>
          <w:b w:val="0"/>
          <w:i w:val="0"/>
        </w:rPr>
        <w:t xml:space="preserve">8) </w:t>
      </w:r>
      <w:r w:rsidR="00A01551" w:rsidRPr="00D95CB2">
        <w:rPr>
          <w:b w:val="0"/>
          <w:i w:val="0"/>
        </w:rPr>
        <w:t xml:space="preserve">директору </w:t>
      </w:r>
      <w:r w:rsidRPr="00D95CB2">
        <w:rPr>
          <w:b w:val="0"/>
          <w:i w:val="0"/>
        </w:rPr>
        <w:t>муниципального казенного учреждения</w:t>
      </w:r>
      <w:r w:rsidR="005B400D" w:rsidRPr="00D95CB2">
        <w:rPr>
          <w:b w:val="0"/>
          <w:i w:val="0"/>
        </w:rPr>
        <w:t xml:space="preserve"> «Центр молодежной политики»</w:t>
      </w:r>
      <w:r w:rsidR="003D3D75" w:rsidRPr="00D95CB2">
        <w:rPr>
          <w:b w:val="0"/>
          <w:i w:val="0"/>
        </w:rPr>
        <w:t xml:space="preserve"> в кратности 1 к 4</w:t>
      </w:r>
      <w:r w:rsidR="005B400D" w:rsidRPr="00D95CB2">
        <w:rPr>
          <w:b w:val="0"/>
          <w:i w:val="0"/>
        </w:rPr>
        <w:t>;</w:t>
      </w:r>
    </w:p>
    <w:p w:rsidR="00D95CB2" w:rsidRDefault="00D95CB2" w:rsidP="00D21C7B">
      <w:pPr>
        <w:pStyle w:val="ConsPlusNormal"/>
        <w:ind w:firstLine="709"/>
        <w:jc w:val="both"/>
        <w:rPr>
          <w:b w:val="0"/>
          <w:i w:val="0"/>
        </w:rPr>
      </w:pPr>
      <w:r w:rsidRPr="00D95CB2">
        <w:rPr>
          <w:b w:val="0"/>
          <w:i w:val="0"/>
        </w:rPr>
        <w:t xml:space="preserve">главному бухгалтеру муниципального казенного учреждения «Центр молодежной политики» в кратности 1 к </w:t>
      </w:r>
      <w:r>
        <w:rPr>
          <w:b w:val="0"/>
          <w:i w:val="0"/>
        </w:rPr>
        <w:t>3</w:t>
      </w:r>
      <w:r w:rsidRPr="00D95CB2">
        <w:rPr>
          <w:b w:val="0"/>
          <w:i w:val="0"/>
        </w:rPr>
        <w:t>;</w:t>
      </w:r>
    </w:p>
    <w:p w:rsidR="000D57EB" w:rsidRDefault="000D57EB" w:rsidP="00D21C7B">
      <w:pPr>
        <w:pStyle w:val="ConsPlusNormal"/>
        <w:ind w:firstLine="709"/>
        <w:jc w:val="both"/>
        <w:rPr>
          <w:b w:val="0"/>
          <w:i w:val="0"/>
        </w:rPr>
      </w:pPr>
      <w:r w:rsidRPr="00D12304">
        <w:rPr>
          <w:b w:val="0"/>
          <w:i w:val="0"/>
        </w:rPr>
        <w:t xml:space="preserve">9) </w:t>
      </w:r>
      <w:r w:rsidR="00A01551" w:rsidRPr="00D12304">
        <w:rPr>
          <w:b w:val="0"/>
          <w:i w:val="0"/>
        </w:rPr>
        <w:t xml:space="preserve">директору </w:t>
      </w:r>
      <w:r w:rsidRPr="00D12304">
        <w:rPr>
          <w:b w:val="0"/>
          <w:i w:val="0"/>
        </w:rPr>
        <w:t>муниципального</w:t>
      </w:r>
      <w:r>
        <w:rPr>
          <w:b w:val="0"/>
          <w:i w:val="0"/>
        </w:rPr>
        <w:t xml:space="preserve"> казенного учреждения</w:t>
      </w:r>
      <w:r w:rsidR="005B400D">
        <w:rPr>
          <w:b w:val="0"/>
          <w:i w:val="0"/>
        </w:rPr>
        <w:t xml:space="preserve"> «Архив муниципального образования город Каменск-Уральский»</w:t>
      </w:r>
      <w:r w:rsidR="00D1126B" w:rsidRPr="00D1126B">
        <w:rPr>
          <w:b w:val="0"/>
          <w:i w:val="0"/>
        </w:rPr>
        <w:t xml:space="preserve"> </w:t>
      </w:r>
      <w:r w:rsidR="00D1126B">
        <w:rPr>
          <w:b w:val="0"/>
          <w:i w:val="0"/>
        </w:rPr>
        <w:t xml:space="preserve">в </w:t>
      </w:r>
      <w:r w:rsidR="00D12304" w:rsidRPr="00D12304">
        <w:rPr>
          <w:b w:val="0"/>
          <w:i w:val="0"/>
        </w:rPr>
        <w:t>кратности 1 к 4</w:t>
      </w:r>
      <w:r w:rsidR="005B400D">
        <w:rPr>
          <w:b w:val="0"/>
          <w:i w:val="0"/>
        </w:rPr>
        <w:t>;</w:t>
      </w:r>
    </w:p>
    <w:p w:rsidR="00D12304" w:rsidRDefault="00D12304" w:rsidP="00D21C7B">
      <w:pPr>
        <w:pStyle w:val="ConsPlusNormal"/>
        <w:ind w:firstLine="709"/>
        <w:jc w:val="both"/>
        <w:rPr>
          <w:b w:val="0"/>
          <w:i w:val="0"/>
        </w:rPr>
      </w:pPr>
      <w:r w:rsidRPr="00D12304">
        <w:rPr>
          <w:b w:val="0"/>
          <w:i w:val="0"/>
        </w:rPr>
        <w:t xml:space="preserve">заместителю директора, главному бухгалтеру муниципального казенного учреждения «Архив муниципального образования город Каменск-Уральский» в кратности 1 к </w:t>
      </w:r>
      <w:r>
        <w:rPr>
          <w:b w:val="0"/>
          <w:i w:val="0"/>
        </w:rPr>
        <w:t>3</w:t>
      </w:r>
      <w:r w:rsidRPr="00D12304">
        <w:rPr>
          <w:b w:val="0"/>
          <w:i w:val="0"/>
        </w:rPr>
        <w:t>;</w:t>
      </w:r>
    </w:p>
    <w:p w:rsidR="005B400D" w:rsidRDefault="005B400D" w:rsidP="00D21C7B">
      <w:pPr>
        <w:pStyle w:val="ConsPlusNormal"/>
        <w:ind w:firstLine="709"/>
        <w:jc w:val="both"/>
        <w:rPr>
          <w:b w:val="0"/>
          <w:i w:val="0"/>
        </w:rPr>
      </w:pPr>
      <w:r w:rsidRPr="00D12304">
        <w:rPr>
          <w:b w:val="0"/>
          <w:i w:val="0"/>
        </w:rPr>
        <w:t xml:space="preserve">10) </w:t>
      </w:r>
      <w:r w:rsidR="00D12304" w:rsidRPr="00D12304">
        <w:rPr>
          <w:b w:val="0"/>
          <w:i w:val="0"/>
        </w:rPr>
        <w:t>директору</w:t>
      </w:r>
      <w:r w:rsidR="00D12304">
        <w:rPr>
          <w:b w:val="0"/>
          <w:i w:val="0"/>
        </w:rPr>
        <w:t xml:space="preserve"> </w:t>
      </w:r>
      <w:r>
        <w:rPr>
          <w:b w:val="0"/>
          <w:i w:val="0"/>
        </w:rPr>
        <w:t>муниципального бюджетного учреждения «Санаторий</w:t>
      </w:r>
      <w:r w:rsidR="00B100FB">
        <w:rPr>
          <w:b w:val="0"/>
          <w:i w:val="0"/>
        </w:rPr>
        <w:t xml:space="preserve"> «Каменская здравница»</w:t>
      </w:r>
      <w:r w:rsidR="009A7435" w:rsidRPr="009A7435">
        <w:rPr>
          <w:b w:val="0"/>
          <w:i w:val="0"/>
        </w:rPr>
        <w:t xml:space="preserve"> </w:t>
      </w:r>
      <w:r w:rsidR="009A7435">
        <w:rPr>
          <w:b w:val="0"/>
          <w:i w:val="0"/>
        </w:rPr>
        <w:t xml:space="preserve">в </w:t>
      </w:r>
      <w:r w:rsidR="00D12304" w:rsidRPr="00D12304">
        <w:rPr>
          <w:b w:val="0"/>
          <w:i w:val="0"/>
        </w:rPr>
        <w:t>кратности 1 к 4</w:t>
      </w:r>
      <w:r w:rsidR="00B100FB">
        <w:rPr>
          <w:b w:val="0"/>
          <w:i w:val="0"/>
        </w:rPr>
        <w:t>;</w:t>
      </w:r>
    </w:p>
    <w:p w:rsidR="00D12304" w:rsidRDefault="00D12304" w:rsidP="00D12304">
      <w:pPr>
        <w:pStyle w:val="ConsPlusNormal"/>
        <w:ind w:firstLine="709"/>
        <w:jc w:val="both"/>
        <w:rPr>
          <w:b w:val="0"/>
          <w:i w:val="0"/>
        </w:rPr>
      </w:pPr>
      <w:r w:rsidRPr="00D12304">
        <w:rPr>
          <w:b w:val="0"/>
          <w:i w:val="0"/>
        </w:rPr>
        <w:t xml:space="preserve">заместителю директора, главному бухгалтеру муниципального бюджетного учреждения «Санаторий «Каменская здравница» в кратности 1 к </w:t>
      </w:r>
      <w:r>
        <w:rPr>
          <w:b w:val="0"/>
          <w:i w:val="0"/>
        </w:rPr>
        <w:t>3</w:t>
      </w:r>
      <w:r w:rsidRPr="00D12304">
        <w:rPr>
          <w:b w:val="0"/>
          <w:i w:val="0"/>
        </w:rPr>
        <w:t>;</w:t>
      </w:r>
    </w:p>
    <w:p w:rsidR="00B100FB" w:rsidRDefault="00B100FB" w:rsidP="00D21C7B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lastRenderedPageBreak/>
        <w:t xml:space="preserve">11) </w:t>
      </w:r>
      <w:r w:rsidR="00D12304" w:rsidRPr="00D12304">
        <w:rPr>
          <w:b w:val="0"/>
          <w:i w:val="0"/>
        </w:rPr>
        <w:t xml:space="preserve">директору </w:t>
      </w:r>
      <w:r w:rsidRPr="00D12304">
        <w:rPr>
          <w:b w:val="0"/>
          <w:i w:val="0"/>
        </w:rPr>
        <w:t>муниципального автономного учреждения «Каменский рабочий»</w:t>
      </w:r>
      <w:r w:rsidR="009A7435" w:rsidRPr="00D12304">
        <w:rPr>
          <w:b w:val="0"/>
          <w:i w:val="0"/>
        </w:rPr>
        <w:t xml:space="preserve"> в </w:t>
      </w:r>
      <w:r w:rsidR="00D12304" w:rsidRPr="00D12304">
        <w:rPr>
          <w:b w:val="0"/>
          <w:i w:val="0"/>
        </w:rPr>
        <w:t>кратности 1 к 4</w:t>
      </w:r>
      <w:r w:rsidRPr="00D12304">
        <w:rPr>
          <w:b w:val="0"/>
          <w:i w:val="0"/>
        </w:rPr>
        <w:t>;</w:t>
      </w:r>
    </w:p>
    <w:p w:rsidR="00D12304" w:rsidRDefault="00D12304" w:rsidP="00D21C7B">
      <w:pPr>
        <w:pStyle w:val="ConsPlusNormal"/>
        <w:ind w:firstLine="709"/>
        <w:jc w:val="both"/>
        <w:rPr>
          <w:b w:val="0"/>
          <w:i w:val="0"/>
        </w:rPr>
      </w:pPr>
      <w:r w:rsidRPr="00E76489">
        <w:rPr>
          <w:b w:val="0"/>
          <w:i w:val="0"/>
        </w:rPr>
        <w:t xml:space="preserve">главному бухгалтеру муниципального автономного учреждения «Каменский рабочий» в кратности 1 к </w:t>
      </w:r>
      <w:r w:rsidR="00E76489">
        <w:rPr>
          <w:b w:val="0"/>
          <w:i w:val="0"/>
        </w:rPr>
        <w:t>3</w:t>
      </w:r>
      <w:r w:rsidRPr="00E76489">
        <w:rPr>
          <w:b w:val="0"/>
          <w:i w:val="0"/>
        </w:rPr>
        <w:t>;</w:t>
      </w:r>
    </w:p>
    <w:p w:rsidR="00B100FB" w:rsidRDefault="00B100FB" w:rsidP="00D21C7B">
      <w:pPr>
        <w:pStyle w:val="ConsPlusNormal"/>
        <w:ind w:firstLine="709"/>
        <w:jc w:val="both"/>
        <w:rPr>
          <w:b w:val="0"/>
          <w:i w:val="0"/>
        </w:rPr>
      </w:pPr>
      <w:r w:rsidRPr="00E76489">
        <w:rPr>
          <w:b w:val="0"/>
          <w:i w:val="0"/>
        </w:rPr>
        <w:t xml:space="preserve">12) </w:t>
      </w:r>
      <w:r w:rsidR="00E76489" w:rsidRPr="00E76489">
        <w:rPr>
          <w:b w:val="0"/>
          <w:i w:val="0"/>
        </w:rPr>
        <w:t xml:space="preserve">директору </w:t>
      </w:r>
      <w:r w:rsidRPr="00E76489">
        <w:rPr>
          <w:b w:val="0"/>
          <w:i w:val="0"/>
        </w:rPr>
        <w:t>муниципального</w:t>
      </w:r>
      <w:r>
        <w:rPr>
          <w:b w:val="0"/>
          <w:i w:val="0"/>
        </w:rPr>
        <w:t xml:space="preserve"> унитарного предприятия «Аптека № 461 муниципального образования город Каменск-Уральский»</w:t>
      </w:r>
      <w:r w:rsidR="009A7435" w:rsidRPr="009A7435">
        <w:rPr>
          <w:b w:val="0"/>
          <w:i w:val="0"/>
        </w:rPr>
        <w:t xml:space="preserve"> </w:t>
      </w:r>
      <w:r w:rsidR="009A7435">
        <w:rPr>
          <w:b w:val="0"/>
          <w:i w:val="0"/>
        </w:rPr>
        <w:t xml:space="preserve">в </w:t>
      </w:r>
      <w:r w:rsidR="00D12304" w:rsidRPr="00D12304">
        <w:rPr>
          <w:b w:val="0"/>
          <w:i w:val="0"/>
        </w:rPr>
        <w:t>кратности 1 к 4</w:t>
      </w:r>
      <w:r>
        <w:rPr>
          <w:b w:val="0"/>
          <w:i w:val="0"/>
        </w:rPr>
        <w:t>;</w:t>
      </w:r>
    </w:p>
    <w:p w:rsidR="00E76489" w:rsidRDefault="00E76489" w:rsidP="00D21C7B">
      <w:pPr>
        <w:pStyle w:val="ConsPlusNormal"/>
        <w:ind w:firstLine="709"/>
        <w:jc w:val="both"/>
        <w:rPr>
          <w:b w:val="0"/>
          <w:i w:val="0"/>
        </w:rPr>
      </w:pPr>
      <w:r w:rsidRPr="00E76489">
        <w:rPr>
          <w:b w:val="0"/>
          <w:i w:val="0"/>
        </w:rPr>
        <w:t xml:space="preserve">заместителю директора, главному бухгалтеру муниципального унитарного предприятия «Аптека № 461 муниципального образования город Каменск-Уральский» в </w:t>
      </w:r>
      <w:r>
        <w:rPr>
          <w:b w:val="0"/>
          <w:i w:val="0"/>
        </w:rPr>
        <w:t>кратности 1 к 3;</w:t>
      </w:r>
    </w:p>
    <w:p w:rsidR="001805CB" w:rsidRDefault="00B100FB" w:rsidP="00D21C7B">
      <w:pPr>
        <w:pStyle w:val="ConsPlusNormal"/>
        <w:ind w:firstLine="709"/>
        <w:jc w:val="both"/>
        <w:rPr>
          <w:b w:val="0"/>
          <w:i w:val="0"/>
        </w:rPr>
      </w:pPr>
      <w:r w:rsidRPr="00E76489">
        <w:rPr>
          <w:b w:val="0"/>
          <w:i w:val="0"/>
        </w:rPr>
        <w:t xml:space="preserve">13) </w:t>
      </w:r>
      <w:r w:rsidR="00E76489" w:rsidRPr="00E76489">
        <w:rPr>
          <w:b w:val="0"/>
          <w:i w:val="0"/>
        </w:rPr>
        <w:t>директору</w:t>
      </w:r>
      <w:r w:rsidR="00E76489">
        <w:rPr>
          <w:b w:val="0"/>
          <w:i w:val="0"/>
        </w:rPr>
        <w:t xml:space="preserve"> </w:t>
      </w:r>
      <w:r>
        <w:rPr>
          <w:b w:val="0"/>
          <w:i w:val="0"/>
        </w:rPr>
        <w:t>муниципального унитарного предприятия «Аптека № 158 муниципального образования город Каменск-Уральский»</w:t>
      </w:r>
      <w:r w:rsidR="009A7435" w:rsidRPr="009A7435">
        <w:rPr>
          <w:b w:val="0"/>
          <w:i w:val="0"/>
        </w:rPr>
        <w:t xml:space="preserve"> </w:t>
      </w:r>
      <w:r w:rsidR="009A7435">
        <w:rPr>
          <w:b w:val="0"/>
          <w:i w:val="0"/>
        </w:rPr>
        <w:t xml:space="preserve">в </w:t>
      </w:r>
      <w:r w:rsidR="00D12304" w:rsidRPr="00D12304">
        <w:rPr>
          <w:b w:val="0"/>
          <w:i w:val="0"/>
        </w:rPr>
        <w:t>кратности 1 к 4</w:t>
      </w:r>
      <w:r>
        <w:rPr>
          <w:b w:val="0"/>
          <w:i w:val="0"/>
        </w:rPr>
        <w:t>;</w:t>
      </w:r>
    </w:p>
    <w:p w:rsidR="00E76489" w:rsidRDefault="00E76489" w:rsidP="00D21C7B">
      <w:pPr>
        <w:pStyle w:val="ConsPlusNormal"/>
        <w:ind w:firstLine="709"/>
        <w:jc w:val="both"/>
        <w:rPr>
          <w:b w:val="0"/>
          <w:i w:val="0"/>
        </w:rPr>
      </w:pPr>
      <w:r w:rsidRPr="00E76489">
        <w:rPr>
          <w:b w:val="0"/>
          <w:i w:val="0"/>
        </w:rPr>
        <w:t>заместителю директора, главному бухгалтеру муниципального унитарного предприятия «Аптека № 158 муниципального</w:t>
      </w:r>
      <w:r>
        <w:rPr>
          <w:b w:val="0"/>
          <w:i w:val="0"/>
        </w:rPr>
        <w:t xml:space="preserve"> образования город Каменск-Уральский»</w:t>
      </w:r>
      <w:r w:rsidRPr="009A7435">
        <w:rPr>
          <w:b w:val="0"/>
          <w:i w:val="0"/>
        </w:rPr>
        <w:t xml:space="preserve"> </w:t>
      </w:r>
      <w:r>
        <w:rPr>
          <w:b w:val="0"/>
          <w:i w:val="0"/>
        </w:rPr>
        <w:t xml:space="preserve">в </w:t>
      </w:r>
      <w:r w:rsidRPr="00D12304">
        <w:rPr>
          <w:b w:val="0"/>
          <w:i w:val="0"/>
        </w:rPr>
        <w:t xml:space="preserve">кратности 1 к </w:t>
      </w:r>
      <w:r>
        <w:rPr>
          <w:b w:val="0"/>
          <w:i w:val="0"/>
        </w:rPr>
        <w:t>3;</w:t>
      </w:r>
    </w:p>
    <w:p w:rsidR="00B100FB" w:rsidRDefault="00B100FB" w:rsidP="00D21C7B">
      <w:pPr>
        <w:pStyle w:val="ConsPlusNormal"/>
        <w:ind w:firstLine="709"/>
        <w:jc w:val="both"/>
        <w:rPr>
          <w:b w:val="0"/>
          <w:i w:val="0"/>
        </w:rPr>
      </w:pPr>
      <w:r w:rsidRPr="00DE5F30">
        <w:rPr>
          <w:b w:val="0"/>
          <w:i w:val="0"/>
        </w:rPr>
        <w:t xml:space="preserve">14) </w:t>
      </w:r>
      <w:r w:rsidR="00DE5F30" w:rsidRPr="00DE5F30">
        <w:rPr>
          <w:b w:val="0"/>
          <w:i w:val="0"/>
        </w:rPr>
        <w:t>директору</w:t>
      </w:r>
      <w:r w:rsidR="00A01551" w:rsidRPr="00DE5F30">
        <w:rPr>
          <w:b w:val="0"/>
          <w:i w:val="0"/>
        </w:rPr>
        <w:t xml:space="preserve"> </w:t>
      </w:r>
      <w:r w:rsidRPr="00DE5F30">
        <w:rPr>
          <w:b w:val="0"/>
          <w:i w:val="0"/>
        </w:rPr>
        <w:t>муниципального унитарного предприятия «</w:t>
      </w:r>
      <w:proofErr w:type="spellStart"/>
      <w:r w:rsidRPr="00DE5F30">
        <w:rPr>
          <w:b w:val="0"/>
          <w:i w:val="0"/>
        </w:rPr>
        <w:t>Жилкомплекс</w:t>
      </w:r>
      <w:proofErr w:type="spellEnd"/>
      <w:r w:rsidRPr="00DE5F30">
        <w:rPr>
          <w:b w:val="0"/>
          <w:i w:val="0"/>
        </w:rPr>
        <w:t>»</w:t>
      </w:r>
      <w:r w:rsidR="009A7435" w:rsidRPr="00DE5F30">
        <w:rPr>
          <w:b w:val="0"/>
          <w:i w:val="0"/>
        </w:rPr>
        <w:t xml:space="preserve"> в </w:t>
      </w:r>
      <w:r w:rsidR="00D12304" w:rsidRPr="00DE5F30">
        <w:rPr>
          <w:b w:val="0"/>
          <w:i w:val="0"/>
        </w:rPr>
        <w:t>кратности 1 к 4</w:t>
      </w:r>
      <w:r w:rsidRPr="00DE5F30">
        <w:rPr>
          <w:b w:val="0"/>
          <w:i w:val="0"/>
        </w:rPr>
        <w:t>;</w:t>
      </w:r>
    </w:p>
    <w:p w:rsidR="00DE5F30" w:rsidRDefault="00DE5F30" w:rsidP="00D21C7B">
      <w:pPr>
        <w:pStyle w:val="ConsPlusNormal"/>
        <w:ind w:firstLine="709"/>
        <w:jc w:val="both"/>
        <w:rPr>
          <w:b w:val="0"/>
          <w:i w:val="0"/>
        </w:rPr>
      </w:pPr>
      <w:r w:rsidRPr="00DE5F30">
        <w:rPr>
          <w:b w:val="0"/>
          <w:i w:val="0"/>
        </w:rPr>
        <w:t>главному бухгалтеру муниципального унитарного предприятия «</w:t>
      </w:r>
      <w:proofErr w:type="spellStart"/>
      <w:r w:rsidRPr="00DE5F30">
        <w:rPr>
          <w:b w:val="0"/>
          <w:i w:val="0"/>
        </w:rPr>
        <w:t>Жилкомплекс</w:t>
      </w:r>
      <w:proofErr w:type="spellEnd"/>
      <w:r w:rsidRPr="00DE5F30">
        <w:rPr>
          <w:b w:val="0"/>
          <w:i w:val="0"/>
        </w:rPr>
        <w:t xml:space="preserve">» в кратности 1 к </w:t>
      </w:r>
      <w:r>
        <w:rPr>
          <w:b w:val="0"/>
          <w:i w:val="0"/>
        </w:rPr>
        <w:t>3</w:t>
      </w:r>
      <w:r w:rsidRPr="00DE5F30">
        <w:rPr>
          <w:b w:val="0"/>
          <w:i w:val="0"/>
        </w:rPr>
        <w:t>;</w:t>
      </w:r>
    </w:p>
    <w:p w:rsidR="001805CB" w:rsidRDefault="00B100FB" w:rsidP="00D21C7B">
      <w:pPr>
        <w:pStyle w:val="ConsPlusNormal"/>
        <w:ind w:firstLine="709"/>
        <w:jc w:val="both"/>
        <w:rPr>
          <w:b w:val="0"/>
          <w:i w:val="0"/>
        </w:rPr>
      </w:pPr>
      <w:r w:rsidRPr="00DE5F30">
        <w:rPr>
          <w:b w:val="0"/>
          <w:i w:val="0"/>
        </w:rPr>
        <w:t>15)</w:t>
      </w:r>
      <w:r w:rsidR="00A01551" w:rsidRPr="00DE5F30">
        <w:rPr>
          <w:b w:val="0"/>
          <w:i w:val="0"/>
        </w:rPr>
        <w:t xml:space="preserve"> директору </w:t>
      </w:r>
      <w:r w:rsidRPr="00DE5F30">
        <w:rPr>
          <w:b w:val="0"/>
          <w:i w:val="0"/>
        </w:rPr>
        <w:t>муниципального унитарного предприятия «Электрические сети города Каменска-Уральского»</w:t>
      </w:r>
      <w:r w:rsidR="009A7435" w:rsidRPr="00DE5F30">
        <w:rPr>
          <w:b w:val="0"/>
          <w:i w:val="0"/>
        </w:rPr>
        <w:t xml:space="preserve"> в </w:t>
      </w:r>
      <w:r w:rsidR="00D12304" w:rsidRPr="00DE5F30">
        <w:rPr>
          <w:b w:val="0"/>
          <w:i w:val="0"/>
        </w:rPr>
        <w:t>кратности 1 к 4</w:t>
      </w:r>
      <w:r w:rsidRPr="00DE5F30">
        <w:rPr>
          <w:b w:val="0"/>
          <w:i w:val="0"/>
        </w:rPr>
        <w:t>.</w:t>
      </w:r>
    </w:p>
    <w:p w:rsidR="00600FBF" w:rsidRDefault="00B50614" w:rsidP="0049206A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t>2</w:t>
      </w:r>
      <w:r w:rsidR="009D2F8D">
        <w:rPr>
          <w:b w:val="0"/>
          <w:i w:val="0"/>
        </w:rPr>
        <w:t xml:space="preserve">. </w:t>
      </w:r>
      <w:r w:rsidR="00A01551">
        <w:rPr>
          <w:b w:val="0"/>
          <w:i w:val="0"/>
        </w:rPr>
        <w:t>О</w:t>
      </w:r>
      <w:r w:rsidR="00F16F85">
        <w:rPr>
          <w:b w:val="0"/>
          <w:i w:val="0"/>
        </w:rPr>
        <w:t>тдел</w:t>
      </w:r>
      <w:r w:rsidR="00A01551">
        <w:rPr>
          <w:b w:val="0"/>
          <w:i w:val="0"/>
        </w:rPr>
        <w:t>у</w:t>
      </w:r>
      <w:r w:rsidR="00F16F85">
        <w:rPr>
          <w:b w:val="0"/>
          <w:i w:val="0"/>
        </w:rPr>
        <w:t xml:space="preserve"> правового сопровождения, кадровой работы и документационного обеспечения</w:t>
      </w:r>
      <w:r w:rsidR="00DA5BB8">
        <w:rPr>
          <w:b w:val="0"/>
          <w:i w:val="0"/>
        </w:rPr>
        <w:t xml:space="preserve"> </w:t>
      </w:r>
      <w:r w:rsidR="00527E79">
        <w:rPr>
          <w:b w:val="0"/>
          <w:i w:val="0"/>
        </w:rPr>
        <w:t>(</w:t>
      </w:r>
      <w:proofErr w:type="spellStart"/>
      <w:r w:rsidR="00527E79">
        <w:rPr>
          <w:b w:val="0"/>
          <w:i w:val="0"/>
        </w:rPr>
        <w:t>Черноскуто</w:t>
      </w:r>
      <w:r w:rsidR="00E80FE1">
        <w:rPr>
          <w:b w:val="0"/>
          <w:i w:val="0"/>
        </w:rPr>
        <w:t>в</w:t>
      </w:r>
      <w:proofErr w:type="spellEnd"/>
      <w:r w:rsidR="00E80FE1">
        <w:rPr>
          <w:b w:val="0"/>
          <w:i w:val="0"/>
        </w:rPr>
        <w:t xml:space="preserve"> С.</w:t>
      </w:r>
      <w:r w:rsidR="00600FBF">
        <w:rPr>
          <w:b w:val="0"/>
          <w:i w:val="0"/>
        </w:rPr>
        <w:t>С.):</w:t>
      </w:r>
    </w:p>
    <w:p w:rsidR="009D2F8D" w:rsidRDefault="00600FBF" w:rsidP="0049206A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t xml:space="preserve">1) </w:t>
      </w:r>
      <w:r w:rsidR="00DA5BB8">
        <w:rPr>
          <w:b w:val="0"/>
          <w:i w:val="0"/>
        </w:rPr>
        <w:t>довести настоящий приказ до сведения руководителей муниципальных учреждений и предприятий,</w:t>
      </w:r>
      <w:r w:rsidR="00DA5BB8" w:rsidRPr="00DA5BB8">
        <w:rPr>
          <w:b w:val="0"/>
          <w:i w:val="0"/>
        </w:rPr>
        <w:t xml:space="preserve"> </w:t>
      </w:r>
      <w:r w:rsidR="00DA5BB8">
        <w:rPr>
          <w:b w:val="0"/>
          <w:i w:val="0"/>
        </w:rPr>
        <w:t xml:space="preserve">указанных в пункте </w:t>
      </w:r>
      <w:r w:rsidR="005739BD">
        <w:rPr>
          <w:b w:val="0"/>
          <w:i w:val="0"/>
        </w:rPr>
        <w:t>1</w:t>
      </w:r>
      <w:r>
        <w:rPr>
          <w:b w:val="0"/>
          <w:i w:val="0"/>
        </w:rPr>
        <w:t xml:space="preserve"> настоящего приказа;</w:t>
      </w:r>
    </w:p>
    <w:p w:rsidR="00600FBF" w:rsidRDefault="00600FBF" w:rsidP="0049206A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t xml:space="preserve">2) опубликовать настоящий приказ </w:t>
      </w:r>
      <w:r w:rsidRPr="00600FBF">
        <w:rPr>
          <w:b w:val="0"/>
          <w:i w:val="0"/>
        </w:rPr>
        <w:t>в официальном печатном издании муниципального образования город Каменск-Уральский газета «Каменский рабочий»</w:t>
      </w:r>
      <w:r>
        <w:rPr>
          <w:b w:val="0"/>
          <w:i w:val="0"/>
        </w:rPr>
        <w:t>.</w:t>
      </w:r>
    </w:p>
    <w:p w:rsidR="00600FBF" w:rsidRDefault="00600FBF" w:rsidP="0049206A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t xml:space="preserve">3. Главному специалисту отдела недвижимости Давыдову И.А. </w:t>
      </w:r>
      <w:r w:rsidRPr="00600FBF">
        <w:rPr>
          <w:b w:val="0"/>
          <w:i w:val="0"/>
        </w:rPr>
        <w:t>опубликовать настоящий приказ</w:t>
      </w:r>
      <w:r>
        <w:rPr>
          <w:b w:val="0"/>
          <w:i w:val="0"/>
        </w:rPr>
        <w:t xml:space="preserve"> </w:t>
      </w:r>
      <w:r w:rsidRPr="00600FBF">
        <w:rPr>
          <w:b w:val="0"/>
          <w:i w:val="0"/>
        </w:rPr>
        <w:t>на официальном сайте органа местного самоуправления «Комитет по управлению имуществом города Каменск-Уральского» в информационно-телекоммуникационной сети Интернет</w:t>
      </w:r>
      <w:r>
        <w:rPr>
          <w:b w:val="0"/>
          <w:i w:val="0"/>
        </w:rPr>
        <w:t>.</w:t>
      </w:r>
    </w:p>
    <w:p w:rsidR="005739BD" w:rsidRDefault="00600FBF" w:rsidP="0049206A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t>4</w:t>
      </w:r>
      <w:r w:rsidR="005739BD" w:rsidRPr="005739BD">
        <w:rPr>
          <w:b w:val="0"/>
          <w:i w:val="0"/>
        </w:rPr>
        <w:t xml:space="preserve">. Руководителям муниципальных учреждений и муниципальных унитарных предприятий, </w:t>
      </w:r>
      <w:r w:rsidR="005739BD">
        <w:rPr>
          <w:b w:val="0"/>
          <w:i w:val="0"/>
        </w:rPr>
        <w:t>указанным в пункте 1 настоящего приказа</w:t>
      </w:r>
      <w:r w:rsidR="005739BD" w:rsidRPr="005739BD">
        <w:rPr>
          <w:b w:val="0"/>
          <w:i w:val="0"/>
        </w:rPr>
        <w:t>, обеспечить приведение своих Положений о системах оплаты труда работников муниципальных учреждений и муниципальных унитарных предприятий в соответствие с настоящим приказом.</w:t>
      </w:r>
    </w:p>
    <w:p w:rsidR="005B2EDA" w:rsidRPr="005739BD" w:rsidRDefault="005B2EDA" w:rsidP="0049206A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t xml:space="preserve">5. </w:t>
      </w:r>
      <w:r w:rsidRPr="005B2EDA">
        <w:rPr>
          <w:b w:val="0"/>
          <w:i w:val="0"/>
        </w:rPr>
        <w:t xml:space="preserve">Настоящий приказ распространяется на правоотношения по </w:t>
      </w:r>
      <w:r w:rsidR="0084528C">
        <w:rPr>
          <w:b w:val="0"/>
          <w:i w:val="0"/>
        </w:rPr>
        <w:t>оплате труда</w:t>
      </w:r>
      <w:r w:rsidRPr="005B2EDA">
        <w:rPr>
          <w:b w:val="0"/>
          <w:i w:val="0"/>
        </w:rPr>
        <w:t xml:space="preserve"> руководителей муниципальных учреждений и предприятий, указанных в пункте 1 настоящего приказа с 01 января 2017 года.</w:t>
      </w:r>
    </w:p>
    <w:p w:rsidR="00E261D8" w:rsidRDefault="005B2EDA" w:rsidP="009446AC">
      <w:pPr>
        <w:pStyle w:val="ConsPlusNormal"/>
        <w:ind w:firstLine="709"/>
        <w:jc w:val="both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6</w:t>
      </w:r>
      <w:r w:rsidR="00CD4E32">
        <w:rPr>
          <w:b w:val="0"/>
          <w:bCs w:val="0"/>
          <w:i w:val="0"/>
          <w:iCs w:val="0"/>
        </w:rPr>
        <w:t xml:space="preserve">. </w:t>
      </w:r>
      <w:proofErr w:type="gramStart"/>
      <w:r w:rsidR="00CD4E32">
        <w:rPr>
          <w:b w:val="0"/>
          <w:bCs w:val="0"/>
          <w:i w:val="0"/>
          <w:iCs w:val="0"/>
        </w:rPr>
        <w:t>Контроль за</w:t>
      </w:r>
      <w:proofErr w:type="gramEnd"/>
      <w:r w:rsidR="00CD4E32">
        <w:rPr>
          <w:b w:val="0"/>
          <w:bCs w:val="0"/>
          <w:i w:val="0"/>
          <w:iCs w:val="0"/>
        </w:rPr>
        <w:t xml:space="preserve"> исполнением настоящего приказа оставляю за собой.</w:t>
      </w:r>
    </w:p>
    <w:p w:rsidR="00CD4E32" w:rsidRPr="00654A06" w:rsidRDefault="00CD4E32" w:rsidP="009446AC">
      <w:pPr>
        <w:pStyle w:val="ConsPlusNormal"/>
        <w:ind w:firstLine="709"/>
        <w:jc w:val="both"/>
        <w:rPr>
          <w:b w:val="0"/>
          <w:bCs w:val="0"/>
          <w:i w:val="0"/>
          <w:iCs w:val="0"/>
        </w:rPr>
      </w:pPr>
    </w:p>
    <w:p w:rsidR="00E00B0D" w:rsidRPr="009446AC" w:rsidRDefault="00E00B0D" w:rsidP="009446AC">
      <w:pPr>
        <w:pStyle w:val="ConsPlusNormal"/>
        <w:ind w:firstLine="709"/>
        <w:jc w:val="both"/>
        <w:rPr>
          <w:b w:val="0"/>
          <w:i w:val="0"/>
        </w:rPr>
      </w:pPr>
    </w:p>
    <w:p w:rsidR="00B14B4E" w:rsidRDefault="00761664">
      <w:pPr>
        <w:jc w:val="both"/>
        <w:rPr>
          <w:sz w:val="28"/>
        </w:rPr>
      </w:pPr>
      <w:r>
        <w:rPr>
          <w:sz w:val="28"/>
        </w:rPr>
        <w:t>П</w:t>
      </w:r>
      <w:r w:rsidRPr="00761664">
        <w:rPr>
          <w:sz w:val="28"/>
        </w:rPr>
        <w:t>редседател</w:t>
      </w:r>
      <w:r>
        <w:rPr>
          <w:sz w:val="28"/>
        </w:rPr>
        <w:t>ь</w:t>
      </w:r>
      <w:r w:rsidRPr="00761664">
        <w:rPr>
          <w:sz w:val="28"/>
        </w:rPr>
        <w:t xml:space="preserve"> Комитета                            </w:t>
      </w:r>
      <w:r w:rsidR="007E43C7">
        <w:rPr>
          <w:sz w:val="28"/>
        </w:rPr>
        <w:t xml:space="preserve"> </w:t>
      </w:r>
      <w:r w:rsidRPr="00761664">
        <w:rPr>
          <w:sz w:val="28"/>
        </w:rPr>
        <w:t xml:space="preserve">              </w:t>
      </w:r>
      <w:r>
        <w:rPr>
          <w:sz w:val="28"/>
        </w:rPr>
        <w:t xml:space="preserve">                      </w:t>
      </w:r>
      <w:r w:rsidR="000700EE">
        <w:rPr>
          <w:sz w:val="28"/>
        </w:rPr>
        <w:t xml:space="preserve">  </w:t>
      </w:r>
      <w:r w:rsidRPr="00761664">
        <w:rPr>
          <w:sz w:val="28"/>
        </w:rPr>
        <w:t xml:space="preserve">       </w:t>
      </w:r>
      <w:r w:rsidR="000700EE">
        <w:rPr>
          <w:sz w:val="28"/>
        </w:rPr>
        <w:t xml:space="preserve">Ю.В. </w:t>
      </w:r>
      <w:proofErr w:type="spellStart"/>
      <w:r w:rsidR="000700EE">
        <w:rPr>
          <w:sz w:val="28"/>
        </w:rPr>
        <w:t>Язовских</w:t>
      </w:r>
      <w:proofErr w:type="spellEnd"/>
    </w:p>
    <w:sectPr w:rsidR="00B14B4E" w:rsidSect="0086572C">
      <w:headerReference w:type="default" r:id="rId10"/>
      <w:pgSz w:w="11906" w:h="16838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179" w:rsidRDefault="007A5179" w:rsidP="00595B9D">
      <w:r>
        <w:separator/>
      </w:r>
    </w:p>
  </w:endnote>
  <w:endnote w:type="continuationSeparator" w:id="0">
    <w:p w:rsidR="007A5179" w:rsidRDefault="007A5179" w:rsidP="00595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179" w:rsidRDefault="007A5179" w:rsidP="00595B9D">
      <w:r>
        <w:separator/>
      </w:r>
    </w:p>
  </w:footnote>
  <w:footnote w:type="continuationSeparator" w:id="0">
    <w:p w:rsidR="007A5179" w:rsidRDefault="007A5179" w:rsidP="00595B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109" w:rsidRDefault="001E7109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479A3">
      <w:rPr>
        <w:noProof/>
      </w:rPr>
      <w:t>3</w:t>
    </w:r>
    <w:r>
      <w:rPr>
        <w:noProof/>
      </w:rPr>
      <w:fldChar w:fldCharType="end"/>
    </w:r>
  </w:p>
  <w:p w:rsidR="001E7109" w:rsidRDefault="001E710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EFA"/>
    <w:multiLevelType w:val="singleLevel"/>
    <w:tmpl w:val="9D12356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8E8603A"/>
    <w:multiLevelType w:val="singleLevel"/>
    <w:tmpl w:val="9CDAFAB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9ED09E9"/>
    <w:multiLevelType w:val="singleLevel"/>
    <w:tmpl w:val="E548B70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3CA57FC"/>
    <w:multiLevelType w:val="singleLevel"/>
    <w:tmpl w:val="72CA24C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28EA4EEC"/>
    <w:multiLevelType w:val="singleLevel"/>
    <w:tmpl w:val="0232AB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D0714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E147E84"/>
    <w:multiLevelType w:val="multilevel"/>
    <w:tmpl w:val="5262EC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2"/>
      <w:numFmt w:val="decimal"/>
      <w:isLgl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7">
    <w:nsid w:val="425E45EF"/>
    <w:multiLevelType w:val="singleLevel"/>
    <w:tmpl w:val="041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478030D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4D0634C3"/>
    <w:multiLevelType w:val="hybridMultilevel"/>
    <w:tmpl w:val="FAB0EFFA"/>
    <w:lvl w:ilvl="0" w:tplc="4C48EFCC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4D8D6CA1"/>
    <w:multiLevelType w:val="hybridMultilevel"/>
    <w:tmpl w:val="32CAF0A0"/>
    <w:lvl w:ilvl="0" w:tplc="31DE889C">
      <w:start w:val="1"/>
      <w:numFmt w:val="decimal"/>
      <w:lvlText w:val="%1)"/>
      <w:lvlJc w:val="left"/>
      <w:pPr>
        <w:ind w:left="186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54341AE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552D557D"/>
    <w:multiLevelType w:val="singleLevel"/>
    <w:tmpl w:val="B0A091F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5E9C526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21E6AA2"/>
    <w:multiLevelType w:val="singleLevel"/>
    <w:tmpl w:val="49D6F19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13"/>
  </w:num>
  <w:num w:numId="7">
    <w:abstractNumId w:val="14"/>
  </w:num>
  <w:num w:numId="8">
    <w:abstractNumId w:val="8"/>
  </w:num>
  <w:num w:numId="9">
    <w:abstractNumId w:val="12"/>
  </w:num>
  <w:num w:numId="10">
    <w:abstractNumId w:val="2"/>
  </w:num>
  <w:num w:numId="11">
    <w:abstractNumId w:val="1"/>
  </w:num>
  <w:num w:numId="12">
    <w:abstractNumId w:val="7"/>
  </w:num>
  <w:num w:numId="13">
    <w:abstractNumId w:val="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767"/>
    <w:rsid w:val="00003F27"/>
    <w:rsid w:val="000055DB"/>
    <w:rsid w:val="00011D2A"/>
    <w:rsid w:val="000341BD"/>
    <w:rsid w:val="000463E9"/>
    <w:rsid w:val="0005460A"/>
    <w:rsid w:val="00057CA1"/>
    <w:rsid w:val="00060F95"/>
    <w:rsid w:val="00063162"/>
    <w:rsid w:val="000700EE"/>
    <w:rsid w:val="00076A50"/>
    <w:rsid w:val="0008407B"/>
    <w:rsid w:val="000A690B"/>
    <w:rsid w:val="000B3F91"/>
    <w:rsid w:val="000B79E1"/>
    <w:rsid w:val="000C09E8"/>
    <w:rsid w:val="000C17D6"/>
    <w:rsid w:val="000C270D"/>
    <w:rsid w:val="000C401D"/>
    <w:rsid w:val="000D29FB"/>
    <w:rsid w:val="000D57EB"/>
    <w:rsid w:val="000D6A8C"/>
    <w:rsid w:val="000D7550"/>
    <w:rsid w:val="000E145B"/>
    <w:rsid w:val="000E2B40"/>
    <w:rsid w:val="000E76CC"/>
    <w:rsid w:val="000E76F1"/>
    <w:rsid w:val="000F0E82"/>
    <w:rsid w:val="000F4550"/>
    <w:rsid w:val="000F61CB"/>
    <w:rsid w:val="001018B2"/>
    <w:rsid w:val="00104B79"/>
    <w:rsid w:val="00105E9F"/>
    <w:rsid w:val="00107B84"/>
    <w:rsid w:val="00112764"/>
    <w:rsid w:val="00115E10"/>
    <w:rsid w:val="00116D84"/>
    <w:rsid w:val="0011701A"/>
    <w:rsid w:val="001208B4"/>
    <w:rsid w:val="00132B20"/>
    <w:rsid w:val="00144A46"/>
    <w:rsid w:val="00153EFD"/>
    <w:rsid w:val="00154FED"/>
    <w:rsid w:val="001637C0"/>
    <w:rsid w:val="00164583"/>
    <w:rsid w:val="00165436"/>
    <w:rsid w:val="00167704"/>
    <w:rsid w:val="001805CB"/>
    <w:rsid w:val="0018462A"/>
    <w:rsid w:val="00185FC2"/>
    <w:rsid w:val="00186803"/>
    <w:rsid w:val="001870F3"/>
    <w:rsid w:val="00190E78"/>
    <w:rsid w:val="00191824"/>
    <w:rsid w:val="0019291F"/>
    <w:rsid w:val="001933B6"/>
    <w:rsid w:val="001A0F07"/>
    <w:rsid w:val="001A1B57"/>
    <w:rsid w:val="001B0A7C"/>
    <w:rsid w:val="001B4B19"/>
    <w:rsid w:val="001B6D7C"/>
    <w:rsid w:val="001C0137"/>
    <w:rsid w:val="001C0AE1"/>
    <w:rsid w:val="001C5EF3"/>
    <w:rsid w:val="001D193F"/>
    <w:rsid w:val="001D49A4"/>
    <w:rsid w:val="001D556D"/>
    <w:rsid w:val="001E1087"/>
    <w:rsid w:val="001E4CB8"/>
    <w:rsid w:val="001E7109"/>
    <w:rsid w:val="001E7E32"/>
    <w:rsid w:val="00206CEB"/>
    <w:rsid w:val="00207C18"/>
    <w:rsid w:val="00211AD5"/>
    <w:rsid w:val="002122F4"/>
    <w:rsid w:val="00237C6B"/>
    <w:rsid w:val="00240C55"/>
    <w:rsid w:val="002523A5"/>
    <w:rsid w:val="002654C2"/>
    <w:rsid w:val="002667A2"/>
    <w:rsid w:val="002770F7"/>
    <w:rsid w:val="0028053A"/>
    <w:rsid w:val="002840AA"/>
    <w:rsid w:val="00287746"/>
    <w:rsid w:val="00296588"/>
    <w:rsid w:val="002A0EFA"/>
    <w:rsid w:val="002A4FF9"/>
    <w:rsid w:val="002B233D"/>
    <w:rsid w:val="002B26CA"/>
    <w:rsid w:val="002B427B"/>
    <w:rsid w:val="002B795D"/>
    <w:rsid w:val="002C2E9B"/>
    <w:rsid w:val="002C44DD"/>
    <w:rsid w:val="002C507D"/>
    <w:rsid w:val="002D51A3"/>
    <w:rsid w:val="002E7BA9"/>
    <w:rsid w:val="002F1348"/>
    <w:rsid w:val="002F1F22"/>
    <w:rsid w:val="0031540C"/>
    <w:rsid w:val="003164DA"/>
    <w:rsid w:val="0032221B"/>
    <w:rsid w:val="0032372F"/>
    <w:rsid w:val="003339E0"/>
    <w:rsid w:val="003372DD"/>
    <w:rsid w:val="003479A3"/>
    <w:rsid w:val="00352630"/>
    <w:rsid w:val="00353EF1"/>
    <w:rsid w:val="00360F9B"/>
    <w:rsid w:val="00363B88"/>
    <w:rsid w:val="00380046"/>
    <w:rsid w:val="0038103F"/>
    <w:rsid w:val="003818E5"/>
    <w:rsid w:val="00384372"/>
    <w:rsid w:val="00385DD3"/>
    <w:rsid w:val="0038734C"/>
    <w:rsid w:val="003912B0"/>
    <w:rsid w:val="00392B16"/>
    <w:rsid w:val="0039494C"/>
    <w:rsid w:val="00395BF4"/>
    <w:rsid w:val="003A37A1"/>
    <w:rsid w:val="003B1C44"/>
    <w:rsid w:val="003B2AB4"/>
    <w:rsid w:val="003B4617"/>
    <w:rsid w:val="003C154B"/>
    <w:rsid w:val="003C5F7A"/>
    <w:rsid w:val="003C65D5"/>
    <w:rsid w:val="003D014F"/>
    <w:rsid w:val="003D3D75"/>
    <w:rsid w:val="003F29F0"/>
    <w:rsid w:val="003F5543"/>
    <w:rsid w:val="003F6C1F"/>
    <w:rsid w:val="003F72FF"/>
    <w:rsid w:val="0040111A"/>
    <w:rsid w:val="00402628"/>
    <w:rsid w:val="00402766"/>
    <w:rsid w:val="00412414"/>
    <w:rsid w:val="004143D1"/>
    <w:rsid w:val="00423FEA"/>
    <w:rsid w:val="00437A19"/>
    <w:rsid w:val="0044042E"/>
    <w:rsid w:val="00441EAA"/>
    <w:rsid w:val="00443C6E"/>
    <w:rsid w:val="00444A50"/>
    <w:rsid w:val="004466A5"/>
    <w:rsid w:val="00446A3C"/>
    <w:rsid w:val="00447C69"/>
    <w:rsid w:val="004549D9"/>
    <w:rsid w:val="00456365"/>
    <w:rsid w:val="0045646E"/>
    <w:rsid w:val="00466828"/>
    <w:rsid w:val="004776A9"/>
    <w:rsid w:val="00483E58"/>
    <w:rsid w:val="0049206A"/>
    <w:rsid w:val="00495453"/>
    <w:rsid w:val="004A2897"/>
    <w:rsid w:val="004A4DD2"/>
    <w:rsid w:val="004A6024"/>
    <w:rsid w:val="004B40A7"/>
    <w:rsid w:val="004C5D28"/>
    <w:rsid w:val="004C756D"/>
    <w:rsid w:val="004D184E"/>
    <w:rsid w:val="004D4811"/>
    <w:rsid w:val="004D66E0"/>
    <w:rsid w:val="004E13B8"/>
    <w:rsid w:val="004E5682"/>
    <w:rsid w:val="004E5C5B"/>
    <w:rsid w:val="004E7B77"/>
    <w:rsid w:val="004F2AAE"/>
    <w:rsid w:val="004F624B"/>
    <w:rsid w:val="00502C2D"/>
    <w:rsid w:val="0050687C"/>
    <w:rsid w:val="00527E79"/>
    <w:rsid w:val="005324A5"/>
    <w:rsid w:val="00546B20"/>
    <w:rsid w:val="00550C98"/>
    <w:rsid w:val="00554BFC"/>
    <w:rsid w:val="00554DD2"/>
    <w:rsid w:val="00564B62"/>
    <w:rsid w:val="005671AD"/>
    <w:rsid w:val="0057350B"/>
    <w:rsid w:val="005739BD"/>
    <w:rsid w:val="005749D6"/>
    <w:rsid w:val="00576C41"/>
    <w:rsid w:val="00580AFA"/>
    <w:rsid w:val="00581A1A"/>
    <w:rsid w:val="0058484A"/>
    <w:rsid w:val="0059108D"/>
    <w:rsid w:val="005912E4"/>
    <w:rsid w:val="00591F62"/>
    <w:rsid w:val="00595B9D"/>
    <w:rsid w:val="005A3720"/>
    <w:rsid w:val="005A3C16"/>
    <w:rsid w:val="005A6D0D"/>
    <w:rsid w:val="005B2EDA"/>
    <w:rsid w:val="005B400D"/>
    <w:rsid w:val="005B48DE"/>
    <w:rsid w:val="005C04D2"/>
    <w:rsid w:val="005C0B14"/>
    <w:rsid w:val="005C337F"/>
    <w:rsid w:val="005C6BCF"/>
    <w:rsid w:val="005D251C"/>
    <w:rsid w:val="005D5E55"/>
    <w:rsid w:val="005D7E05"/>
    <w:rsid w:val="005E3369"/>
    <w:rsid w:val="005F4EB5"/>
    <w:rsid w:val="00600FBF"/>
    <w:rsid w:val="00607AC7"/>
    <w:rsid w:val="00610567"/>
    <w:rsid w:val="006111EA"/>
    <w:rsid w:val="006133C1"/>
    <w:rsid w:val="00616BCA"/>
    <w:rsid w:val="00625DD9"/>
    <w:rsid w:val="00635A50"/>
    <w:rsid w:val="00636AC9"/>
    <w:rsid w:val="0064099A"/>
    <w:rsid w:val="00654A06"/>
    <w:rsid w:val="00660BA8"/>
    <w:rsid w:val="0066561C"/>
    <w:rsid w:val="0068227B"/>
    <w:rsid w:val="00687AAA"/>
    <w:rsid w:val="00697D63"/>
    <w:rsid w:val="006A201B"/>
    <w:rsid w:val="006B1610"/>
    <w:rsid w:val="006B50D5"/>
    <w:rsid w:val="006B78C8"/>
    <w:rsid w:val="006C720F"/>
    <w:rsid w:val="006D0830"/>
    <w:rsid w:val="006D1F8B"/>
    <w:rsid w:val="006D3AB4"/>
    <w:rsid w:val="006D4EA7"/>
    <w:rsid w:val="006E0BBE"/>
    <w:rsid w:val="006E4236"/>
    <w:rsid w:val="00713BC4"/>
    <w:rsid w:val="0071722D"/>
    <w:rsid w:val="007261B6"/>
    <w:rsid w:val="0072749A"/>
    <w:rsid w:val="00743BCD"/>
    <w:rsid w:val="007449E6"/>
    <w:rsid w:val="00744DAB"/>
    <w:rsid w:val="00746097"/>
    <w:rsid w:val="00761664"/>
    <w:rsid w:val="00774816"/>
    <w:rsid w:val="0078766D"/>
    <w:rsid w:val="00795924"/>
    <w:rsid w:val="00796DB0"/>
    <w:rsid w:val="007A5179"/>
    <w:rsid w:val="007A6102"/>
    <w:rsid w:val="007B5794"/>
    <w:rsid w:val="007C0B08"/>
    <w:rsid w:val="007C5695"/>
    <w:rsid w:val="007D6C46"/>
    <w:rsid w:val="007E433C"/>
    <w:rsid w:val="007E43C7"/>
    <w:rsid w:val="007E5DFA"/>
    <w:rsid w:val="007F7A11"/>
    <w:rsid w:val="00805C41"/>
    <w:rsid w:val="008141E6"/>
    <w:rsid w:val="00821589"/>
    <w:rsid w:val="008359FE"/>
    <w:rsid w:val="00837935"/>
    <w:rsid w:val="0084528C"/>
    <w:rsid w:val="00847198"/>
    <w:rsid w:val="00851959"/>
    <w:rsid w:val="00863D65"/>
    <w:rsid w:val="008642E6"/>
    <w:rsid w:val="0086572C"/>
    <w:rsid w:val="00872F37"/>
    <w:rsid w:val="00881BBB"/>
    <w:rsid w:val="00882065"/>
    <w:rsid w:val="00893924"/>
    <w:rsid w:val="00893C69"/>
    <w:rsid w:val="008960B9"/>
    <w:rsid w:val="008A6773"/>
    <w:rsid w:val="008A6C00"/>
    <w:rsid w:val="008B4CA7"/>
    <w:rsid w:val="008B7473"/>
    <w:rsid w:val="008C1846"/>
    <w:rsid w:val="008C434F"/>
    <w:rsid w:val="008C5854"/>
    <w:rsid w:val="008C67DC"/>
    <w:rsid w:val="008C6F51"/>
    <w:rsid w:val="008D04E8"/>
    <w:rsid w:val="008E2689"/>
    <w:rsid w:val="008E4D5F"/>
    <w:rsid w:val="008E77B5"/>
    <w:rsid w:val="008F239A"/>
    <w:rsid w:val="008F59AA"/>
    <w:rsid w:val="009018FA"/>
    <w:rsid w:val="009128CE"/>
    <w:rsid w:val="00922881"/>
    <w:rsid w:val="00925F6A"/>
    <w:rsid w:val="0092635C"/>
    <w:rsid w:val="00926AAF"/>
    <w:rsid w:val="009415F0"/>
    <w:rsid w:val="009446AC"/>
    <w:rsid w:val="00951CCC"/>
    <w:rsid w:val="009568C3"/>
    <w:rsid w:val="00957FB1"/>
    <w:rsid w:val="0096145F"/>
    <w:rsid w:val="009637E1"/>
    <w:rsid w:val="00965383"/>
    <w:rsid w:val="00965DF8"/>
    <w:rsid w:val="00967A67"/>
    <w:rsid w:val="0097052B"/>
    <w:rsid w:val="00970BCD"/>
    <w:rsid w:val="0097637F"/>
    <w:rsid w:val="0098363F"/>
    <w:rsid w:val="009837D0"/>
    <w:rsid w:val="0098385F"/>
    <w:rsid w:val="00983BCE"/>
    <w:rsid w:val="009845E3"/>
    <w:rsid w:val="0099200A"/>
    <w:rsid w:val="00993155"/>
    <w:rsid w:val="00994092"/>
    <w:rsid w:val="009A1C16"/>
    <w:rsid w:val="009A7435"/>
    <w:rsid w:val="009B561A"/>
    <w:rsid w:val="009B5E94"/>
    <w:rsid w:val="009C1A9C"/>
    <w:rsid w:val="009C50C2"/>
    <w:rsid w:val="009C6557"/>
    <w:rsid w:val="009C6853"/>
    <w:rsid w:val="009D2F8D"/>
    <w:rsid w:val="009E387E"/>
    <w:rsid w:val="009E40A2"/>
    <w:rsid w:val="009F1577"/>
    <w:rsid w:val="009F18E2"/>
    <w:rsid w:val="00A01551"/>
    <w:rsid w:val="00A1383E"/>
    <w:rsid w:val="00A26BDB"/>
    <w:rsid w:val="00A31AFB"/>
    <w:rsid w:val="00A452DE"/>
    <w:rsid w:val="00A56E77"/>
    <w:rsid w:val="00A6290D"/>
    <w:rsid w:val="00A84F1F"/>
    <w:rsid w:val="00A94AD3"/>
    <w:rsid w:val="00A95AA2"/>
    <w:rsid w:val="00A96B86"/>
    <w:rsid w:val="00A97837"/>
    <w:rsid w:val="00AA0991"/>
    <w:rsid w:val="00AA1870"/>
    <w:rsid w:val="00AA48CD"/>
    <w:rsid w:val="00AA48E1"/>
    <w:rsid w:val="00AA63C4"/>
    <w:rsid w:val="00AB3D18"/>
    <w:rsid w:val="00AC01B8"/>
    <w:rsid w:val="00AC1C3D"/>
    <w:rsid w:val="00AD6B92"/>
    <w:rsid w:val="00AE41D3"/>
    <w:rsid w:val="00AE5750"/>
    <w:rsid w:val="00AF278E"/>
    <w:rsid w:val="00AF4088"/>
    <w:rsid w:val="00AF58C3"/>
    <w:rsid w:val="00B07E93"/>
    <w:rsid w:val="00B100FB"/>
    <w:rsid w:val="00B14B4E"/>
    <w:rsid w:val="00B229E6"/>
    <w:rsid w:val="00B237A7"/>
    <w:rsid w:val="00B26A28"/>
    <w:rsid w:val="00B37736"/>
    <w:rsid w:val="00B50614"/>
    <w:rsid w:val="00B507E2"/>
    <w:rsid w:val="00B570F1"/>
    <w:rsid w:val="00B57A8F"/>
    <w:rsid w:val="00B61CA8"/>
    <w:rsid w:val="00B62347"/>
    <w:rsid w:val="00B6266F"/>
    <w:rsid w:val="00B74C51"/>
    <w:rsid w:val="00B752D4"/>
    <w:rsid w:val="00B7595F"/>
    <w:rsid w:val="00B818AE"/>
    <w:rsid w:val="00B83E5F"/>
    <w:rsid w:val="00B86151"/>
    <w:rsid w:val="00B86E6B"/>
    <w:rsid w:val="00B979F9"/>
    <w:rsid w:val="00BB08FB"/>
    <w:rsid w:val="00BB381C"/>
    <w:rsid w:val="00BB7A7F"/>
    <w:rsid w:val="00BC6D7A"/>
    <w:rsid w:val="00BC7285"/>
    <w:rsid w:val="00BD3AF5"/>
    <w:rsid w:val="00BD5708"/>
    <w:rsid w:val="00BD78E0"/>
    <w:rsid w:val="00BD7DD0"/>
    <w:rsid w:val="00BE0A86"/>
    <w:rsid w:val="00BE4164"/>
    <w:rsid w:val="00BE565E"/>
    <w:rsid w:val="00BE627C"/>
    <w:rsid w:val="00BF4D9F"/>
    <w:rsid w:val="00C024C4"/>
    <w:rsid w:val="00C14A14"/>
    <w:rsid w:val="00C2540A"/>
    <w:rsid w:val="00C303FB"/>
    <w:rsid w:val="00C31327"/>
    <w:rsid w:val="00C32893"/>
    <w:rsid w:val="00C36DF8"/>
    <w:rsid w:val="00C44A56"/>
    <w:rsid w:val="00C53F39"/>
    <w:rsid w:val="00C54025"/>
    <w:rsid w:val="00C65EBE"/>
    <w:rsid w:val="00C70506"/>
    <w:rsid w:val="00C7392D"/>
    <w:rsid w:val="00C8508E"/>
    <w:rsid w:val="00C92332"/>
    <w:rsid w:val="00C946D6"/>
    <w:rsid w:val="00CA00D2"/>
    <w:rsid w:val="00CA1B07"/>
    <w:rsid w:val="00CA7593"/>
    <w:rsid w:val="00CB094B"/>
    <w:rsid w:val="00CB3CC6"/>
    <w:rsid w:val="00CB4C82"/>
    <w:rsid w:val="00CD2842"/>
    <w:rsid w:val="00CD3944"/>
    <w:rsid w:val="00CD4E32"/>
    <w:rsid w:val="00CE191C"/>
    <w:rsid w:val="00CE31E8"/>
    <w:rsid w:val="00CE4DB0"/>
    <w:rsid w:val="00CE6AEB"/>
    <w:rsid w:val="00CF0A98"/>
    <w:rsid w:val="00CF1486"/>
    <w:rsid w:val="00CF4F31"/>
    <w:rsid w:val="00D03F6E"/>
    <w:rsid w:val="00D1126B"/>
    <w:rsid w:val="00D12304"/>
    <w:rsid w:val="00D13375"/>
    <w:rsid w:val="00D21320"/>
    <w:rsid w:val="00D21C7B"/>
    <w:rsid w:val="00D222E3"/>
    <w:rsid w:val="00D37A75"/>
    <w:rsid w:val="00D44FD6"/>
    <w:rsid w:val="00D500CC"/>
    <w:rsid w:val="00D50E5E"/>
    <w:rsid w:val="00D52603"/>
    <w:rsid w:val="00D53466"/>
    <w:rsid w:val="00D751C4"/>
    <w:rsid w:val="00D851E0"/>
    <w:rsid w:val="00D95CB2"/>
    <w:rsid w:val="00DA5BB8"/>
    <w:rsid w:val="00DB1861"/>
    <w:rsid w:val="00DE3696"/>
    <w:rsid w:val="00DE5F30"/>
    <w:rsid w:val="00DE7C5E"/>
    <w:rsid w:val="00DF0664"/>
    <w:rsid w:val="00DF1613"/>
    <w:rsid w:val="00E00B0D"/>
    <w:rsid w:val="00E20853"/>
    <w:rsid w:val="00E261D8"/>
    <w:rsid w:val="00E26A4E"/>
    <w:rsid w:val="00E41539"/>
    <w:rsid w:val="00E4258B"/>
    <w:rsid w:val="00E45D73"/>
    <w:rsid w:val="00E510E1"/>
    <w:rsid w:val="00E52F58"/>
    <w:rsid w:val="00E55DB9"/>
    <w:rsid w:val="00E65A6A"/>
    <w:rsid w:val="00E76489"/>
    <w:rsid w:val="00E80FE1"/>
    <w:rsid w:val="00E87821"/>
    <w:rsid w:val="00E90622"/>
    <w:rsid w:val="00E92A86"/>
    <w:rsid w:val="00EA1D47"/>
    <w:rsid w:val="00EA3767"/>
    <w:rsid w:val="00EB073A"/>
    <w:rsid w:val="00EB35DC"/>
    <w:rsid w:val="00EB3C8A"/>
    <w:rsid w:val="00EB5B76"/>
    <w:rsid w:val="00ED0CAD"/>
    <w:rsid w:val="00ED418A"/>
    <w:rsid w:val="00ED42BB"/>
    <w:rsid w:val="00EF444C"/>
    <w:rsid w:val="00EF7635"/>
    <w:rsid w:val="00F05B7A"/>
    <w:rsid w:val="00F16CBB"/>
    <w:rsid w:val="00F16F85"/>
    <w:rsid w:val="00F17CE9"/>
    <w:rsid w:val="00F31CA9"/>
    <w:rsid w:val="00F33C37"/>
    <w:rsid w:val="00F45714"/>
    <w:rsid w:val="00F46828"/>
    <w:rsid w:val="00F567C2"/>
    <w:rsid w:val="00F62599"/>
    <w:rsid w:val="00F737BA"/>
    <w:rsid w:val="00F75186"/>
    <w:rsid w:val="00F76008"/>
    <w:rsid w:val="00F8309E"/>
    <w:rsid w:val="00F842DE"/>
    <w:rsid w:val="00F85222"/>
    <w:rsid w:val="00F854EC"/>
    <w:rsid w:val="00FA7765"/>
    <w:rsid w:val="00FB21C4"/>
    <w:rsid w:val="00FB231F"/>
    <w:rsid w:val="00FB4C99"/>
    <w:rsid w:val="00FC627A"/>
    <w:rsid w:val="00FD74B7"/>
    <w:rsid w:val="00FE0446"/>
    <w:rsid w:val="00FE0482"/>
    <w:rsid w:val="00FE2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8AE"/>
  </w:style>
  <w:style w:type="paragraph" w:styleId="2">
    <w:name w:val="heading 2"/>
    <w:basedOn w:val="a"/>
    <w:next w:val="a"/>
    <w:qFormat/>
    <w:rsid w:val="00B818AE"/>
    <w:pPr>
      <w:keepNext/>
      <w:tabs>
        <w:tab w:val="left" w:pos="6379"/>
      </w:tabs>
      <w:jc w:val="center"/>
      <w:outlineLvl w:val="1"/>
    </w:pPr>
    <w:rPr>
      <w:b/>
      <w:i/>
      <w:sz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61664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9">
    <w:name w:val="heading 9"/>
    <w:basedOn w:val="a"/>
    <w:next w:val="a"/>
    <w:qFormat/>
    <w:rsid w:val="00F737B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B818AE"/>
    <w:pPr>
      <w:tabs>
        <w:tab w:val="left" w:pos="6379"/>
      </w:tabs>
      <w:jc w:val="both"/>
    </w:pPr>
    <w:rPr>
      <w:sz w:val="28"/>
    </w:rPr>
  </w:style>
  <w:style w:type="paragraph" w:styleId="20">
    <w:name w:val="Body Text 2"/>
    <w:basedOn w:val="a"/>
    <w:rsid w:val="00B818AE"/>
    <w:pPr>
      <w:jc w:val="center"/>
    </w:pPr>
    <w:rPr>
      <w:b/>
      <w:i/>
      <w:sz w:val="28"/>
    </w:rPr>
  </w:style>
  <w:style w:type="paragraph" w:styleId="a3">
    <w:name w:val="Body Text Indent"/>
    <w:basedOn w:val="a"/>
    <w:rsid w:val="00893C69"/>
    <w:pPr>
      <w:spacing w:after="120"/>
      <w:ind w:left="283"/>
    </w:pPr>
  </w:style>
  <w:style w:type="paragraph" w:styleId="a4">
    <w:name w:val="Body Text"/>
    <w:basedOn w:val="a"/>
    <w:link w:val="a5"/>
    <w:rsid w:val="00893C69"/>
    <w:pPr>
      <w:spacing w:after="120"/>
    </w:pPr>
  </w:style>
  <w:style w:type="paragraph" w:styleId="a6">
    <w:name w:val="Plain Text"/>
    <w:basedOn w:val="a"/>
    <w:rsid w:val="00893C69"/>
    <w:pPr>
      <w:autoSpaceDE w:val="0"/>
      <w:autoSpaceDN w:val="0"/>
    </w:pPr>
    <w:rPr>
      <w:rFonts w:ascii="Courier New" w:hAnsi="Courier New" w:cs="Courier New"/>
    </w:rPr>
  </w:style>
  <w:style w:type="paragraph" w:customStyle="1" w:styleId="1">
    <w:name w:val="Знак1 Знак Знак Знак Знак Знак Знак Знак Знак"/>
    <w:basedOn w:val="a"/>
    <w:rsid w:val="003F5543"/>
    <w:pPr>
      <w:spacing w:after="160" w:line="240" w:lineRule="exact"/>
    </w:pPr>
    <w:rPr>
      <w:rFonts w:eastAsia="Calibri"/>
      <w:lang w:eastAsia="zh-CN"/>
    </w:rPr>
  </w:style>
  <w:style w:type="character" w:styleId="a7">
    <w:name w:val="Hyperlink"/>
    <w:rsid w:val="00190E78"/>
    <w:rPr>
      <w:color w:val="0000FF"/>
      <w:u w:val="single"/>
    </w:rPr>
  </w:style>
  <w:style w:type="paragraph" w:customStyle="1" w:styleId="10">
    <w:name w:val="Знак1 Знак Знак Знак Знак Знак Знак Знак Знак Знак Знак Знак"/>
    <w:basedOn w:val="a"/>
    <w:rsid w:val="00190E78"/>
    <w:pPr>
      <w:spacing w:after="160" w:line="240" w:lineRule="exact"/>
    </w:pPr>
    <w:rPr>
      <w:rFonts w:eastAsia="Calibri"/>
      <w:lang w:eastAsia="zh-CN"/>
    </w:rPr>
  </w:style>
  <w:style w:type="paragraph" w:styleId="a8">
    <w:name w:val="header"/>
    <w:basedOn w:val="a"/>
    <w:link w:val="a9"/>
    <w:uiPriority w:val="99"/>
    <w:unhideWhenUsed/>
    <w:rsid w:val="00595B9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95B9D"/>
  </w:style>
  <w:style w:type="paragraph" w:styleId="aa">
    <w:name w:val="footer"/>
    <w:basedOn w:val="a"/>
    <w:link w:val="ab"/>
    <w:uiPriority w:val="99"/>
    <w:unhideWhenUsed/>
    <w:rsid w:val="00595B9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95B9D"/>
  </w:style>
  <w:style w:type="character" w:customStyle="1" w:styleId="70">
    <w:name w:val="Заголовок 7 Знак"/>
    <w:link w:val="7"/>
    <w:uiPriority w:val="9"/>
    <w:semiHidden/>
    <w:rsid w:val="00761664"/>
    <w:rPr>
      <w:rFonts w:ascii="Calibri" w:eastAsia="Times New Roman" w:hAnsi="Calibri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5D5E55"/>
  </w:style>
  <w:style w:type="paragraph" w:customStyle="1" w:styleId="ConsPlusNormal">
    <w:name w:val="ConsPlusNormal"/>
    <w:rsid w:val="008E77B5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c">
    <w:name w:val="Balloon Text"/>
    <w:basedOn w:val="a"/>
    <w:link w:val="ad"/>
    <w:uiPriority w:val="99"/>
    <w:semiHidden/>
    <w:unhideWhenUsed/>
    <w:rsid w:val="0038734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8734C"/>
    <w:rPr>
      <w:rFonts w:ascii="Tahoma" w:hAnsi="Tahoma" w:cs="Tahoma"/>
      <w:sz w:val="16"/>
      <w:szCs w:val="16"/>
    </w:rPr>
  </w:style>
  <w:style w:type="character" w:customStyle="1" w:styleId="30">
    <w:name w:val="Основной текст 3 Знак"/>
    <w:link w:val="3"/>
    <w:rsid w:val="00554DD2"/>
    <w:rPr>
      <w:sz w:val="28"/>
    </w:rPr>
  </w:style>
  <w:style w:type="paragraph" w:customStyle="1" w:styleId="ConsPlusTitle">
    <w:name w:val="ConsPlusTitle"/>
    <w:rsid w:val="003B2AB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e">
    <w:name w:val="Table Grid"/>
    <w:basedOn w:val="a1"/>
    <w:rsid w:val="00B14B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8AE"/>
  </w:style>
  <w:style w:type="paragraph" w:styleId="2">
    <w:name w:val="heading 2"/>
    <w:basedOn w:val="a"/>
    <w:next w:val="a"/>
    <w:qFormat/>
    <w:rsid w:val="00B818AE"/>
    <w:pPr>
      <w:keepNext/>
      <w:tabs>
        <w:tab w:val="left" w:pos="6379"/>
      </w:tabs>
      <w:jc w:val="center"/>
      <w:outlineLvl w:val="1"/>
    </w:pPr>
    <w:rPr>
      <w:b/>
      <w:i/>
      <w:sz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61664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9">
    <w:name w:val="heading 9"/>
    <w:basedOn w:val="a"/>
    <w:next w:val="a"/>
    <w:qFormat/>
    <w:rsid w:val="00F737B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B818AE"/>
    <w:pPr>
      <w:tabs>
        <w:tab w:val="left" w:pos="6379"/>
      </w:tabs>
      <w:jc w:val="both"/>
    </w:pPr>
    <w:rPr>
      <w:sz w:val="28"/>
    </w:rPr>
  </w:style>
  <w:style w:type="paragraph" w:styleId="20">
    <w:name w:val="Body Text 2"/>
    <w:basedOn w:val="a"/>
    <w:rsid w:val="00B818AE"/>
    <w:pPr>
      <w:jc w:val="center"/>
    </w:pPr>
    <w:rPr>
      <w:b/>
      <w:i/>
      <w:sz w:val="28"/>
    </w:rPr>
  </w:style>
  <w:style w:type="paragraph" w:styleId="a3">
    <w:name w:val="Body Text Indent"/>
    <w:basedOn w:val="a"/>
    <w:rsid w:val="00893C69"/>
    <w:pPr>
      <w:spacing w:after="120"/>
      <w:ind w:left="283"/>
    </w:pPr>
  </w:style>
  <w:style w:type="paragraph" w:styleId="a4">
    <w:name w:val="Body Text"/>
    <w:basedOn w:val="a"/>
    <w:link w:val="a5"/>
    <w:rsid w:val="00893C69"/>
    <w:pPr>
      <w:spacing w:after="120"/>
    </w:pPr>
  </w:style>
  <w:style w:type="paragraph" w:styleId="a6">
    <w:name w:val="Plain Text"/>
    <w:basedOn w:val="a"/>
    <w:rsid w:val="00893C69"/>
    <w:pPr>
      <w:autoSpaceDE w:val="0"/>
      <w:autoSpaceDN w:val="0"/>
    </w:pPr>
    <w:rPr>
      <w:rFonts w:ascii="Courier New" w:hAnsi="Courier New" w:cs="Courier New"/>
    </w:rPr>
  </w:style>
  <w:style w:type="paragraph" w:customStyle="1" w:styleId="1">
    <w:name w:val="Знак1 Знак Знак Знак Знак Знак Знак Знак Знак"/>
    <w:basedOn w:val="a"/>
    <w:rsid w:val="003F5543"/>
    <w:pPr>
      <w:spacing w:after="160" w:line="240" w:lineRule="exact"/>
    </w:pPr>
    <w:rPr>
      <w:rFonts w:eastAsia="Calibri"/>
      <w:lang w:eastAsia="zh-CN"/>
    </w:rPr>
  </w:style>
  <w:style w:type="character" w:styleId="a7">
    <w:name w:val="Hyperlink"/>
    <w:rsid w:val="00190E78"/>
    <w:rPr>
      <w:color w:val="0000FF"/>
      <w:u w:val="single"/>
    </w:rPr>
  </w:style>
  <w:style w:type="paragraph" w:customStyle="1" w:styleId="10">
    <w:name w:val="Знак1 Знак Знак Знак Знак Знак Знак Знак Знак Знак Знак Знак"/>
    <w:basedOn w:val="a"/>
    <w:rsid w:val="00190E78"/>
    <w:pPr>
      <w:spacing w:after="160" w:line="240" w:lineRule="exact"/>
    </w:pPr>
    <w:rPr>
      <w:rFonts w:eastAsia="Calibri"/>
      <w:lang w:eastAsia="zh-CN"/>
    </w:rPr>
  </w:style>
  <w:style w:type="paragraph" w:styleId="a8">
    <w:name w:val="header"/>
    <w:basedOn w:val="a"/>
    <w:link w:val="a9"/>
    <w:uiPriority w:val="99"/>
    <w:unhideWhenUsed/>
    <w:rsid w:val="00595B9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95B9D"/>
  </w:style>
  <w:style w:type="paragraph" w:styleId="aa">
    <w:name w:val="footer"/>
    <w:basedOn w:val="a"/>
    <w:link w:val="ab"/>
    <w:uiPriority w:val="99"/>
    <w:unhideWhenUsed/>
    <w:rsid w:val="00595B9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95B9D"/>
  </w:style>
  <w:style w:type="character" w:customStyle="1" w:styleId="70">
    <w:name w:val="Заголовок 7 Знак"/>
    <w:link w:val="7"/>
    <w:uiPriority w:val="9"/>
    <w:semiHidden/>
    <w:rsid w:val="00761664"/>
    <w:rPr>
      <w:rFonts w:ascii="Calibri" w:eastAsia="Times New Roman" w:hAnsi="Calibri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5D5E55"/>
  </w:style>
  <w:style w:type="paragraph" w:customStyle="1" w:styleId="ConsPlusNormal">
    <w:name w:val="ConsPlusNormal"/>
    <w:rsid w:val="008E77B5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c">
    <w:name w:val="Balloon Text"/>
    <w:basedOn w:val="a"/>
    <w:link w:val="ad"/>
    <w:uiPriority w:val="99"/>
    <w:semiHidden/>
    <w:unhideWhenUsed/>
    <w:rsid w:val="0038734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8734C"/>
    <w:rPr>
      <w:rFonts w:ascii="Tahoma" w:hAnsi="Tahoma" w:cs="Tahoma"/>
      <w:sz w:val="16"/>
      <w:szCs w:val="16"/>
    </w:rPr>
  </w:style>
  <w:style w:type="character" w:customStyle="1" w:styleId="30">
    <w:name w:val="Основной текст 3 Знак"/>
    <w:link w:val="3"/>
    <w:rsid w:val="00554DD2"/>
    <w:rPr>
      <w:sz w:val="28"/>
    </w:rPr>
  </w:style>
  <w:style w:type="paragraph" w:customStyle="1" w:styleId="ConsPlusTitle">
    <w:name w:val="ConsPlusTitle"/>
    <w:rsid w:val="003B2AB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e">
    <w:name w:val="Table Grid"/>
    <w:basedOn w:val="a1"/>
    <w:rsid w:val="00B14B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53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Imushestvo\kumi_p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kumi_post</Template>
  <TotalTime>0</TotalTime>
  <Pages>3</Pages>
  <Words>1050</Words>
  <Characters>5990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7026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Реестр</dc:creator>
  <cp:lastModifiedBy>User</cp:lastModifiedBy>
  <cp:revision>3</cp:revision>
  <cp:lastPrinted>2016-12-19T06:29:00Z</cp:lastPrinted>
  <dcterms:created xsi:type="dcterms:W3CDTF">2017-07-03T04:42:00Z</dcterms:created>
  <dcterms:modified xsi:type="dcterms:W3CDTF">2017-07-03T04:42:00Z</dcterms:modified>
</cp:coreProperties>
</file>