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73" w:rsidRDefault="001E0873"/>
    <w:p w:rsidR="00482072" w:rsidRDefault="002E20B5" w:rsidP="00482072">
      <w:pPr>
        <w:pStyle w:val="1"/>
        <w:ind w:left="5387"/>
        <w:jc w:val="right"/>
        <w:rPr>
          <w:b w:val="0"/>
          <w:bCs w:val="0"/>
          <w:iCs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2pt;height:74.7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9618E5" w:rsidRDefault="009618E5" w:rsidP="004B7DB9">
                  <w:r>
                    <w:rPr>
                      <w:noProof/>
                    </w:rPr>
                    <w:drawing>
                      <wp:inline distT="0" distB="0" distL="0" distR="0">
                        <wp:extent cx="542925" cy="857250"/>
                        <wp:effectExtent l="19050" t="0" r="9525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  <w:r>
        <w:rPr>
          <w:b w:val="0"/>
          <w:bCs w:val="0"/>
          <w:iCs/>
        </w:rPr>
        <w:t xml:space="preserve">          </w:t>
      </w: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2E20B5" w:rsidP="004B7DB9">
      <w:pPr>
        <w:rPr>
          <w:sz w:val="24"/>
        </w:rPr>
      </w:pPr>
      <w:r>
        <w:pict>
          <v:line id="_x0000_s1028" style="position:absolute;z-index:251657216" from="0,10.3pt" to="491.8pt,10.3pt" o:allowincell="f" strokeweight="4.5pt">
            <v:stroke linestyle="thinThick"/>
          </v:line>
        </w:pict>
      </w:r>
    </w:p>
    <w:p w:rsidR="004B7DB9" w:rsidRDefault="004B7DB9" w:rsidP="004B7DB9">
      <w:pPr>
        <w:rPr>
          <w:sz w:val="24"/>
        </w:rPr>
      </w:pPr>
    </w:p>
    <w:p w:rsidR="004B7DB9" w:rsidRDefault="004B7DB9" w:rsidP="004B7DB9">
      <w:pPr>
        <w:rPr>
          <w:sz w:val="24"/>
        </w:rPr>
      </w:pPr>
      <w:r>
        <w:rPr>
          <w:sz w:val="24"/>
        </w:rPr>
        <w:t xml:space="preserve">от </w:t>
      </w:r>
      <w:r w:rsidR="002302E5">
        <w:rPr>
          <w:sz w:val="24"/>
        </w:rPr>
        <w:t xml:space="preserve">    </w:t>
      </w:r>
      <w:r w:rsidR="009618E5">
        <w:rPr>
          <w:sz w:val="24"/>
        </w:rPr>
        <w:t xml:space="preserve">              </w:t>
      </w:r>
      <w:r w:rsidR="002302E5">
        <w:rPr>
          <w:sz w:val="24"/>
        </w:rPr>
        <w:t xml:space="preserve">   </w:t>
      </w:r>
      <w:r>
        <w:rPr>
          <w:sz w:val="24"/>
        </w:rPr>
        <w:t xml:space="preserve">№ </w:t>
      </w:r>
      <w:r w:rsidR="002302E5">
        <w:rPr>
          <w:sz w:val="24"/>
        </w:rPr>
        <w:t xml:space="preserve">    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>О внесении изменений в  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r w:rsidRPr="00630AA4">
        <w:rPr>
          <w:b/>
          <w:bCs/>
          <w:i/>
          <w:iCs/>
          <w:sz w:val="28"/>
          <w:szCs w:val="28"/>
        </w:rPr>
        <w:t xml:space="preserve"> </w:t>
      </w:r>
      <w:r w:rsidR="00862E0F"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D73DF2" w:rsidP="008C6C28">
      <w:pPr>
        <w:autoSpaceDE w:val="0"/>
        <w:autoSpaceDN w:val="0"/>
        <w:adjustRightInd w:val="0"/>
        <w:spacing w:before="100" w:beforeAutospacing="1"/>
        <w:ind w:firstLine="709"/>
        <w:jc w:val="both"/>
        <w:rPr>
          <w:sz w:val="28"/>
          <w:szCs w:val="28"/>
        </w:rPr>
      </w:pPr>
      <w:proofErr w:type="gramStart"/>
      <w:r w:rsidRPr="0079281B">
        <w:rPr>
          <w:sz w:val="28"/>
          <w:szCs w:val="28"/>
        </w:rPr>
        <w:t xml:space="preserve">В соответствии </w:t>
      </w:r>
      <w:r w:rsidR="00D91580" w:rsidRPr="00A16874">
        <w:rPr>
          <w:sz w:val="28"/>
          <w:szCs w:val="28"/>
        </w:rPr>
        <w:t>с решени</w:t>
      </w:r>
      <w:r w:rsidR="00D91580">
        <w:rPr>
          <w:sz w:val="28"/>
          <w:szCs w:val="28"/>
        </w:rPr>
        <w:t>е</w:t>
      </w:r>
      <w:r w:rsidR="00D91580" w:rsidRPr="00A16874">
        <w:rPr>
          <w:sz w:val="28"/>
          <w:szCs w:val="28"/>
        </w:rPr>
        <w:t>м</w:t>
      </w:r>
      <w:r w:rsidR="00D86742">
        <w:rPr>
          <w:sz w:val="28"/>
          <w:szCs w:val="28"/>
        </w:rPr>
        <w:t xml:space="preserve"> Городской</w:t>
      </w:r>
      <w:r w:rsidR="00D91580" w:rsidRPr="00A16874">
        <w:rPr>
          <w:sz w:val="28"/>
          <w:szCs w:val="28"/>
        </w:rPr>
        <w:t xml:space="preserve"> Думы города Каменска-Уральского от </w:t>
      </w:r>
      <w:r w:rsidR="00D91580">
        <w:rPr>
          <w:sz w:val="28"/>
          <w:szCs w:val="28"/>
        </w:rPr>
        <w:t>22</w:t>
      </w:r>
      <w:r w:rsidR="00D91580" w:rsidRPr="00DB512C">
        <w:rPr>
          <w:sz w:val="28"/>
          <w:szCs w:val="28"/>
        </w:rPr>
        <w:t>.</w:t>
      </w:r>
      <w:r w:rsidR="00D91580">
        <w:rPr>
          <w:sz w:val="28"/>
          <w:szCs w:val="28"/>
        </w:rPr>
        <w:t>03</w:t>
      </w:r>
      <w:r w:rsidR="00D91580" w:rsidRPr="00DB512C">
        <w:rPr>
          <w:sz w:val="28"/>
          <w:szCs w:val="28"/>
        </w:rPr>
        <w:t>.201</w:t>
      </w:r>
      <w:r w:rsidR="00D91580">
        <w:rPr>
          <w:sz w:val="28"/>
          <w:szCs w:val="28"/>
        </w:rPr>
        <w:t>7</w:t>
      </w:r>
      <w:r w:rsidR="00D91580" w:rsidRPr="00DB512C">
        <w:rPr>
          <w:sz w:val="28"/>
          <w:szCs w:val="28"/>
        </w:rPr>
        <w:t xml:space="preserve"> № </w:t>
      </w:r>
      <w:r w:rsidR="00D91580">
        <w:rPr>
          <w:sz w:val="28"/>
          <w:szCs w:val="28"/>
        </w:rPr>
        <w:t>108</w:t>
      </w:r>
      <w:r w:rsidR="00D91580" w:rsidRPr="00A16874">
        <w:rPr>
          <w:sz w:val="28"/>
          <w:szCs w:val="28"/>
        </w:rPr>
        <w:t xml:space="preserve"> </w:t>
      </w:r>
      <w:r w:rsidR="00D91580" w:rsidRPr="00543AD1">
        <w:rPr>
          <w:sz w:val="28"/>
          <w:szCs w:val="28"/>
        </w:rPr>
        <w:t>«О бюджете муниципального образования город Каменск-Уральский на 2017 год и плановый период 2018 и 2019 годов</w:t>
      </w:r>
      <w:r w:rsidR="00D91580">
        <w:rPr>
          <w:bCs/>
          <w:iCs/>
          <w:sz w:val="28"/>
          <w:szCs w:val="28"/>
        </w:rPr>
        <w:t>»,</w:t>
      </w:r>
      <w:r w:rsidRPr="0079281B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Порядком формирования и реализации</w:t>
      </w:r>
      <w:r w:rsidRPr="0079281B">
        <w:rPr>
          <w:sz w:val="28"/>
          <w:szCs w:val="28"/>
        </w:rPr>
        <w:t xml:space="preserve"> муниципальных программ</w:t>
      </w:r>
      <w:r>
        <w:rPr>
          <w:sz w:val="28"/>
          <w:szCs w:val="28"/>
        </w:rPr>
        <w:t xml:space="preserve"> и комплексных муниципальных программ</w:t>
      </w:r>
      <w:r w:rsidRPr="0079281B">
        <w:rPr>
          <w:sz w:val="28"/>
          <w:szCs w:val="28"/>
        </w:rPr>
        <w:t xml:space="preserve"> муниципального образования город Каменск-Уральский, </w:t>
      </w:r>
      <w:r>
        <w:rPr>
          <w:sz w:val="28"/>
          <w:szCs w:val="28"/>
        </w:rPr>
        <w:t xml:space="preserve">утверждённым </w:t>
      </w:r>
      <w:r w:rsidRPr="0079281B">
        <w:rPr>
          <w:sz w:val="28"/>
          <w:szCs w:val="28"/>
        </w:rPr>
        <w:t>постановлением Администрации города Каменска-Уральского от 23.</w:t>
      </w:r>
      <w:r>
        <w:rPr>
          <w:sz w:val="28"/>
          <w:szCs w:val="28"/>
        </w:rPr>
        <w:t>11</w:t>
      </w:r>
      <w:r w:rsidRPr="0079281B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79281B">
        <w:rPr>
          <w:sz w:val="28"/>
          <w:szCs w:val="28"/>
        </w:rPr>
        <w:t xml:space="preserve"> № 1</w:t>
      </w:r>
      <w:r>
        <w:rPr>
          <w:sz w:val="28"/>
          <w:szCs w:val="28"/>
        </w:rPr>
        <w:t>666</w:t>
      </w:r>
      <w:r w:rsidRPr="0079281B">
        <w:rPr>
          <w:sz w:val="28"/>
          <w:szCs w:val="28"/>
        </w:rPr>
        <w:t>,  Администрация города Каменска–Уральского</w:t>
      </w:r>
      <w:proofErr w:type="gramEnd"/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034205" w:rsidRPr="00034205" w:rsidRDefault="00D73DF2" w:rsidP="00220016">
      <w:pPr>
        <w:tabs>
          <w:tab w:val="left" w:pos="1134"/>
          <w:tab w:val="num" w:pos="1260"/>
        </w:tabs>
        <w:spacing w:after="120"/>
        <w:ind w:firstLine="709"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Pr="00C81B52">
        <w:t xml:space="preserve"> </w:t>
      </w:r>
      <w:r w:rsidR="00C7262B" w:rsidRPr="00C81B52">
        <w:rPr>
          <w:sz w:val="28"/>
          <w:szCs w:val="28"/>
        </w:rPr>
        <w:t>Внести в</w:t>
      </w:r>
      <w:r w:rsidR="00C7262B" w:rsidRPr="00C81B52">
        <w:t xml:space="preserve"> 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r w:rsidR="00C7262B" w:rsidRPr="00C81B52">
        <w:rPr>
          <w:bCs/>
          <w:iCs/>
          <w:sz w:val="28"/>
          <w:szCs w:val="28"/>
        </w:rPr>
        <w:t xml:space="preserve"> (далее - Программа)</w:t>
      </w:r>
      <w:r w:rsidRPr="00C81B52">
        <w:rPr>
          <w:sz w:val="28"/>
          <w:szCs w:val="28"/>
        </w:rPr>
        <w:t>, утвержденн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034205" w:rsidRPr="00034205">
        <w:rPr>
          <w:sz w:val="28"/>
          <w:szCs w:val="28"/>
        </w:rPr>
        <w:t>Уральского от 03.03.2017 № 159</w:t>
      </w:r>
      <w:r w:rsidR="002302E5">
        <w:rPr>
          <w:sz w:val="28"/>
          <w:szCs w:val="28"/>
        </w:rPr>
        <w:t>, от 13.03.2017 №175</w:t>
      </w:r>
      <w:r w:rsidR="00034205" w:rsidRPr="00034205">
        <w:rPr>
          <w:sz w:val="28"/>
          <w:szCs w:val="28"/>
        </w:rPr>
        <w:t>), следующие изменения:</w:t>
      </w:r>
    </w:p>
    <w:p w:rsidR="00034205" w:rsidRPr="00034205" w:rsidRDefault="00034205" w:rsidP="00034205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t xml:space="preserve">1) строку «Объемы финансирования программы по годам реализации» паспорта Программы изложить в новой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7370"/>
      </w:tblGrid>
      <w:tr w:rsidR="00034205" w:rsidRPr="00EE36B4" w:rsidTr="00B20E90">
        <w:trPr>
          <w:trHeight w:val="1730"/>
        </w:trPr>
        <w:tc>
          <w:tcPr>
            <w:tcW w:w="2211" w:type="dxa"/>
          </w:tcPr>
          <w:p w:rsidR="00034205" w:rsidRPr="00034205" w:rsidRDefault="00034205" w:rsidP="007C14DD">
            <w:pPr>
              <w:pStyle w:val="ConsPlusNormal"/>
              <w:rPr>
                <w:highlight w:val="yellow"/>
              </w:rPr>
            </w:pPr>
            <w:r w:rsidRPr="00034205">
              <w:t>Объемы финансирования программы по годам реализации</w:t>
            </w:r>
          </w:p>
        </w:tc>
        <w:tc>
          <w:tcPr>
            <w:tcW w:w="7370" w:type="dxa"/>
          </w:tcPr>
          <w:p w:rsidR="00034205" w:rsidRPr="00034205" w:rsidRDefault="00034205" w:rsidP="007C14DD">
            <w:pPr>
              <w:pStyle w:val="ConsPlusNormal"/>
            </w:pPr>
            <w:r w:rsidRPr="00034205">
              <w:t xml:space="preserve">Всего: </w:t>
            </w:r>
            <w:r w:rsidR="002302E5">
              <w:t>506 </w:t>
            </w:r>
            <w:r w:rsidR="004B7640">
              <w:t>925</w:t>
            </w:r>
            <w:r w:rsidR="002302E5">
              <w:t>,20</w:t>
            </w:r>
            <w:r w:rsidRPr="00034205">
              <w:t xml:space="preserve"> тыс. руб., в том числе: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>2017 год – 12</w:t>
            </w:r>
            <w:r w:rsidR="002302E5">
              <w:t>6</w:t>
            </w:r>
            <w:r w:rsidRPr="00034205">
              <w:t> 613,00 тыс. руб.;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 xml:space="preserve">2018 год – </w:t>
            </w:r>
            <w:r w:rsidR="00D92263">
              <w:t>96 455,00</w:t>
            </w:r>
            <w:r w:rsidRPr="00034205">
              <w:t xml:space="preserve">  тыс. руб.;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 xml:space="preserve">2019 год – </w:t>
            </w:r>
            <w:r w:rsidR="00D92263">
              <w:t>96 4</w:t>
            </w:r>
            <w:r w:rsidR="004B7640">
              <w:t>5</w:t>
            </w:r>
            <w:r w:rsidR="00D92263">
              <w:t>5,00</w:t>
            </w:r>
            <w:r w:rsidRPr="00034205">
              <w:t xml:space="preserve"> тыс. руб.;</w:t>
            </w:r>
          </w:p>
          <w:p w:rsidR="00034205" w:rsidRPr="00DE5A43" w:rsidRDefault="00034205" w:rsidP="007C14DD">
            <w:pPr>
              <w:pStyle w:val="ConsPlusNormal"/>
            </w:pPr>
            <w:r w:rsidRPr="00DE5A43">
              <w:t>2020 год – 93 192,90 тыс. руб.;</w:t>
            </w:r>
          </w:p>
          <w:p w:rsidR="00034205" w:rsidRPr="00034205" w:rsidRDefault="00034205" w:rsidP="007C14DD">
            <w:pPr>
              <w:pStyle w:val="ConsPlusNormal"/>
            </w:pPr>
            <w:r w:rsidRPr="00DE5A43">
              <w:t>2021 год – 94 209,30 тыс. руб., из них</w:t>
            </w:r>
            <w:r w:rsidRPr="00034205">
              <w:t>: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>областной бюджет: 0,0 тыс. руб., в том числе: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>2017 год - 0 руб.;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>2018 год - 0 руб.;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>2019 год - 0 руб.;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lastRenderedPageBreak/>
              <w:t>2020 год - 0 руб.;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>2021 год - 0 руб.;</w:t>
            </w:r>
          </w:p>
          <w:p w:rsidR="00034205" w:rsidRPr="00034205" w:rsidRDefault="00034205" w:rsidP="00034205">
            <w:pPr>
              <w:pStyle w:val="ConsPlusNormal"/>
            </w:pPr>
            <w:r w:rsidRPr="00034205">
              <w:t xml:space="preserve">местный бюджет: </w:t>
            </w:r>
            <w:r w:rsidR="002302E5">
              <w:t xml:space="preserve">506 </w:t>
            </w:r>
            <w:r w:rsidR="004B7640">
              <w:t>925</w:t>
            </w:r>
            <w:r w:rsidR="00D92263">
              <w:t>,20</w:t>
            </w:r>
            <w:r w:rsidRPr="00034205">
              <w:t xml:space="preserve"> тыс. руб., в том числе:</w:t>
            </w:r>
          </w:p>
          <w:p w:rsidR="00B841B5" w:rsidRPr="00034205" w:rsidRDefault="00B841B5" w:rsidP="00B841B5">
            <w:pPr>
              <w:pStyle w:val="ConsPlusNormal"/>
            </w:pPr>
            <w:r w:rsidRPr="00034205">
              <w:t xml:space="preserve">2017 год – </w:t>
            </w:r>
            <w:r w:rsidR="002302E5">
              <w:t>126 613</w:t>
            </w:r>
            <w:r w:rsidRPr="00034205">
              <w:t>,00 тыс. руб.;</w:t>
            </w:r>
          </w:p>
          <w:p w:rsidR="00B841B5" w:rsidRPr="00034205" w:rsidRDefault="00B841B5" w:rsidP="00B841B5">
            <w:pPr>
              <w:pStyle w:val="ConsPlusNormal"/>
            </w:pPr>
            <w:r w:rsidRPr="00034205">
              <w:t xml:space="preserve">2018 год – </w:t>
            </w:r>
            <w:r w:rsidR="00D92263">
              <w:t>96 455,00</w:t>
            </w:r>
            <w:r w:rsidRPr="00034205">
              <w:t xml:space="preserve">  тыс. руб.;</w:t>
            </w:r>
          </w:p>
          <w:p w:rsidR="00B841B5" w:rsidRPr="00034205" w:rsidRDefault="00B841B5" w:rsidP="00B841B5">
            <w:pPr>
              <w:pStyle w:val="ConsPlusNormal"/>
            </w:pPr>
            <w:r w:rsidRPr="00034205">
              <w:t xml:space="preserve">2019 год – </w:t>
            </w:r>
            <w:r w:rsidR="00D92263">
              <w:t>96 4</w:t>
            </w:r>
            <w:r w:rsidR="004B7640">
              <w:t>5</w:t>
            </w:r>
            <w:r w:rsidR="00D92263">
              <w:t>5,00</w:t>
            </w:r>
            <w:r w:rsidR="003F703F">
              <w:t xml:space="preserve"> </w:t>
            </w:r>
            <w:r w:rsidRPr="00034205">
              <w:t>тыс. руб.;</w:t>
            </w:r>
          </w:p>
          <w:p w:rsidR="00034205" w:rsidRPr="00DE5A43" w:rsidRDefault="00034205" w:rsidP="00034205">
            <w:pPr>
              <w:pStyle w:val="ConsPlusNormal"/>
            </w:pPr>
            <w:r w:rsidRPr="00DE5A43">
              <w:t>2020 год – 93 192,90 тыс. руб.;</w:t>
            </w:r>
          </w:p>
          <w:p w:rsidR="00034205" w:rsidRPr="00EE36B4" w:rsidRDefault="00034205" w:rsidP="00034205">
            <w:pPr>
              <w:pStyle w:val="ConsPlusNormal"/>
            </w:pPr>
            <w:r w:rsidRPr="00DE5A43">
              <w:t>2021 год – 94 209,30 тыс. руб.</w:t>
            </w:r>
          </w:p>
        </w:tc>
      </w:tr>
    </w:tbl>
    <w:p w:rsidR="002302E5" w:rsidRDefault="002302E5" w:rsidP="00C81B52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</w:p>
    <w:p w:rsidR="00C81B52" w:rsidRPr="001373BB" w:rsidRDefault="00C81B52" w:rsidP="00C81B52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2302E5">
        <w:rPr>
          <w:sz w:val="28"/>
          <w:szCs w:val="28"/>
        </w:rPr>
        <w:t xml:space="preserve">3) приложение № </w:t>
      </w:r>
      <w:r w:rsidR="002302E5" w:rsidRPr="002302E5">
        <w:rPr>
          <w:sz w:val="28"/>
          <w:szCs w:val="28"/>
        </w:rPr>
        <w:t>2</w:t>
      </w:r>
      <w:r w:rsidRPr="002302E5">
        <w:rPr>
          <w:sz w:val="28"/>
          <w:szCs w:val="28"/>
        </w:rPr>
        <w:t xml:space="preserve"> к Программе изложить</w:t>
      </w:r>
      <w:r w:rsidRPr="002302E5">
        <w:rPr>
          <w:bCs/>
          <w:iCs/>
          <w:sz w:val="28"/>
          <w:szCs w:val="28"/>
        </w:rPr>
        <w:t xml:space="preserve"> </w:t>
      </w:r>
      <w:r w:rsidRPr="002302E5">
        <w:rPr>
          <w:sz w:val="28"/>
          <w:szCs w:val="28"/>
        </w:rPr>
        <w:t>в новой редакции согласно Приложению №1 к настоящему постановлению;</w:t>
      </w:r>
    </w:p>
    <w:p w:rsidR="00C81B52" w:rsidRPr="00E504C6" w:rsidRDefault="00C81B52" w:rsidP="00C81B52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504C6">
        <w:rPr>
          <w:sz w:val="28"/>
          <w:szCs w:val="28"/>
        </w:rPr>
        <w:t xml:space="preserve">) приложение № </w:t>
      </w:r>
      <w:r w:rsidR="002302E5">
        <w:rPr>
          <w:sz w:val="28"/>
          <w:szCs w:val="28"/>
        </w:rPr>
        <w:t>3</w:t>
      </w:r>
      <w:r w:rsidRPr="00E504C6">
        <w:rPr>
          <w:sz w:val="28"/>
          <w:szCs w:val="28"/>
        </w:rPr>
        <w:t xml:space="preserve"> к Программе изложить</w:t>
      </w:r>
      <w:r w:rsidRPr="00E504C6">
        <w:rPr>
          <w:bCs/>
          <w:iCs/>
          <w:sz w:val="28"/>
          <w:szCs w:val="28"/>
        </w:rPr>
        <w:t xml:space="preserve"> </w:t>
      </w:r>
      <w:r w:rsidRPr="00E504C6">
        <w:rPr>
          <w:sz w:val="28"/>
          <w:szCs w:val="28"/>
        </w:rPr>
        <w:t>в новой редакции согласно Приложени</w:t>
      </w:r>
      <w:r w:rsidR="002302E5">
        <w:rPr>
          <w:sz w:val="28"/>
          <w:szCs w:val="28"/>
        </w:rPr>
        <w:t>ю №2 к настоящему постановлению.</w:t>
      </w:r>
    </w:p>
    <w:p w:rsidR="007C14DD" w:rsidRPr="00034205" w:rsidRDefault="007C14DD" w:rsidP="00DB4BE7">
      <w:pPr>
        <w:pStyle w:val="a5"/>
        <w:tabs>
          <w:tab w:val="left" w:pos="0"/>
        </w:tabs>
        <w:autoSpaceDE w:val="0"/>
        <w:autoSpaceDN w:val="0"/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t xml:space="preserve">2. </w:t>
      </w:r>
      <w:proofErr w:type="gramStart"/>
      <w:r w:rsidRPr="00034205">
        <w:rPr>
          <w:sz w:val="28"/>
          <w:szCs w:val="28"/>
        </w:rPr>
        <w:t>Разместить</w:t>
      </w:r>
      <w:proofErr w:type="gramEnd"/>
      <w:r w:rsidRPr="00034205">
        <w:rPr>
          <w:sz w:val="28"/>
          <w:szCs w:val="28"/>
        </w:rPr>
        <w:t xml:space="preserve"> настоящее постановление на официальном сайте муниципального образования город Каменск-Уральский.</w:t>
      </w:r>
    </w:p>
    <w:p w:rsidR="007C14DD" w:rsidRPr="00E504C6" w:rsidRDefault="007C14DD" w:rsidP="00DB4BE7">
      <w:pPr>
        <w:tabs>
          <w:tab w:val="left" w:pos="709"/>
        </w:tabs>
        <w:spacing w:after="120"/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 xml:space="preserve">3. </w:t>
      </w:r>
      <w:proofErr w:type="gramStart"/>
      <w:r w:rsidRPr="00034205">
        <w:rPr>
          <w:sz w:val="28"/>
          <w:szCs w:val="28"/>
        </w:rPr>
        <w:t>Контроль за</w:t>
      </w:r>
      <w:proofErr w:type="gramEnd"/>
      <w:r w:rsidRPr="00034205">
        <w:rPr>
          <w:sz w:val="28"/>
          <w:szCs w:val="28"/>
        </w:rPr>
        <w:t xml:space="preserve"> исполнением настоящего постановления возложить на  заместителя главы Администрации города С.И. Жукову.</w:t>
      </w:r>
      <w:r w:rsidRPr="00E504C6">
        <w:rPr>
          <w:sz w:val="28"/>
          <w:szCs w:val="28"/>
        </w:rPr>
        <w:t xml:space="preserve"> </w:t>
      </w:r>
    </w:p>
    <w:p w:rsidR="007C14DD" w:rsidRDefault="007C14DD" w:rsidP="007C14DD">
      <w:pPr>
        <w:jc w:val="both"/>
        <w:rPr>
          <w:sz w:val="28"/>
          <w:szCs w:val="28"/>
        </w:rPr>
      </w:pPr>
    </w:p>
    <w:p w:rsidR="007C14DD" w:rsidRDefault="007C14DD" w:rsidP="007C14DD">
      <w:pPr>
        <w:jc w:val="both"/>
        <w:rPr>
          <w:sz w:val="28"/>
          <w:szCs w:val="28"/>
        </w:rPr>
      </w:pPr>
    </w:p>
    <w:p w:rsidR="007C14DD" w:rsidRDefault="00145ED1" w:rsidP="007C14DD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7C14DD" w:rsidRPr="00E504C6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7C14DD" w:rsidRPr="00E504C6">
        <w:rPr>
          <w:sz w:val="28"/>
          <w:szCs w:val="28"/>
        </w:rPr>
        <w:t xml:space="preserve"> города</w:t>
      </w:r>
      <w:r w:rsidR="007C14DD" w:rsidRPr="00E504C6">
        <w:rPr>
          <w:sz w:val="28"/>
          <w:szCs w:val="28"/>
        </w:rPr>
        <w:tab/>
      </w:r>
      <w:r w:rsidR="007C14DD" w:rsidRPr="00E504C6">
        <w:rPr>
          <w:sz w:val="28"/>
          <w:szCs w:val="28"/>
        </w:rPr>
        <w:tab/>
      </w:r>
      <w:r w:rsidR="007C14DD" w:rsidRPr="00E504C6">
        <w:rPr>
          <w:sz w:val="28"/>
          <w:szCs w:val="28"/>
        </w:rPr>
        <w:tab/>
      </w:r>
      <w:r w:rsidR="007C14DD" w:rsidRPr="00E504C6">
        <w:rPr>
          <w:sz w:val="28"/>
          <w:szCs w:val="28"/>
        </w:rPr>
        <w:tab/>
      </w:r>
      <w:r w:rsidR="007C14DD" w:rsidRPr="00E504C6">
        <w:rPr>
          <w:sz w:val="28"/>
          <w:szCs w:val="28"/>
        </w:rPr>
        <w:tab/>
      </w:r>
      <w:r w:rsidR="007C14DD">
        <w:rPr>
          <w:sz w:val="28"/>
          <w:szCs w:val="28"/>
        </w:rPr>
        <w:t xml:space="preserve">      </w:t>
      </w:r>
      <w:r w:rsidR="007C14DD" w:rsidRPr="00E504C6">
        <w:rPr>
          <w:sz w:val="28"/>
          <w:szCs w:val="28"/>
        </w:rPr>
        <w:t xml:space="preserve">           </w:t>
      </w:r>
      <w:r w:rsidR="007C14DD">
        <w:rPr>
          <w:sz w:val="28"/>
          <w:szCs w:val="28"/>
        </w:rPr>
        <w:t xml:space="preserve">        </w:t>
      </w:r>
      <w:r w:rsidR="007C14DD"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С.А. </w:t>
      </w:r>
      <w:proofErr w:type="spellStart"/>
      <w:r>
        <w:rPr>
          <w:sz w:val="28"/>
          <w:szCs w:val="28"/>
        </w:rPr>
        <w:t>Гераскин</w:t>
      </w:r>
      <w:proofErr w:type="spellEnd"/>
    </w:p>
    <w:p w:rsidR="007C14DD" w:rsidRDefault="007C14DD" w:rsidP="007C14DD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  <w:sectPr w:rsidR="007C14DD" w:rsidSect="007C14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841B5" w:rsidRDefault="00B841B5" w:rsidP="007C14DD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</w:p>
    <w:p w:rsidR="005C475F" w:rsidRDefault="005C475F" w:rsidP="005C475F">
      <w:pPr>
        <w:pStyle w:val="a3"/>
        <w:ind w:left="3441"/>
        <w:jc w:val="center"/>
        <w:rPr>
          <w:szCs w:val="28"/>
        </w:rPr>
      </w:pPr>
      <w:r>
        <w:t xml:space="preserve">                                                                                             </w:t>
      </w:r>
      <w:r w:rsidR="000C10FF">
        <w:t xml:space="preserve"> </w:t>
      </w:r>
      <w:r>
        <w:t xml:space="preserve"> </w:t>
      </w:r>
      <w:r w:rsidR="00C57867">
        <w:t xml:space="preserve">     </w:t>
      </w:r>
      <w:r w:rsidRPr="005D2AA2">
        <w:rPr>
          <w:szCs w:val="28"/>
        </w:rPr>
        <w:t xml:space="preserve">Приложение </w:t>
      </w:r>
      <w:r w:rsidR="00C57867">
        <w:rPr>
          <w:szCs w:val="28"/>
        </w:rPr>
        <w:t>№</w:t>
      </w:r>
      <w:r w:rsidR="002302E5">
        <w:rPr>
          <w:szCs w:val="28"/>
        </w:rPr>
        <w:t>1</w:t>
      </w:r>
      <w:r w:rsidRPr="005D2AA2">
        <w:rPr>
          <w:szCs w:val="28"/>
        </w:rPr>
        <w:t xml:space="preserve"> к постановлению </w:t>
      </w:r>
    </w:p>
    <w:p w:rsidR="005C475F" w:rsidRPr="005D2AA2" w:rsidRDefault="005C475F" w:rsidP="005C475F">
      <w:pPr>
        <w:pStyle w:val="a3"/>
        <w:ind w:left="3441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  </w:t>
      </w:r>
      <w:r w:rsidRPr="005D2AA2">
        <w:rPr>
          <w:szCs w:val="28"/>
        </w:rPr>
        <w:t>Администрации города</w:t>
      </w:r>
    </w:p>
    <w:p w:rsidR="005C475F" w:rsidRPr="005D2AA2" w:rsidRDefault="005C475F" w:rsidP="005C475F">
      <w:pPr>
        <w:pStyle w:val="31"/>
        <w:spacing w:after="0"/>
        <w:ind w:left="344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Pr="005D2AA2">
        <w:rPr>
          <w:sz w:val="28"/>
          <w:szCs w:val="28"/>
        </w:rPr>
        <w:t>Каменска-Уральского</w:t>
      </w:r>
    </w:p>
    <w:p w:rsidR="005C475F" w:rsidRDefault="005C475F" w:rsidP="005C475F">
      <w:pPr>
        <w:ind w:left="10080" w:firstLine="72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D2AA2">
        <w:rPr>
          <w:sz w:val="28"/>
          <w:szCs w:val="28"/>
        </w:rPr>
        <w:t>от                           №</w:t>
      </w:r>
    </w:p>
    <w:p w:rsidR="00935FEC" w:rsidRPr="00366C39" w:rsidRDefault="00935FEC" w:rsidP="00935FEC"/>
    <w:tbl>
      <w:tblPr>
        <w:tblW w:w="5000" w:type="pct"/>
        <w:tblLook w:val="04A0" w:firstRow="1" w:lastRow="0" w:firstColumn="1" w:lastColumn="0" w:noHBand="0" w:noVBand="1"/>
      </w:tblPr>
      <w:tblGrid>
        <w:gridCol w:w="924"/>
        <w:gridCol w:w="3960"/>
        <w:gridCol w:w="1676"/>
        <w:gridCol w:w="1556"/>
        <w:gridCol w:w="1515"/>
        <w:gridCol w:w="1475"/>
        <w:gridCol w:w="1453"/>
        <w:gridCol w:w="1373"/>
        <w:gridCol w:w="1562"/>
      </w:tblGrid>
      <w:tr w:rsidR="00935FEC" w:rsidRPr="006B1BE3" w:rsidTr="000C10FF">
        <w:trPr>
          <w:trHeight w:val="1815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5FEC" w:rsidRPr="006B1BE3" w:rsidRDefault="00935FEC" w:rsidP="007C14DD">
            <w:pPr>
              <w:rPr>
                <w:color w:val="000000"/>
                <w:sz w:val="28"/>
                <w:szCs w:val="28"/>
              </w:rPr>
            </w:pPr>
            <w:r w:rsidRPr="006B1BE3">
              <w:rPr>
                <w:color w:val="000000"/>
                <w:sz w:val="28"/>
                <w:szCs w:val="28"/>
              </w:rPr>
              <w:t xml:space="preserve">Приложение № 2                                                                    к муниципальной программе </w:t>
            </w:r>
            <w:r w:rsidRPr="006B1BE3">
              <w:rPr>
                <w:color w:val="000000"/>
                <w:sz w:val="28"/>
                <w:szCs w:val="28"/>
              </w:rPr>
              <w:br/>
              <w:t>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935FEC" w:rsidRPr="006B1BE3" w:rsidTr="007C14DD">
        <w:trPr>
          <w:trHeight w:val="39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5FEC" w:rsidRPr="006B1BE3" w:rsidRDefault="00935FEC" w:rsidP="007C14DD">
            <w:pPr>
              <w:rPr>
                <w:color w:val="00000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color w:val="000000"/>
              </w:rPr>
            </w:pPr>
          </w:p>
        </w:tc>
      </w:tr>
      <w:tr w:rsidR="00935FEC" w:rsidRPr="006B1BE3" w:rsidTr="007C14DD">
        <w:trPr>
          <w:trHeight w:val="76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5FEC" w:rsidRPr="006B1BE3" w:rsidRDefault="00935FEC" w:rsidP="007C14D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ПЛАН МЕРОПРИЯТИЙ ПО ВЫПОЛНЕНИЮ МУНИЦИПАЛЬНОЙ ПРОГРАММЫ «УПРАВЛЕНИЕ МУНИЦИПАЛЬНОЙ СОБСТВЕННОСТЬЮ МУНИЦИПАЛЬНОГО ОБРАЗОВАНИЯ ГОРОД КАМЕНСК – УРАЛЬСКИЙ НА 2017-2021 ГОДЫ»</w:t>
            </w:r>
          </w:p>
        </w:tc>
      </w:tr>
      <w:tr w:rsidR="00935FEC" w:rsidRPr="006B1BE3" w:rsidTr="007C14DD">
        <w:trPr>
          <w:trHeight w:val="30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</w:tr>
      <w:tr w:rsidR="00935FEC" w:rsidRPr="006B1BE3" w:rsidTr="007C14DD">
        <w:trPr>
          <w:trHeight w:val="615"/>
        </w:trPr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6B1BE3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1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6B1BE3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6B1BE3" w:rsidRDefault="00935FEC" w:rsidP="007C14DD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8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6B1BE3" w:rsidRDefault="00935FEC" w:rsidP="007C14DD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</w:tr>
      <w:tr w:rsidR="00935FEC" w:rsidRPr="0085601C" w:rsidTr="007C14DD">
        <w:trPr>
          <w:trHeight w:val="2615"/>
        </w:trPr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6B1BE3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6B1BE3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</w:tr>
      <w:tr w:rsidR="00935FEC" w:rsidRPr="0085601C" w:rsidTr="007C14DD">
        <w:trPr>
          <w:trHeight w:val="630"/>
        </w:trPr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85601C" w:rsidP="004B7640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506 </w:t>
            </w:r>
            <w:r w:rsidR="004B7640">
              <w:rPr>
                <w:color w:val="000000"/>
                <w:sz w:val="24"/>
                <w:szCs w:val="24"/>
              </w:rPr>
              <w:t>92</w:t>
            </w:r>
            <w:r w:rsidRPr="00400D44">
              <w:rPr>
                <w:color w:val="000000"/>
                <w:sz w:val="24"/>
                <w:szCs w:val="24"/>
              </w:rPr>
              <w:t>5</w:t>
            </w:r>
            <w:r w:rsidR="00F11760" w:rsidRPr="00400D44">
              <w:rPr>
                <w:color w:val="000000"/>
                <w:sz w:val="24"/>
                <w:szCs w:val="24"/>
              </w:rPr>
              <w:t>,20</w:t>
            </w:r>
          </w:p>
        </w:tc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A70AF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12</w:t>
            </w:r>
            <w:r w:rsidR="00386504" w:rsidRPr="00400D44">
              <w:rPr>
                <w:color w:val="000000"/>
                <w:sz w:val="24"/>
                <w:szCs w:val="24"/>
              </w:rPr>
              <w:t>6</w:t>
            </w:r>
            <w:r w:rsidRPr="00400D44">
              <w:rPr>
                <w:color w:val="000000"/>
                <w:sz w:val="24"/>
                <w:szCs w:val="24"/>
              </w:rPr>
              <w:t> 613,00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58430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96 455</w:t>
            </w:r>
            <w:r w:rsidR="009A70AF" w:rsidRPr="00400D44">
              <w:rPr>
                <w:color w:val="000000"/>
                <w:sz w:val="24"/>
                <w:szCs w:val="24"/>
              </w:rPr>
              <w:t>,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  <w:r w:rsidR="00935FEC"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4B7640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96 4</w:t>
            </w:r>
            <w:r w:rsidR="004B7640">
              <w:rPr>
                <w:color w:val="000000"/>
                <w:sz w:val="24"/>
                <w:szCs w:val="24"/>
              </w:rPr>
              <w:t>5</w:t>
            </w:r>
            <w:r w:rsidRPr="00400D44">
              <w:rPr>
                <w:color w:val="000000"/>
                <w:sz w:val="24"/>
                <w:szCs w:val="24"/>
              </w:rPr>
              <w:t>5,00</w:t>
            </w:r>
          </w:p>
        </w:tc>
        <w:tc>
          <w:tcPr>
            <w:tcW w:w="4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93 192,90</w:t>
            </w:r>
          </w:p>
        </w:tc>
        <w:tc>
          <w:tcPr>
            <w:tcW w:w="4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94 209,30</w:t>
            </w:r>
          </w:p>
        </w:tc>
        <w:tc>
          <w:tcPr>
            <w:tcW w:w="5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935FEC" w:rsidRPr="0085601C" w:rsidTr="007C14DD">
        <w:trPr>
          <w:trHeight w:val="158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58430D" w:rsidRPr="0085601C" w:rsidTr="007C14DD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85601C" w:rsidP="004B7640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506 </w:t>
            </w:r>
            <w:r w:rsidR="004B7640">
              <w:rPr>
                <w:color w:val="000000"/>
                <w:sz w:val="24"/>
                <w:szCs w:val="24"/>
              </w:rPr>
              <w:t>92</w:t>
            </w:r>
            <w:r w:rsidRPr="00400D44">
              <w:rPr>
                <w:color w:val="000000"/>
                <w:sz w:val="24"/>
                <w:szCs w:val="24"/>
              </w:rPr>
              <w:t>5</w:t>
            </w:r>
            <w:r w:rsidR="00F11760" w:rsidRPr="00400D44">
              <w:rPr>
                <w:color w:val="000000"/>
                <w:sz w:val="24"/>
                <w:szCs w:val="24"/>
              </w:rPr>
              <w:t>,20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12</w:t>
            </w:r>
            <w:r w:rsidR="00386504" w:rsidRPr="00400D44">
              <w:rPr>
                <w:color w:val="000000"/>
                <w:sz w:val="24"/>
                <w:szCs w:val="24"/>
              </w:rPr>
              <w:t>6</w:t>
            </w:r>
            <w:r w:rsidRPr="00400D44">
              <w:rPr>
                <w:color w:val="000000"/>
                <w:sz w:val="24"/>
                <w:szCs w:val="24"/>
              </w:rPr>
              <w:t> 613,00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96 455,00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F11760" w:rsidP="004B7640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96 4</w:t>
            </w:r>
            <w:r w:rsidR="004B7640">
              <w:rPr>
                <w:color w:val="000000"/>
                <w:sz w:val="24"/>
                <w:szCs w:val="24"/>
              </w:rPr>
              <w:t>5</w:t>
            </w:r>
            <w:r w:rsidRPr="00400D44">
              <w:rPr>
                <w:color w:val="000000"/>
                <w:sz w:val="24"/>
                <w:szCs w:val="24"/>
              </w:rPr>
              <w:t>5</w:t>
            </w:r>
            <w:r w:rsidR="0058430D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93 192,90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94 209,30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935FEC" w:rsidRPr="0085601C" w:rsidTr="007C14DD">
        <w:trPr>
          <w:trHeight w:val="486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4B7640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</w:t>
            </w:r>
            <w:r w:rsidR="001E248E" w:rsidRPr="00400D44">
              <w:rPr>
                <w:color w:val="000000"/>
                <w:sz w:val="24"/>
                <w:szCs w:val="24"/>
              </w:rPr>
              <w:t>8</w:t>
            </w:r>
            <w:r w:rsidRPr="00400D44">
              <w:rPr>
                <w:color w:val="000000"/>
                <w:sz w:val="24"/>
                <w:szCs w:val="24"/>
              </w:rPr>
              <w:t> </w:t>
            </w:r>
            <w:r w:rsidR="004B7640">
              <w:rPr>
                <w:color w:val="000000"/>
                <w:sz w:val="24"/>
                <w:szCs w:val="24"/>
              </w:rPr>
              <w:t>535</w:t>
            </w:r>
            <w:r w:rsidRPr="00400D44">
              <w:rPr>
                <w:color w:val="000000"/>
                <w:sz w:val="24"/>
                <w:szCs w:val="24"/>
              </w:rPr>
              <w:t>,</w:t>
            </w:r>
            <w:r w:rsidR="00AA7CFE" w:rsidRPr="00400D44">
              <w:rPr>
                <w:color w:val="000000"/>
                <w:sz w:val="24"/>
                <w:szCs w:val="24"/>
              </w:rPr>
              <w:t>6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</w:t>
            </w:r>
            <w:r w:rsidR="009A70AF" w:rsidRPr="00400D44">
              <w:rPr>
                <w:color w:val="000000"/>
                <w:sz w:val="24"/>
                <w:szCs w:val="24"/>
              </w:rPr>
              <w:t xml:space="preserve"> 500,00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3 325</w:t>
            </w:r>
            <w:r w:rsidR="00935FEC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4B7640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3 </w:t>
            </w:r>
            <w:r w:rsidR="004B7640">
              <w:rPr>
                <w:color w:val="000000"/>
                <w:sz w:val="24"/>
                <w:szCs w:val="24"/>
              </w:rPr>
              <w:t>325</w:t>
            </w:r>
            <w:r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8 481,60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8 904,00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3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4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 </w:t>
            </w:r>
            <w:r w:rsidR="0058430D"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 </w:t>
            </w:r>
            <w:r w:rsidR="0058430D"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4B7640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</w:t>
            </w:r>
            <w:r w:rsidR="001E248E" w:rsidRPr="00400D44">
              <w:rPr>
                <w:color w:val="000000"/>
                <w:sz w:val="24"/>
                <w:szCs w:val="24"/>
              </w:rPr>
              <w:t>8</w:t>
            </w:r>
            <w:r w:rsidRPr="00400D44">
              <w:rPr>
                <w:color w:val="000000"/>
                <w:sz w:val="24"/>
                <w:szCs w:val="24"/>
              </w:rPr>
              <w:t> </w:t>
            </w:r>
            <w:r w:rsidR="004B7640">
              <w:rPr>
                <w:color w:val="000000"/>
                <w:sz w:val="24"/>
                <w:szCs w:val="24"/>
              </w:rPr>
              <w:t>535</w:t>
            </w:r>
            <w:r w:rsidRPr="00400D44">
              <w:rPr>
                <w:color w:val="000000"/>
                <w:sz w:val="24"/>
                <w:szCs w:val="24"/>
              </w:rPr>
              <w:t>,</w:t>
            </w:r>
            <w:r w:rsidR="00AA7CFE" w:rsidRPr="00400D44">
              <w:rPr>
                <w:color w:val="000000"/>
                <w:sz w:val="24"/>
                <w:szCs w:val="24"/>
              </w:rPr>
              <w:t>6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</w:t>
            </w:r>
            <w:r w:rsidR="009A70AF" w:rsidRPr="00400D44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3 325,00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4B7640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</w:t>
            </w:r>
            <w:r w:rsidR="001E248E" w:rsidRPr="00400D44">
              <w:rPr>
                <w:color w:val="000000"/>
                <w:sz w:val="24"/>
                <w:szCs w:val="24"/>
              </w:rPr>
              <w:t> </w:t>
            </w:r>
            <w:r w:rsidR="004B7640">
              <w:rPr>
                <w:color w:val="000000"/>
                <w:sz w:val="24"/>
                <w:szCs w:val="24"/>
              </w:rPr>
              <w:t>325</w:t>
            </w:r>
            <w:r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8 481,60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8 904,00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9 772,10</w:t>
            </w:r>
          </w:p>
        </w:tc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1 477,90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58430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919</w:t>
            </w:r>
            <w:r w:rsidR="00935FEC" w:rsidRPr="00400D44">
              <w:rPr>
                <w:color w:val="000000"/>
                <w:sz w:val="24"/>
                <w:szCs w:val="24"/>
              </w:rPr>
              <w:t>,</w:t>
            </w:r>
            <w:r w:rsidRPr="00400D44">
              <w:rPr>
                <w:color w:val="000000"/>
                <w:sz w:val="24"/>
                <w:szCs w:val="24"/>
              </w:rPr>
              <w:t>6</w:t>
            </w:r>
            <w:r w:rsidR="00935FEC"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919,60</w:t>
            </w:r>
          </w:p>
        </w:tc>
        <w:tc>
          <w:tcPr>
            <w:tcW w:w="4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3 149,00</w:t>
            </w:r>
          </w:p>
        </w:tc>
        <w:tc>
          <w:tcPr>
            <w:tcW w:w="4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3 306,00</w:t>
            </w:r>
          </w:p>
        </w:tc>
        <w:tc>
          <w:tcPr>
            <w:tcW w:w="5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</w:p>
        </w:tc>
      </w:tr>
      <w:tr w:rsidR="00935FEC" w:rsidRPr="0085601C" w:rsidTr="007C14DD">
        <w:trPr>
          <w:trHeight w:val="739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7C14DD">
        <w:trPr>
          <w:trHeight w:val="467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7C14DD">
        <w:trPr>
          <w:trHeight w:val="548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7C14DD">
        <w:trPr>
          <w:trHeight w:val="483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4) инвентаризационно-технические работы;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7C14DD">
        <w:trPr>
          <w:trHeight w:val="491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862D74" w:rsidP="0058430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3 1</w:t>
            </w:r>
            <w:r w:rsidR="0058430D" w:rsidRPr="00400D44">
              <w:rPr>
                <w:color w:val="000000"/>
                <w:sz w:val="24"/>
                <w:szCs w:val="24"/>
              </w:rPr>
              <w:t>46,0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58430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621,</w:t>
            </w:r>
            <w:r w:rsidR="0058430D" w:rsidRPr="00400D44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621,00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685,00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719,00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0C10FF">
        <w:trPr>
          <w:trHeight w:val="565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0C10FF">
        <w:trPr>
          <w:trHeight w:val="141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7C14DD">
        <w:trPr>
          <w:trHeight w:val="945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7C14DD">
        <w:trPr>
          <w:trHeight w:val="563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6 439</w:t>
            </w:r>
            <w:r w:rsidR="00862D74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862D7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</w:t>
            </w:r>
            <w:r w:rsidR="00862D74" w:rsidRPr="00400D44">
              <w:rPr>
                <w:color w:val="000000"/>
                <w:sz w:val="24"/>
                <w:szCs w:val="24"/>
              </w:rPr>
              <w:t> 000,0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800</w:t>
            </w:r>
            <w:r w:rsidR="00935FEC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800</w:t>
            </w:r>
            <w:r w:rsidR="00935FEC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1 873,00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1 966,00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935FEC" w:rsidRPr="0085601C" w:rsidTr="007C14DD">
        <w:trPr>
          <w:trHeight w:val="57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F8567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</w:t>
            </w:r>
            <w:r w:rsidR="0058430D" w:rsidRPr="00400D44">
              <w:rPr>
                <w:color w:val="000000"/>
                <w:sz w:val="24"/>
                <w:szCs w:val="24"/>
              </w:rPr>
              <w:t xml:space="preserve"> 058,50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1 </w:t>
            </w:r>
            <w:r w:rsidR="00862D74" w:rsidRPr="00400D44">
              <w:rPr>
                <w:color w:val="000000"/>
                <w:sz w:val="24"/>
                <w:szCs w:val="24"/>
              </w:rPr>
              <w:t>482,10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944,4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944,4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2 774,60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2 913,00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sz w:val="28"/>
                <w:szCs w:val="28"/>
              </w:rPr>
            </w:pPr>
            <w:r w:rsidRPr="0085601C">
              <w:rPr>
                <w:sz w:val="28"/>
                <w:szCs w:val="28"/>
              </w:rPr>
              <w:t> </w:t>
            </w:r>
          </w:p>
        </w:tc>
      </w:tr>
      <w:tr w:rsidR="00935FEC" w:rsidRPr="0085601C" w:rsidTr="007C14DD">
        <w:trPr>
          <w:trHeight w:val="1543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728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sz w:val="28"/>
                <w:szCs w:val="28"/>
              </w:rPr>
            </w:pPr>
            <w:r w:rsidRPr="0085601C">
              <w:rPr>
                <w:sz w:val="28"/>
                <w:szCs w:val="28"/>
              </w:rPr>
              <w:t>3</w:t>
            </w:r>
          </w:p>
        </w:tc>
      </w:tr>
      <w:tr w:rsidR="0058430D" w:rsidRPr="0085601C" w:rsidTr="007C14DD">
        <w:trPr>
          <w:trHeight w:val="883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F8567C" w:rsidP="001C2C6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16 594</w:t>
            </w:r>
            <w:r w:rsidR="001C2C6D" w:rsidRPr="00400D44">
              <w:rPr>
                <w:color w:val="000000"/>
                <w:sz w:val="24"/>
                <w:szCs w:val="24"/>
              </w:rPr>
              <w:t>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386504" w:rsidP="00862D7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5 181,0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3 065,00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3 065,00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2 577,20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2 706,00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8430D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8430D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F8567C" w:rsidP="00F8567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16 594</w:t>
            </w:r>
            <w:r w:rsidR="001C2C6D" w:rsidRPr="00400D44">
              <w:rPr>
                <w:color w:val="000000"/>
                <w:sz w:val="24"/>
                <w:szCs w:val="24"/>
              </w:rPr>
              <w:t>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386504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5 181,0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3 065,00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3 065,00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2 577,20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2 706,00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71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1C2C6D" w:rsidP="00F8567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</w:t>
            </w:r>
            <w:r w:rsidR="00F8567C" w:rsidRPr="00400D44">
              <w:rPr>
                <w:color w:val="000000"/>
                <w:sz w:val="24"/>
                <w:szCs w:val="24"/>
              </w:rPr>
              <w:t>2</w:t>
            </w:r>
            <w:r w:rsidR="00935FEC" w:rsidRPr="00400D4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862D7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</w:t>
            </w:r>
            <w:r w:rsidR="00386504" w:rsidRPr="00400D44">
              <w:rPr>
                <w:color w:val="000000"/>
                <w:sz w:val="24"/>
                <w:szCs w:val="24"/>
              </w:rPr>
              <w:t>2</w:t>
            </w:r>
            <w:r w:rsidR="00935FEC" w:rsidRPr="00400D4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</w:t>
            </w:r>
            <w:r w:rsidR="00935FEC" w:rsidRPr="00400D4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0C10FF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0C10FF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F8567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</w:t>
            </w:r>
            <w:r w:rsidR="00F8567C" w:rsidRPr="00400D44">
              <w:rPr>
                <w:color w:val="000000"/>
                <w:sz w:val="24"/>
                <w:szCs w:val="24"/>
              </w:rPr>
              <w:t>2</w:t>
            </w:r>
            <w:r w:rsidRPr="00400D4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</w:t>
            </w:r>
            <w:r w:rsidR="00386504" w:rsidRPr="00400D44">
              <w:rPr>
                <w:color w:val="000000"/>
                <w:sz w:val="24"/>
                <w:szCs w:val="24"/>
              </w:rPr>
              <w:t>2</w:t>
            </w:r>
            <w:r w:rsidRPr="00400D4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878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F11760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96 695,60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F11760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20 525</w:t>
            </w:r>
            <w:r w:rsidR="00862D74" w:rsidRPr="00400D44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19 720,00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19 720,00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18 319,50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18 411,10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3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4, 5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7C14DD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F11760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96 695,60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F11760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20 525</w:t>
            </w:r>
            <w:r w:rsidR="001C2C6D" w:rsidRPr="00400D44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19 720,00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19 720,00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18 319,50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18 411,10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7C14DD">
        <w:trPr>
          <w:trHeight w:val="94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D91580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 w:rsidR="00D91580"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104 873,00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22 183,70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22 689,30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</w:tr>
      <w:tr w:rsidR="001C2C6D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104 873,00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22 183,70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22 689,30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7C14DD">
        <w:trPr>
          <w:trHeight w:val="1418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19 490,00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3 550,00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3 370,00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3 370,00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62D74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85601C" w:rsidRDefault="00862D74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85601C" w:rsidRDefault="00862D74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1C2C6D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19 490</w:t>
            </w:r>
            <w:r w:rsidR="00862D74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862D74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3 550,00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3 370</w:t>
            </w:r>
            <w:r w:rsidR="00862D74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3 370,00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85601C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0C10FF">
        <w:trPr>
          <w:trHeight w:val="1707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26394B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16 </w:t>
            </w:r>
            <w:r w:rsidR="0026394B" w:rsidRPr="00400D44">
              <w:rPr>
                <w:color w:val="000000"/>
                <w:sz w:val="24"/>
                <w:szCs w:val="24"/>
              </w:rPr>
              <w:t>267</w:t>
            </w:r>
            <w:r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862D7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3 1</w:t>
            </w:r>
            <w:r w:rsidR="00862D74" w:rsidRPr="00400D44">
              <w:rPr>
                <w:color w:val="000000"/>
                <w:sz w:val="24"/>
                <w:szCs w:val="24"/>
              </w:rPr>
              <w:t>3</w:t>
            </w:r>
            <w:r w:rsidRPr="00400D44">
              <w:rPr>
                <w:color w:val="000000"/>
                <w:sz w:val="24"/>
                <w:szCs w:val="24"/>
              </w:rPr>
              <w:t>5,00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26394B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3 2</w:t>
            </w:r>
            <w:r w:rsidR="0026394B" w:rsidRPr="00400D44">
              <w:rPr>
                <w:color w:val="000000"/>
                <w:sz w:val="24"/>
                <w:szCs w:val="24"/>
              </w:rPr>
              <w:t>37</w:t>
            </w:r>
            <w:r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26394B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3 237,00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3 395,00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3 263,00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</w:tr>
      <w:tr w:rsidR="00935FEC" w:rsidRPr="0085601C" w:rsidTr="000C10FF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6394B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85601C" w:rsidRDefault="0026394B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85601C" w:rsidRDefault="0026394B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16 267,00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3 135,00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3 237,00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3 237,00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3 395,00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3 263,00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85601C" w:rsidRDefault="0026394B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6394B" w:rsidRPr="0085601C" w:rsidTr="007C14DD">
        <w:trPr>
          <w:trHeight w:val="1278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85601C" w:rsidRDefault="0026394B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85601C" w:rsidRDefault="0026394B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62D7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43 423,00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8 080,0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8 318,00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8 318,00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9 353,50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9 353,50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85601C" w:rsidRDefault="0026394B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62D74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85601C" w:rsidRDefault="00862D74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85601C" w:rsidRDefault="00862D74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26394B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43 423,00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862D74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8 080,0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26394B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8 318,00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26394B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8 318,00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9 353,50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9 353,50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85601C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1621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F8567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8 </w:t>
            </w:r>
            <w:r w:rsidR="00F8567C" w:rsidRPr="00400D44">
              <w:rPr>
                <w:color w:val="000000"/>
                <w:sz w:val="24"/>
                <w:szCs w:val="24"/>
              </w:rPr>
              <w:t>4</w:t>
            </w:r>
            <w:r w:rsidR="00BB0CBC" w:rsidRPr="00400D44">
              <w:rPr>
                <w:color w:val="000000"/>
                <w:sz w:val="24"/>
                <w:szCs w:val="24"/>
              </w:rPr>
              <w:t>54</w:t>
            </w:r>
            <w:r w:rsidRPr="00400D44">
              <w:rPr>
                <w:color w:val="000000"/>
                <w:sz w:val="24"/>
                <w:szCs w:val="24"/>
              </w:rPr>
              <w:t>,</w:t>
            </w:r>
            <w:r w:rsidR="00BB0CBC" w:rsidRPr="00400D44">
              <w:rPr>
                <w:color w:val="000000"/>
                <w:sz w:val="24"/>
                <w:szCs w:val="24"/>
              </w:rPr>
              <w:t>4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1 7</w:t>
            </w:r>
            <w:r w:rsidR="00862D74" w:rsidRPr="00400D4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BB0CB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1 </w:t>
            </w:r>
            <w:r w:rsidR="00BB0CBC" w:rsidRPr="00400D44">
              <w:rPr>
                <w:color w:val="000000"/>
                <w:sz w:val="24"/>
                <w:szCs w:val="24"/>
              </w:rPr>
              <w:t>700</w:t>
            </w:r>
            <w:r w:rsidRPr="00400D44">
              <w:rPr>
                <w:color w:val="000000"/>
                <w:sz w:val="24"/>
                <w:szCs w:val="24"/>
              </w:rPr>
              <w:t>,</w:t>
            </w:r>
            <w:r w:rsidR="00BB0CBC" w:rsidRPr="00400D44">
              <w:rPr>
                <w:color w:val="000000"/>
                <w:sz w:val="24"/>
                <w:szCs w:val="24"/>
              </w:rPr>
              <w:t>0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BB0CB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1 700,00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1 677,20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1 677,20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BB0CB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85601C" w:rsidRDefault="00BB0CB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85601C" w:rsidRDefault="00BB0CB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F8567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8 </w:t>
            </w:r>
            <w:r w:rsidR="00F8567C" w:rsidRPr="00400D44">
              <w:rPr>
                <w:color w:val="000000"/>
                <w:sz w:val="24"/>
                <w:szCs w:val="24"/>
              </w:rPr>
              <w:t>4</w:t>
            </w:r>
            <w:r w:rsidRPr="00400D44">
              <w:rPr>
                <w:color w:val="000000"/>
                <w:sz w:val="24"/>
                <w:szCs w:val="24"/>
              </w:rPr>
              <w:t>54,40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386504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1 7</w:t>
            </w:r>
            <w:r w:rsidR="00BB0CBC" w:rsidRPr="00400D4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1 700,00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1 700,00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1 677,20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1 677,20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85601C" w:rsidRDefault="00BB0CB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1529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F8567C" w:rsidP="003F5ECB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57 4</w:t>
            </w:r>
            <w:r w:rsidR="00BB0CBC" w:rsidRPr="00400D44">
              <w:rPr>
                <w:color w:val="000000"/>
                <w:sz w:val="24"/>
                <w:szCs w:val="24"/>
              </w:rPr>
              <w:t>10,40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386504" w:rsidP="003F5ECB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9 5</w:t>
            </w:r>
            <w:r w:rsidR="003F5ECB" w:rsidRPr="00400D44">
              <w:rPr>
                <w:color w:val="000000"/>
                <w:sz w:val="24"/>
                <w:szCs w:val="24"/>
              </w:rPr>
              <w:t>00,0</w:t>
            </w:r>
            <w:r w:rsidR="00935FEC"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BB0CB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</w:t>
            </w:r>
            <w:r w:rsidR="00BB0CBC" w:rsidRPr="00400D44">
              <w:rPr>
                <w:color w:val="000000"/>
                <w:sz w:val="24"/>
                <w:szCs w:val="24"/>
              </w:rPr>
              <w:t>1</w:t>
            </w:r>
            <w:r w:rsidRPr="00400D44">
              <w:rPr>
                <w:color w:val="000000"/>
                <w:sz w:val="24"/>
                <w:szCs w:val="24"/>
              </w:rPr>
              <w:t xml:space="preserve"> </w:t>
            </w:r>
            <w:r w:rsidR="00BB0CBC" w:rsidRPr="00400D44">
              <w:rPr>
                <w:color w:val="000000"/>
                <w:sz w:val="24"/>
                <w:szCs w:val="24"/>
              </w:rPr>
              <w:t>600</w:t>
            </w:r>
            <w:r w:rsidRPr="00400D44">
              <w:rPr>
                <w:color w:val="000000"/>
                <w:sz w:val="24"/>
                <w:szCs w:val="24"/>
              </w:rPr>
              <w:t>,</w:t>
            </w:r>
            <w:r w:rsidR="00BB0CBC" w:rsidRPr="00400D44">
              <w:rPr>
                <w:color w:val="000000"/>
                <w:sz w:val="24"/>
                <w:szCs w:val="24"/>
              </w:rPr>
              <w:t>0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BB0CB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11 600,00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12 355,20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12 355,20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3111D6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BB0CBC" w:rsidRPr="0085601C" w:rsidTr="003111D6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85601C" w:rsidRDefault="00BB0CB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85601C" w:rsidRDefault="00BB0CB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F8567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57 410,40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386504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9 5</w:t>
            </w:r>
            <w:r w:rsidR="00BB0CBC" w:rsidRPr="00400D4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11 600,00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11 600,00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12 355,20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12 355,20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85601C" w:rsidRDefault="00BB0CB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3111D6">
        <w:trPr>
          <w:trHeight w:val="717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18 202,00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3F5ECB" w:rsidP="003F5ECB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5 102</w:t>
            </w:r>
            <w:r w:rsidR="00935FEC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BB0CB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1 3</w:t>
            </w:r>
            <w:r w:rsidR="00935FEC" w:rsidRPr="00400D4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BB0CB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1 300,00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5 250,00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5 250,00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7C14DD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45369" w:rsidRPr="0085601C" w:rsidTr="000C10FF">
        <w:trPr>
          <w:trHeight w:val="31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85601C" w:rsidRDefault="00145369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85601C" w:rsidRDefault="00145369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18 202,00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5 102,00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1 300,00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1 300,00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5 250,00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5 250,00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85601C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10FF" w:rsidRPr="0085601C" w:rsidTr="000C10FF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C10FF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980,00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340,00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320,00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320,00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10FF" w:rsidRPr="0085601C" w:rsidTr="000C10FF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8282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10FF" w:rsidRPr="0085601C" w:rsidTr="000C10FF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8282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10FF" w:rsidRPr="0085601C" w:rsidTr="000C10FF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8282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980,00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340,00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320,00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320,00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45369" w:rsidRPr="0085601C" w:rsidTr="000C10FF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0C10FF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771273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Бытовое обслуживание</w:t>
            </w:r>
            <w:r w:rsidR="00771273" w:rsidRPr="0085601C">
              <w:rPr>
                <w:color w:val="000000"/>
                <w:sz w:val="24"/>
                <w:szCs w:val="24"/>
              </w:rPr>
              <w:t xml:space="preserve"> </w:t>
            </w:r>
            <w:r w:rsidRPr="0085601C">
              <w:rPr>
                <w:color w:val="000000"/>
                <w:sz w:val="24"/>
                <w:szCs w:val="24"/>
              </w:rPr>
              <w:t xml:space="preserve">населения 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45369" w:rsidRPr="0085601C" w:rsidTr="008D334C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145369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145369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45369" w:rsidRPr="0085601C" w:rsidTr="008D334C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145369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145369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45369" w:rsidRPr="0085601C" w:rsidTr="000C10FF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86504" w:rsidRPr="0085601C" w:rsidTr="000C10FF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0C10FF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400D44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400D44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400D44" w:rsidRDefault="00F8567C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</w:t>
            </w:r>
            <w:r w:rsidR="00386504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400D44" w:rsidRDefault="00F8567C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</w:t>
            </w:r>
            <w:r w:rsidR="00386504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400D44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400D44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86504" w:rsidRPr="0085601C" w:rsidTr="00386504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86504" w:rsidRPr="0085601C" w:rsidTr="00386504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86504" w:rsidRPr="006B1BE3" w:rsidTr="000C10FF">
        <w:trPr>
          <w:trHeight w:val="31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F8567C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0</w:t>
            </w:r>
            <w:r w:rsidR="00386504" w:rsidRPr="0085601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F8567C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935FEC" w:rsidRPr="00366C39" w:rsidRDefault="00935FEC" w:rsidP="00935FEC"/>
    <w:p w:rsidR="007C14DD" w:rsidRDefault="007C14DD" w:rsidP="007C14DD">
      <w:pPr>
        <w:sectPr w:rsidR="007C14DD" w:rsidSect="007C14DD">
          <w:headerReference w:type="default" r:id="rId10"/>
          <w:pgSz w:w="16838" w:h="11906" w:orient="landscape"/>
          <w:pgMar w:top="707" w:right="426" w:bottom="1560" w:left="1134" w:header="720" w:footer="720" w:gutter="0"/>
          <w:cols w:space="720"/>
          <w:titlePg/>
          <w:docGrid w:linePitch="272"/>
        </w:sectPr>
      </w:pPr>
    </w:p>
    <w:p w:rsidR="00935FEC" w:rsidRDefault="00935FEC" w:rsidP="007C14DD">
      <w:pPr>
        <w:rPr>
          <w:sz w:val="28"/>
          <w:szCs w:val="28"/>
        </w:rPr>
      </w:pPr>
    </w:p>
    <w:tbl>
      <w:tblPr>
        <w:tblW w:w="10157" w:type="dxa"/>
        <w:tblLayout w:type="fixed"/>
        <w:tblLook w:val="04A0" w:firstRow="1" w:lastRow="0" w:firstColumn="1" w:lastColumn="0" w:noHBand="0" w:noVBand="1"/>
      </w:tblPr>
      <w:tblGrid>
        <w:gridCol w:w="534"/>
        <w:gridCol w:w="120"/>
        <w:gridCol w:w="1867"/>
        <w:gridCol w:w="236"/>
        <w:gridCol w:w="470"/>
        <w:gridCol w:w="6930"/>
      </w:tblGrid>
      <w:tr w:rsidR="00862E0F" w:rsidRPr="00366C39" w:rsidTr="0011564C">
        <w:trPr>
          <w:trHeight w:val="1350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2E0F" w:rsidRPr="005D2AA2" w:rsidRDefault="00862E0F" w:rsidP="003807ED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2E0F" w:rsidRPr="005D2AA2" w:rsidRDefault="00862E0F" w:rsidP="003807ED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2E0F" w:rsidRPr="005D2AA2" w:rsidRDefault="00862E0F" w:rsidP="003807ED"/>
        </w:tc>
        <w:tc>
          <w:tcPr>
            <w:tcW w:w="7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57867" w:rsidRDefault="00862E0F" w:rsidP="00C57867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 w:rsidR="00C57867">
              <w:rPr>
                <w:szCs w:val="28"/>
              </w:rPr>
              <w:t>№</w:t>
            </w:r>
            <w:r w:rsidR="002302E5">
              <w:rPr>
                <w:szCs w:val="28"/>
              </w:rPr>
              <w:t>2</w:t>
            </w:r>
            <w:r w:rsidR="00C57867">
              <w:rPr>
                <w:szCs w:val="28"/>
              </w:rPr>
              <w:t xml:space="preserve"> </w:t>
            </w:r>
          </w:p>
          <w:p w:rsidR="00862E0F" w:rsidRPr="005D2AA2" w:rsidRDefault="00862E0F" w:rsidP="00C57867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862E0F" w:rsidRPr="005D2AA2" w:rsidRDefault="00862E0F" w:rsidP="00D207E1">
            <w:pPr>
              <w:pStyle w:val="31"/>
              <w:spacing w:after="0"/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</w:t>
            </w:r>
            <w:bookmarkStart w:id="0" w:name="_GoBack"/>
            <w:bookmarkEnd w:id="0"/>
            <w:r w:rsidRPr="005D2AA2">
              <w:rPr>
                <w:sz w:val="28"/>
                <w:szCs w:val="28"/>
              </w:rPr>
              <w:t>-Уральского</w:t>
            </w:r>
          </w:p>
          <w:p w:rsidR="00862E0F" w:rsidRPr="005D2AA2" w:rsidRDefault="00862E0F" w:rsidP="00D207E1">
            <w:pPr>
              <w:pStyle w:val="31"/>
              <w:spacing w:after="0"/>
              <w:ind w:left="3441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862E0F" w:rsidRPr="005D2AA2" w:rsidRDefault="00862E0F" w:rsidP="00862E0F">
            <w:pPr>
              <w:ind w:left="3441"/>
              <w:rPr>
                <w:sz w:val="28"/>
                <w:szCs w:val="28"/>
              </w:rPr>
            </w:pPr>
          </w:p>
        </w:tc>
      </w:tr>
      <w:tr w:rsidR="00862E0F" w:rsidRPr="00366C39" w:rsidTr="0011564C">
        <w:trPr>
          <w:trHeight w:val="1350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2E0F" w:rsidRPr="005D2AA2" w:rsidRDefault="00862E0F" w:rsidP="003807ED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2E0F" w:rsidRPr="005D2AA2" w:rsidRDefault="00862E0F" w:rsidP="003807ED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E0F" w:rsidRPr="005D2AA2" w:rsidRDefault="00862E0F" w:rsidP="003807ED"/>
        </w:tc>
        <w:tc>
          <w:tcPr>
            <w:tcW w:w="7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2E0F" w:rsidRPr="005D2AA2" w:rsidRDefault="00862E0F" w:rsidP="00862E0F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862E0F" w:rsidRPr="005D2AA2" w:rsidRDefault="00862E0F" w:rsidP="00862E0F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862E0F" w:rsidRPr="00366C39" w:rsidTr="00EC354E">
        <w:trPr>
          <w:trHeight w:val="309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2E0F" w:rsidRPr="005D2AA2" w:rsidRDefault="00862E0F" w:rsidP="003807ED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2E0F" w:rsidRPr="005D2AA2" w:rsidRDefault="00862E0F" w:rsidP="003807ED">
            <w:pPr>
              <w:rPr>
                <w:rFonts w:ascii="Calibri" w:hAnsi="Calibri"/>
              </w:rPr>
            </w:pPr>
          </w:p>
        </w:tc>
        <w:tc>
          <w:tcPr>
            <w:tcW w:w="7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E0F" w:rsidRPr="005D2AA2" w:rsidRDefault="00862E0F" w:rsidP="003807ED"/>
        </w:tc>
      </w:tr>
      <w:tr w:rsidR="00862E0F" w:rsidRPr="00034205" w:rsidTr="0011564C">
        <w:trPr>
          <w:trHeight w:val="1245"/>
        </w:trPr>
        <w:tc>
          <w:tcPr>
            <w:tcW w:w="1015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2E0F" w:rsidRPr="005D2AA2" w:rsidRDefault="00862E0F" w:rsidP="003807ED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 ГОДУ ПУТЕМ ПРОДАЖИ НА АУКЦИОНЕ</w:t>
            </w:r>
          </w:p>
        </w:tc>
      </w:tr>
      <w:tr w:rsidR="00862E0F" w:rsidRPr="00034205" w:rsidTr="00082DCD">
        <w:trPr>
          <w:trHeight w:val="33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E0F" w:rsidRPr="005D2AA2" w:rsidRDefault="00862E0F" w:rsidP="003807ED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gramEnd"/>
            <w:r w:rsidRPr="005D2AA2">
              <w:rPr>
                <w:sz w:val="24"/>
                <w:szCs w:val="24"/>
              </w:rPr>
              <w:t>/п</w:t>
            </w:r>
          </w:p>
        </w:tc>
        <w:tc>
          <w:tcPr>
            <w:tcW w:w="26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E0F" w:rsidRPr="005D2AA2" w:rsidRDefault="00862E0F" w:rsidP="003807ED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E0F" w:rsidRPr="005D2AA2" w:rsidRDefault="00862E0F" w:rsidP="003807ED">
            <w:pPr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862E0F" w:rsidRPr="00034205" w:rsidTr="00082DCD">
        <w:trPr>
          <w:trHeight w:val="4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</w:t>
            </w:r>
            <w:proofErr w:type="spellStart"/>
            <w:r w:rsidRPr="005D2AA2">
              <w:rPr>
                <w:sz w:val="24"/>
                <w:szCs w:val="24"/>
              </w:rPr>
              <w:t>Бугарева</w:t>
            </w:r>
            <w:proofErr w:type="spellEnd"/>
            <w:r w:rsidRPr="005D2AA2">
              <w:rPr>
                <w:sz w:val="24"/>
                <w:szCs w:val="24"/>
              </w:rPr>
              <w:t>, д. 14. Площадь 71,9 кв. м., номера на поэтажном плане: 1-8, этаж 1</w:t>
            </w:r>
            <w:r w:rsidR="00047AA2" w:rsidRPr="005D2AA2">
              <w:rPr>
                <w:sz w:val="24"/>
                <w:szCs w:val="24"/>
              </w:rPr>
              <w:t>.</w:t>
            </w:r>
          </w:p>
        </w:tc>
      </w:tr>
      <w:tr w:rsidR="00862E0F" w:rsidRPr="00034205" w:rsidTr="00082DCD">
        <w:trPr>
          <w:trHeight w:val="3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AAB" w:rsidRPr="005D2AA2" w:rsidRDefault="00862E0F" w:rsidP="002302E5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 w:rsidR="002302E5"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1.</w:t>
            </w:r>
          </w:p>
        </w:tc>
      </w:tr>
      <w:tr w:rsidR="00862E0F" w:rsidRPr="00034205" w:rsidTr="00082D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2302E5" w:rsidP="007C3A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="00862E0F" w:rsidRPr="005D2AA2">
              <w:rPr>
                <w:sz w:val="24"/>
                <w:szCs w:val="24"/>
              </w:rPr>
              <w:t>. Площадь общая: 22,1 кв. м.</w:t>
            </w:r>
            <w:r w:rsidR="00047AA2" w:rsidRPr="005D2AA2">
              <w:rPr>
                <w:sz w:val="24"/>
                <w:szCs w:val="24"/>
              </w:rPr>
              <w:t>, э</w:t>
            </w:r>
            <w:r w:rsidR="00862E0F" w:rsidRPr="005D2AA2">
              <w:rPr>
                <w:sz w:val="24"/>
                <w:szCs w:val="24"/>
              </w:rPr>
              <w:t>таж: 1.</w:t>
            </w:r>
          </w:p>
        </w:tc>
      </w:tr>
      <w:tr w:rsidR="00862E0F" w:rsidRPr="00034205" w:rsidTr="00082D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</w:t>
            </w:r>
            <w:r w:rsidR="00047AA2" w:rsidRPr="005D2AA2">
              <w:rPr>
                <w:sz w:val="24"/>
                <w:szCs w:val="24"/>
              </w:rPr>
              <w:t>, н</w:t>
            </w:r>
            <w:r w:rsidRPr="005D2AA2">
              <w:rPr>
                <w:sz w:val="24"/>
                <w:szCs w:val="24"/>
              </w:rPr>
              <w:t xml:space="preserve">омера на поэтажном плане: 14 </w:t>
            </w:r>
            <w:r w:rsidR="00047AA2" w:rsidRPr="005D2AA2">
              <w:rPr>
                <w:sz w:val="24"/>
                <w:szCs w:val="24"/>
              </w:rPr>
              <w:t>–</w:t>
            </w:r>
            <w:r w:rsidRPr="005D2AA2">
              <w:rPr>
                <w:sz w:val="24"/>
                <w:szCs w:val="24"/>
              </w:rPr>
              <w:t xml:space="preserve"> 22</w:t>
            </w:r>
            <w:r w:rsidR="00047AA2" w:rsidRPr="005D2AA2">
              <w:rPr>
                <w:sz w:val="24"/>
                <w:szCs w:val="24"/>
              </w:rPr>
              <w:t>, э</w:t>
            </w:r>
            <w:r w:rsidRPr="005D2AA2">
              <w:rPr>
                <w:sz w:val="24"/>
                <w:szCs w:val="24"/>
              </w:rPr>
              <w:t>таж: 1.</w:t>
            </w:r>
          </w:p>
        </w:tc>
      </w:tr>
      <w:tr w:rsidR="00862E0F" w:rsidRPr="00034205" w:rsidTr="00082D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6E113B" w:rsidP="007C3A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 4а. Площадь общая: 324,7 кв. м.</w:t>
            </w:r>
            <w:r w:rsidR="00047AA2" w:rsidRPr="005D2AA2">
              <w:rPr>
                <w:sz w:val="24"/>
                <w:szCs w:val="24"/>
              </w:rPr>
              <w:t>, э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>тажность: 1 – 2.</w:t>
            </w:r>
          </w:p>
        </w:tc>
      </w:tr>
      <w:tr w:rsidR="00862E0F" w:rsidRPr="00034205" w:rsidTr="00082D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6E113B" w:rsidP="007C3A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Овсянникова, д. 4, кв. 1. Площадь общая: 27,8 кв. м.</w:t>
            </w:r>
            <w:r w:rsidR="00047AA2" w:rsidRPr="005D2AA2">
              <w:rPr>
                <w:sz w:val="24"/>
                <w:szCs w:val="24"/>
              </w:rPr>
              <w:t>, э</w:t>
            </w:r>
            <w:r w:rsidRPr="005D2AA2">
              <w:rPr>
                <w:sz w:val="24"/>
                <w:szCs w:val="24"/>
              </w:rPr>
              <w:t>таж: 1.</w:t>
            </w:r>
          </w:p>
        </w:tc>
      </w:tr>
      <w:tr w:rsidR="00862E0F" w:rsidRPr="00034205" w:rsidTr="00082D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6E113B" w:rsidP="007C3A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r w:rsidRPr="005D2AA2">
              <w:rPr>
                <w:sz w:val="24"/>
                <w:szCs w:val="24"/>
              </w:rPr>
              <w:t xml:space="preserve">Нежилое </w:t>
            </w:r>
            <w:r w:rsidR="00DA5486" w:rsidRPr="005D2AA2">
              <w:rPr>
                <w:sz w:val="24"/>
                <w:szCs w:val="24"/>
              </w:rPr>
              <w:t>здание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DA5486" w:rsidP="007C3AAB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 167,2 кв. м.</w:t>
            </w:r>
            <w:r w:rsidR="00047AA2" w:rsidRPr="005D2AA2">
              <w:rPr>
                <w:sz w:val="24"/>
                <w:szCs w:val="24"/>
              </w:rPr>
              <w:t>, э</w:t>
            </w:r>
            <w:r w:rsidRPr="005D2AA2">
              <w:rPr>
                <w:sz w:val="24"/>
                <w:szCs w:val="24"/>
              </w:rPr>
              <w:t>таж: 1.</w:t>
            </w:r>
          </w:p>
        </w:tc>
      </w:tr>
      <w:tr w:rsidR="00862E0F" w:rsidRPr="00034205" w:rsidTr="00082D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6E113B" w:rsidP="007C3A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862E0F" w:rsidP="007C3AAB"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5D2AA2" w:rsidRDefault="005B6923" w:rsidP="007C3AAB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6. Площадь общая:</w:t>
            </w:r>
            <w:r w:rsidR="000F52F7" w:rsidRPr="005D2AA2">
              <w:rPr>
                <w:sz w:val="24"/>
                <w:szCs w:val="24"/>
              </w:rPr>
              <w:t xml:space="preserve"> </w:t>
            </w:r>
            <w:r w:rsidRPr="005D2AA2">
              <w:rPr>
                <w:sz w:val="24"/>
                <w:szCs w:val="24"/>
              </w:rPr>
              <w:t>381,4 кв. м.</w:t>
            </w:r>
            <w:r w:rsidR="00047AA2" w:rsidRPr="005D2AA2">
              <w:rPr>
                <w:sz w:val="24"/>
                <w:szCs w:val="24"/>
              </w:rPr>
              <w:t>, э</w:t>
            </w:r>
            <w:r w:rsidRPr="005D2AA2">
              <w:rPr>
                <w:sz w:val="24"/>
                <w:szCs w:val="24"/>
              </w:rPr>
              <w:t>таж: 1.</w:t>
            </w:r>
          </w:p>
        </w:tc>
      </w:tr>
      <w:tr w:rsidR="00862E0F" w:rsidRPr="00034205" w:rsidTr="00082D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11564C" w:rsidRDefault="006E113B" w:rsidP="007C3A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11564C" w:rsidRDefault="00862E0F" w:rsidP="007C3AAB"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11564C" w:rsidRDefault="005B6923" w:rsidP="007C3AAB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</w:t>
            </w:r>
            <w:r w:rsidR="007C3AAB" w:rsidRPr="0011564C">
              <w:rPr>
                <w:sz w:val="24"/>
                <w:szCs w:val="24"/>
              </w:rPr>
              <w:t>8</w:t>
            </w:r>
            <w:r w:rsidRPr="0011564C">
              <w:rPr>
                <w:sz w:val="24"/>
                <w:szCs w:val="24"/>
              </w:rPr>
              <w:t>. Площадь общая: 96,6 кв. м.</w:t>
            </w:r>
            <w:r w:rsidR="00047AA2" w:rsidRPr="0011564C">
              <w:rPr>
                <w:sz w:val="24"/>
                <w:szCs w:val="24"/>
              </w:rPr>
              <w:t xml:space="preserve">, номера на поэтажном плане: 1 – 10, </w:t>
            </w:r>
            <w:r w:rsidR="007C3AAB" w:rsidRPr="0011564C">
              <w:rPr>
                <w:sz w:val="24"/>
                <w:szCs w:val="24"/>
              </w:rPr>
              <w:t xml:space="preserve">литер: А, </w:t>
            </w:r>
            <w:r w:rsidR="00047AA2" w:rsidRPr="0011564C">
              <w:rPr>
                <w:sz w:val="24"/>
                <w:szCs w:val="24"/>
              </w:rPr>
              <w:t>э</w:t>
            </w:r>
            <w:r w:rsidRPr="0011564C">
              <w:rPr>
                <w:sz w:val="24"/>
                <w:szCs w:val="24"/>
              </w:rPr>
              <w:t>таж: цокольный.</w:t>
            </w:r>
          </w:p>
        </w:tc>
      </w:tr>
      <w:tr w:rsidR="00862E0F" w:rsidRPr="00366C39" w:rsidTr="00082D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11564C" w:rsidRDefault="00862E0F" w:rsidP="006E113B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 w:rsidR="006E113B"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B05" w:rsidRPr="0011564C" w:rsidRDefault="00373B05" w:rsidP="007C3AAB">
            <w:r w:rsidRPr="0011564C">
              <w:rPr>
                <w:sz w:val="24"/>
                <w:szCs w:val="24"/>
              </w:rPr>
              <w:t>Квартира</w:t>
            </w:r>
            <w:r w:rsidR="00082DCD"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 w:rsidR="00A0491B" w:rsidRPr="0011564C">
              <w:rPr>
                <w:sz w:val="24"/>
                <w:szCs w:val="24"/>
              </w:rPr>
              <w:t>1/ 2.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E0F" w:rsidRPr="0011564C" w:rsidRDefault="005B6923" w:rsidP="007C3AAB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Пушкина, д.1, кв. 83. Площадь общая: 30,5 кв. м.</w:t>
            </w:r>
            <w:r w:rsidR="00047AA2" w:rsidRPr="0011564C">
              <w:rPr>
                <w:sz w:val="24"/>
                <w:szCs w:val="24"/>
              </w:rPr>
              <w:t>, э</w:t>
            </w:r>
            <w:r w:rsidRPr="0011564C">
              <w:rPr>
                <w:sz w:val="24"/>
                <w:szCs w:val="24"/>
              </w:rPr>
              <w:t>таж: 2.</w:t>
            </w:r>
          </w:p>
        </w:tc>
      </w:tr>
      <w:tr w:rsidR="005D2AA2" w:rsidRPr="00366C39" w:rsidTr="00082D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AA2" w:rsidRPr="0011564C" w:rsidRDefault="005D2AA2" w:rsidP="006E113B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 w:rsidR="006E113B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AA2" w:rsidRPr="0011564C" w:rsidRDefault="005D2AA2" w:rsidP="005D2AA2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 w:rsidR="00082DCD"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 w:rsidR="00082DCD">
              <w:rPr>
                <w:sz w:val="24"/>
                <w:szCs w:val="24"/>
              </w:rPr>
              <w:t>*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AA2" w:rsidRPr="0011564C" w:rsidRDefault="00CD5720" w:rsidP="007C3AAB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</w:t>
            </w:r>
            <w:r w:rsidR="005D2AA2" w:rsidRPr="0011564C">
              <w:rPr>
                <w:sz w:val="24"/>
                <w:szCs w:val="24"/>
              </w:rPr>
              <w:t>л. Ленина, д.135. Площадь общая 122,1 кв.м.</w:t>
            </w:r>
          </w:p>
        </w:tc>
      </w:tr>
      <w:tr w:rsidR="006E113B" w:rsidRPr="00366C39" w:rsidTr="00082D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3B" w:rsidRPr="0011564C" w:rsidRDefault="006E113B" w:rsidP="006E11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3B" w:rsidRPr="0011564C" w:rsidRDefault="006E113B" w:rsidP="005D2AA2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3B" w:rsidRPr="006E113B" w:rsidRDefault="006E113B" w:rsidP="006E11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.Ж</w:t>
            </w:r>
            <w:proofErr w:type="gramEnd"/>
            <w:r>
              <w:rPr>
                <w:sz w:val="24"/>
                <w:szCs w:val="24"/>
              </w:rPr>
              <w:t>уковского, д.6.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6E113B">
              <w:rPr>
                <w:sz w:val="24"/>
                <w:szCs w:val="24"/>
              </w:rPr>
              <w:t>бщая площадь 733,3 кв.м., этажность: 3, подземная этажность: 1</w:t>
            </w:r>
          </w:p>
        </w:tc>
      </w:tr>
      <w:tr w:rsidR="006E113B" w:rsidRPr="00366C39" w:rsidTr="00082D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3B" w:rsidRPr="0011564C" w:rsidRDefault="006E113B" w:rsidP="006E11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3B" w:rsidRPr="0011564C" w:rsidRDefault="006E113B" w:rsidP="005D2AA2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3B" w:rsidRPr="00EC354E" w:rsidRDefault="006E113B" w:rsidP="006E113B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.К</w:t>
            </w:r>
            <w:proofErr w:type="gramEnd"/>
            <w:r w:rsidRPr="00EC354E">
              <w:rPr>
                <w:sz w:val="24"/>
                <w:szCs w:val="24"/>
              </w:rPr>
              <w:t>оммунальная, д.12. Общая площадь: 930,9 кв.м., количество этажей: 3, количество подземных этажей: 1</w:t>
            </w:r>
          </w:p>
        </w:tc>
      </w:tr>
      <w:tr w:rsidR="00EC354E" w:rsidRPr="00366C39" w:rsidTr="00082D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54E" w:rsidRDefault="00EC354E" w:rsidP="006E11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54E" w:rsidRPr="006E113B" w:rsidRDefault="00EC354E" w:rsidP="005D2AA2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54E" w:rsidRPr="00EC354E" w:rsidRDefault="00EC354E" w:rsidP="006E113B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.Б</w:t>
            </w:r>
            <w:proofErr w:type="gramEnd"/>
            <w:r w:rsidRPr="00EC354E">
              <w:rPr>
                <w:sz w:val="24"/>
                <w:szCs w:val="24"/>
              </w:rPr>
              <w:t>елинского, д.71б, общая площадь 35,5 кв.м., номера на поэтажном плане: 1,2, этаж: 1</w:t>
            </w:r>
          </w:p>
        </w:tc>
      </w:tr>
    </w:tbl>
    <w:p w:rsidR="002E20B5" w:rsidRDefault="0011564C" w:rsidP="0011564C">
      <w:pPr>
        <w:jc w:val="both"/>
        <w:rPr>
          <w:sz w:val="24"/>
          <w:szCs w:val="24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proofErr w:type="spellStart"/>
      <w:proofErr w:type="gramStart"/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</w:t>
      </w:r>
      <w:proofErr w:type="spellEnd"/>
      <w:proofErr w:type="gramEnd"/>
      <w:r w:rsidRPr="0011564C">
        <w:rPr>
          <w:sz w:val="24"/>
          <w:szCs w:val="24"/>
        </w:rPr>
        <w:t xml:space="preserve"> права покупки доли (ст. 250 ГК РФ)</w:t>
      </w:r>
    </w:p>
    <w:p w:rsidR="002E20B5" w:rsidRDefault="002E20B5">
      <w:pPr>
        <w:rPr>
          <w:sz w:val="24"/>
          <w:szCs w:val="24"/>
        </w:rPr>
      </w:pPr>
      <w:r>
        <w:rPr>
          <w:sz w:val="24"/>
          <w:szCs w:val="24"/>
        </w:rPr>
        <w:lastRenderedPageBreak/>
        <w:br w:type="page"/>
      </w:r>
    </w:p>
    <w:p w:rsidR="002E20B5" w:rsidRDefault="002E20B5" w:rsidP="002E20B5">
      <w:pPr>
        <w:pStyle w:val="formattexttopleveltextcenter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</w:t>
      </w:r>
      <w:r>
        <w:rPr>
          <w:iCs/>
          <w:sz w:val="28"/>
          <w:szCs w:val="28"/>
          <w:u w:val="single"/>
        </w:rPr>
        <w:t xml:space="preserve">О внесении изменений в муниципальную программу </w:t>
      </w:r>
      <w:r>
        <w:rPr>
          <w:sz w:val="28"/>
          <w:szCs w:val="28"/>
          <w:u w:val="single"/>
        </w:rPr>
        <w:t>«У</w:t>
      </w:r>
      <w:r>
        <w:rPr>
          <w:bCs/>
          <w:iCs/>
          <w:sz w:val="28"/>
          <w:szCs w:val="28"/>
          <w:u w:val="single"/>
        </w:rPr>
        <w:t>правление муниципальной собственностью муниципального образования город Каменск-Уральский на 2017-2021 годы»</w:t>
      </w:r>
      <w:r>
        <w:rPr>
          <w:sz w:val="28"/>
          <w:szCs w:val="28"/>
          <w:u w:val="single"/>
        </w:rPr>
        <w:t xml:space="preserve"> </w:t>
      </w: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</w:pPr>
      <w:r>
        <w:t xml:space="preserve">(наименование проекта документа стратегического планирования) </w:t>
      </w: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615"/>
        <w:gridCol w:w="2639"/>
        <w:gridCol w:w="2088"/>
        <w:gridCol w:w="2079"/>
      </w:tblGrid>
      <w:tr w:rsidR="002E20B5" w:rsidTr="002E20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  <w:p w:rsidR="002E20B5" w:rsidRDefault="002E20B5">
            <w:pPr>
              <w:pStyle w:val="formattexttopleveltextcentertext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0B5" w:rsidRDefault="002E20B5">
            <w:pPr>
              <w:pStyle w:val="formattexttopleveltextcentertext"/>
              <w:jc w:val="center"/>
            </w:pPr>
            <w: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0B5" w:rsidRDefault="002E20B5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 xml:space="preserve">Текст проекта документа стратегического планирования в  </w:t>
            </w:r>
            <w:proofErr w:type="gramStart"/>
            <w:r>
              <w:t>отношении</w:t>
            </w:r>
            <w:proofErr w:type="gramEnd"/>
            <w:r>
              <w:t xml:space="preserve"> которого выносятся замечания/</w:t>
            </w:r>
          </w:p>
          <w:p w:rsidR="002E20B5" w:rsidRDefault="002E20B5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0B5" w:rsidRDefault="002E20B5">
            <w:pPr>
              <w:pStyle w:val="formattexttopleveltextcentertext"/>
              <w:jc w:val="center"/>
            </w:pPr>
            <w: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0B5" w:rsidRDefault="002E20B5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документа стратегического планирования с учетом вносимых замечаний/</w:t>
            </w:r>
          </w:p>
          <w:p w:rsidR="002E20B5" w:rsidRDefault="002E20B5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предложений</w:t>
            </w:r>
          </w:p>
        </w:tc>
      </w:tr>
      <w:tr w:rsidR="002E20B5" w:rsidTr="002E20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</w:tr>
      <w:tr w:rsidR="002E20B5" w:rsidTr="002E20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</w:tr>
    </w:tbl>
    <w:p w:rsidR="002E20B5" w:rsidRDefault="002E20B5" w:rsidP="002E20B5"/>
    <w:p w:rsidR="002E20B5" w:rsidRDefault="002E20B5" w:rsidP="002E20B5">
      <w:pPr>
        <w:jc w:val="both"/>
        <w:rPr>
          <w:sz w:val="24"/>
          <w:szCs w:val="24"/>
        </w:rPr>
      </w:pPr>
    </w:p>
    <w:p w:rsidR="00862E0F" w:rsidRPr="0011564C" w:rsidRDefault="00862E0F" w:rsidP="0011564C">
      <w:pPr>
        <w:jc w:val="both"/>
        <w:rPr>
          <w:sz w:val="24"/>
          <w:szCs w:val="24"/>
        </w:rPr>
      </w:pPr>
    </w:p>
    <w:sectPr w:rsidR="00862E0F" w:rsidRPr="0011564C" w:rsidSect="00EC354E">
      <w:pgSz w:w="11906" w:h="16838"/>
      <w:pgMar w:top="709" w:right="707" w:bottom="426" w:left="156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8E5" w:rsidRDefault="009618E5" w:rsidP="00916ABD">
      <w:r>
        <w:separator/>
      </w:r>
    </w:p>
  </w:endnote>
  <w:endnote w:type="continuationSeparator" w:id="0">
    <w:p w:rsidR="009618E5" w:rsidRDefault="009618E5" w:rsidP="0091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8E5" w:rsidRDefault="009618E5" w:rsidP="00916ABD">
      <w:r>
        <w:separator/>
      </w:r>
    </w:p>
  </w:footnote>
  <w:footnote w:type="continuationSeparator" w:id="0">
    <w:p w:rsidR="009618E5" w:rsidRDefault="009618E5" w:rsidP="00916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8E5" w:rsidRPr="00711EF1" w:rsidRDefault="00E27CA8">
    <w:pPr>
      <w:pStyle w:val="aa"/>
      <w:jc w:val="center"/>
      <w:rPr>
        <w:sz w:val="24"/>
        <w:szCs w:val="24"/>
      </w:rPr>
    </w:pPr>
    <w:r w:rsidRPr="00711EF1">
      <w:rPr>
        <w:sz w:val="24"/>
        <w:szCs w:val="24"/>
      </w:rPr>
      <w:fldChar w:fldCharType="begin"/>
    </w:r>
    <w:r w:rsidR="009618E5" w:rsidRPr="00711EF1">
      <w:rPr>
        <w:sz w:val="24"/>
        <w:szCs w:val="24"/>
      </w:rPr>
      <w:instrText xml:space="preserve"> PAGE   \* MERGEFORMAT </w:instrText>
    </w:r>
    <w:r w:rsidRPr="00711EF1">
      <w:rPr>
        <w:sz w:val="24"/>
        <w:szCs w:val="24"/>
      </w:rPr>
      <w:fldChar w:fldCharType="separate"/>
    </w:r>
    <w:r w:rsidR="002E20B5">
      <w:rPr>
        <w:noProof/>
        <w:sz w:val="24"/>
        <w:szCs w:val="24"/>
      </w:rPr>
      <w:t>10</w:t>
    </w:r>
    <w:r w:rsidRPr="00711EF1">
      <w:rPr>
        <w:sz w:val="24"/>
        <w:szCs w:val="24"/>
      </w:rPr>
      <w:fldChar w:fldCharType="end"/>
    </w:r>
  </w:p>
  <w:p w:rsidR="009618E5" w:rsidRDefault="009618E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1782"/>
    <w:rsid w:val="000026B3"/>
    <w:rsid w:val="0000324F"/>
    <w:rsid w:val="000035DF"/>
    <w:rsid w:val="00005A29"/>
    <w:rsid w:val="00006F23"/>
    <w:rsid w:val="00017EA0"/>
    <w:rsid w:val="00024A51"/>
    <w:rsid w:val="00025D16"/>
    <w:rsid w:val="0002617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75B9"/>
    <w:rsid w:val="0004798D"/>
    <w:rsid w:val="00047AA2"/>
    <w:rsid w:val="00053F8C"/>
    <w:rsid w:val="000562C0"/>
    <w:rsid w:val="0005775A"/>
    <w:rsid w:val="000633D9"/>
    <w:rsid w:val="0007040F"/>
    <w:rsid w:val="00072B31"/>
    <w:rsid w:val="00072D76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A13C3"/>
    <w:rsid w:val="000A16AA"/>
    <w:rsid w:val="000A1DA8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D0C37"/>
    <w:rsid w:val="000D7C23"/>
    <w:rsid w:val="000E25D3"/>
    <w:rsid w:val="000E4441"/>
    <w:rsid w:val="000E5CD0"/>
    <w:rsid w:val="000F52F7"/>
    <w:rsid w:val="000F5411"/>
    <w:rsid w:val="00104C8C"/>
    <w:rsid w:val="0011111B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71CF"/>
    <w:rsid w:val="001271F0"/>
    <w:rsid w:val="00134BF9"/>
    <w:rsid w:val="00135F80"/>
    <w:rsid w:val="001373BB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775"/>
    <w:rsid w:val="001678F5"/>
    <w:rsid w:val="00171558"/>
    <w:rsid w:val="0017160F"/>
    <w:rsid w:val="00171782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B1938"/>
    <w:rsid w:val="001B3D20"/>
    <w:rsid w:val="001B7484"/>
    <w:rsid w:val="001C0323"/>
    <w:rsid w:val="001C21C7"/>
    <w:rsid w:val="001C2C6D"/>
    <w:rsid w:val="001C34B1"/>
    <w:rsid w:val="001D27C4"/>
    <w:rsid w:val="001D3848"/>
    <w:rsid w:val="001D6501"/>
    <w:rsid w:val="001E0873"/>
    <w:rsid w:val="001E2064"/>
    <w:rsid w:val="001E248E"/>
    <w:rsid w:val="001E3563"/>
    <w:rsid w:val="001E6B36"/>
    <w:rsid w:val="001E7314"/>
    <w:rsid w:val="001E78B1"/>
    <w:rsid w:val="001E7A0A"/>
    <w:rsid w:val="001F2E88"/>
    <w:rsid w:val="002005F9"/>
    <w:rsid w:val="00201AB7"/>
    <w:rsid w:val="00201BFB"/>
    <w:rsid w:val="0020624E"/>
    <w:rsid w:val="002077C6"/>
    <w:rsid w:val="00215F74"/>
    <w:rsid w:val="00216AD9"/>
    <w:rsid w:val="00220016"/>
    <w:rsid w:val="002218E8"/>
    <w:rsid w:val="00226142"/>
    <w:rsid w:val="002302E5"/>
    <w:rsid w:val="00233448"/>
    <w:rsid w:val="0023572C"/>
    <w:rsid w:val="002371D5"/>
    <w:rsid w:val="00241C97"/>
    <w:rsid w:val="002423AD"/>
    <w:rsid w:val="00243A50"/>
    <w:rsid w:val="002441B4"/>
    <w:rsid w:val="00250D8B"/>
    <w:rsid w:val="00253784"/>
    <w:rsid w:val="0025574F"/>
    <w:rsid w:val="00255783"/>
    <w:rsid w:val="002609C1"/>
    <w:rsid w:val="0026394B"/>
    <w:rsid w:val="00264DF2"/>
    <w:rsid w:val="00267F2C"/>
    <w:rsid w:val="00274B9F"/>
    <w:rsid w:val="0027591F"/>
    <w:rsid w:val="00281BFA"/>
    <w:rsid w:val="002838EB"/>
    <w:rsid w:val="002851C4"/>
    <w:rsid w:val="0028627D"/>
    <w:rsid w:val="00286E96"/>
    <w:rsid w:val="00292EE5"/>
    <w:rsid w:val="00296D5F"/>
    <w:rsid w:val="002A0AA1"/>
    <w:rsid w:val="002A14CC"/>
    <w:rsid w:val="002A15B4"/>
    <w:rsid w:val="002A6023"/>
    <w:rsid w:val="002A6DFB"/>
    <w:rsid w:val="002B24C9"/>
    <w:rsid w:val="002C33D7"/>
    <w:rsid w:val="002C6CCE"/>
    <w:rsid w:val="002C7237"/>
    <w:rsid w:val="002C7F36"/>
    <w:rsid w:val="002D0169"/>
    <w:rsid w:val="002D3F78"/>
    <w:rsid w:val="002D6C48"/>
    <w:rsid w:val="002D7405"/>
    <w:rsid w:val="002E20B5"/>
    <w:rsid w:val="002E2A6B"/>
    <w:rsid w:val="002E7EB4"/>
    <w:rsid w:val="002F09D7"/>
    <w:rsid w:val="002F1B55"/>
    <w:rsid w:val="003041B9"/>
    <w:rsid w:val="003057D9"/>
    <w:rsid w:val="003057DB"/>
    <w:rsid w:val="003059C0"/>
    <w:rsid w:val="00306ECF"/>
    <w:rsid w:val="00310633"/>
    <w:rsid w:val="003111D6"/>
    <w:rsid w:val="00314FD5"/>
    <w:rsid w:val="0031539C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54689"/>
    <w:rsid w:val="00357808"/>
    <w:rsid w:val="00360361"/>
    <w:rsid w:val="00363475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3486"/>
    <w:rsid w:val="003B2634"/>
    <w:rsid w:val="003B6979"/>
    <w:rsid w:val="003C38E0"/>
    <w:rsid w:val="003C3BF5"/>
    <w:rsid w:val="003C3EBD"/>
    <w:rsid w:val="003C4B28"/>
    <w:rsid w:val="003D4612"/>
    <w:rsid w:val="003D78CD"/>
    <w:rsid w:val="003E2302"/>
    <w:rsid w:val="003E2ED9"/>
    <w:rsid w:val="003F0686"/>
    <w:rsid w:val="003F196A"/>
    <w:rsid w:val="003F3176"/>
    <w:rsid w:val="003F5108"/>
    <w:rsid w:val="003F5479"/>
    <w:rsid w:val="003F5ECB"/>
    <w:rsid w:val="003F703F"/>
    <w:rsid w:val="00400D44"/>
    <w:rsid w:val="00401983"/>
    <w:rsid w:val="00402947"/>
    <w:rsid w:val="00410677"/>
    <w:rsid w:val="00422BC8"/>
    <w:rsid w:val="004239AF"/>
    <w:rsid w:val="00424657"/>
    <w:rsid w:val="00430607"/>
    <w:rsid w:val="0043284D"/>
    <w:rsid w:val="00435B9F"/>
    <w:rsid w:val="004361FE"/>
    <w:rsid w:val="00437B90"/>
    <w:rsid w:val="004406A7"/>
    <w:rsid w:val="00441BB4"/>
    <w:rsid w:val="00442068"/>
    <w:rsid w:val="00443581"/>
    <w:rsid w:val="00445DAC"/>
    <w:rsid w:val="00446161"/>
    <w:rsid w:val="00453F0E"/>
    <w:rsid w:val="00455D5C"/>
    <w:rsid w:val="0046167D"/>
    <w:rsid w:val="00466271"/>
    <w:rsid w:val="00471B98"/>
    <w:rsid w:val="004776E4"/>
    <w:rsid w:val="00482072"/>
    <w:rsid w:val="00484A1C"/>
    <w:rsid w:val="00487002"/>
    <w:rsid w:val="004873D9"/>
    <w:rsid w:val="00493A0E"/>
    <w:rsid w:val="004A0157"/>
    <w:rsid w:val="004A0CED"/>
    <w:rsid w:val="004A0D50"/>
    <w:rsid w:val="004A2786"/>
    <w:rsid w:val="004A2C72"/>
    <w:rsid w:val="004A32EF"/>
    <w:rsid w:val="004A48E7"/>
    <w:rsid w:val="004A6AFC"/>
    <w:rsid w:val="004B1194"/>
    <w:rsid w:val="004B2303"/>
    <w:rsid w:val="004B4714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E4B07"/>
    <w:rsid w:val="004F38A5"/>
    <w:rsid w:val="004F60A6"/>
    <w:rsid w:val="00500CCF"/>
    <w:rsid w:val="00503487"/>
    <w:rsid w:val="005034B8"/>
    <w:rsid w:val="00517554"/>
    <w:rsid w:val="0052116B"/>
    <w:rsid w:val="00527C02"/>
    <w:rsid w:val="00531286"/>
    <w:rsid w:val="005335C3"/>
    <w:rsid w:val="005369C2"/>
    <w:rsid w:val="00536EC2"/>
    <w:rsid w:val="00537138"/>
    <w:rsid w:val="00540919"/>
    <w:rsid w:val="005423F8"/>
    <w:rsid w:val="005458FD"/>
    <w:rsid w:val="00545D48"/>
    <w:rsid w:val="005513D9"/>
    <w:rsid w:val="00551B91"/>
    <w:rsid w:val="005531E7"/>
    <w:rsid w:val="00554685"/>
    <w:rsid w:val="00554D6D"/>
    <w:rsid w:val="005562B1"/>
    <w:rsid w:val="00556A7F"/>
    <w:rsid w:val="00561270"/>
    <w:rsid w:val="00561BA5"/>
    <w:rsid w:val="005662CC"/>
    <w:rsid w:val="00573A4D"/>
    <w:rsid w:val="00574D7B"/>
    <w:rsid w:val="00580CF4"/>
    <w:rsid w:val="00581CF1"/>
    <w:rsid w:val="00581DC4"/>
    <w:rsid w:val="00583918"/>
    <w:rsid w:val="0058430D"/>
    <w:rsid w:val="00587D30"/>
    <w:rsid w:val="00596E3B"/>
    <w:rsid w:val="00597FC4"/>
    <w:rsid w:val="005B23B1"/>
    <w:rsid w:val="005B3ECF"/>
    <w:rsid w:val="005B61A1"/>
    <w:rsid w:val="005B6923"/>
    <w:rsid w:val="005C2929"/>
    <w:rsid w:val="005C3E98"/>
    <w:rsid w:val="005C475F"/>
    <w:rsid w:val="005C5162"/>
    <w:rsid w:val="005C51F8"/>
    <w:rsid w:val="005C7870"/>
    <w:rsid w:val="005C7A8D"/>
    <w:rsid w:val="005D1D35"/>
    <w:rsid w:val="005D229D"/>
    <w:rsid w:val="005D2AA2"/>
    <w:rsid w:val="005E0154"/>
    <w:rsid w:val="005E0995"/>
    <w:rsid w:val="005E28D0"/>
    <w:rsid w:val="005E3098"/>
    <w:rsid w:val="005E3AC5"/>
    <w:rsid w:val="005E40B8"/>
    <w:rsid w:val="005E4FC6"/>
    <w:rsid w:val="005E68A9"/>
    <w:rsid w:val="005E761A"/>
    <w:rsid w:val="005F4B1D"/>
    <w:rsid w:val="00603020"/>
    <w:rsid w:val="0060658C"/>
    <w:rsid w:val="00606E32"/>
    <w:rsid w:val="00607794"/>
    <w:rsid w:val="006126FB"/>
    <w:rsid w:val="00614864"/>
    <w:rsid w:val="006242CF"/>
    <w:rsid w:val="00626FAD"/>
    <w:rsid w:val="00627307"/>
    <w:rsid w:val="0063056F"/>
    <w:rsid w:val="00630AA4"/>
    <w:rsid w:val="00633E36"/>
    <w:rsid w:val="006352C6"/>
    <w:rsid w:val="00636F94"/>
    <w:rsid w:val="00640AE7"/>
    <w:rsid w:val="00641DD9"/>
    <w:rsid w:val="00642FA3"/>
    <w:rsid w:val="006442AD"/>
    <w:rsid w:val="00646220"/>
    <w:rsid w:val="0064704E"/>
    <w:rsid w:val="006519EE"/>
    <w:rsid w:val="00654DF7"/>
    <w:rsid w:val="0065531C"/>
    <w:rsid w:val="00656F73"/>
    <w:rsid w:val="00662ED7"/>
    <w:rsid w:val="006655CD"/>
    <w:rsid w:val="00672180"/>
    <w:rsid w:val="00672E10"/>
    <w:rsid w:val="00677402"/>
    <w:rsid w:val="006868AE"/>
    <w:rsid w:val="00693576"/>
    <w:rsid w:val="006966B7"/>
    <w:rsid w:val="006A1276"/>
    <w:rsid w:val="006A2B8B"/>
    <w:rsid w:val="006A4784"/>
    <w:rsid w:val="006A65D3"/>
    <w:rsid w:val="006A7C3A"/>
    <w:rsid w:val="006B74C5"/>
    <w:rsid w:val="006C20AB"/>
    <w:rsid w:val="006C7DAE"/>
    <w:rsid w:val="006D04FE"/>
    <w:rsid w:val="006D1F91"/>
    <w:rsid w:val="006D223D"/>
    <w:rsid w:val="006D327E"/>
    <w:rsid w:val="006D4839"/>
    <w:rsid w:val="006D738C"/>
    <w:rsid w:val="006D78DA"/>
    <w:rsid w:val="006E113B"/>
    <w:rsid w:val="006E15BC"/>
    <w:rsid w:val="006E2FAA"/>
    <w:rsid w:val="006E435C"/>
    <w:rsid w:val="006E6E90"/>
    <w:rsid w:val="0070048C"/>
    <w:rsid w:val="00700790"/>
    <w:rsid w:val="00702DE7"/>
    <w:rsid w:val="00703365"/>
    <w:rsid w:val="007047A9"/>
    <w:rsid w:val="00711EF1"/>
    <w:rsid w:val="00713E35"/>
    <w:rsid w:val="00725F39"/>
    <w:rsid w:val="00733853"/>
    <w:rsid w:val="00737C93"/>
    <w:rsid w:val="00742E4D"/>
    <w:rsid w:val="00743F08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6269"/>
    <w:rsid w:val="00786C81"/>
    <w:rsid w:val="0079044F"/>
    <w:rsid w:val="0079054F"/>
    <w:rsid w:val="00790F29"/>
    <w:rsid w:val="0079281B"/>
    <w:rsid w:val="0079337F"/>
    <w:rsid w:val="007954D6"/>
    <w:rsid w:val="007A28A0"/>
    <w:rsid w:val="007A3683"/>
    <w:rsid w:val="007B09EC"/>
    <w:rsid w:val="007B46D3"/>
    <w:rsid w:val="007C14DD"/>
    <w:rsid w:val="007C3233"/>
    <w:rsid w:val="007C3AAB"/>
    <w:rsid w:val="007C4E6F"/>
    <w:rsid w:val="007C6C6C"/>
    <w:rsid w:val="007C7B2C"/>
    <w:rsid w:val="007D0EDA"/>
    <w:rsid w:val="007D11D6"/>
    <w:rsid w:val="007D5436"/>
    <w:rsid w:val="007D774E"/>
    <w:rsid w:val="007E161D"/>
    <w:rsid w:val="007E3020"/>
    <w:rsid w:val="007F1B80"/>
    <w:rsid w:val="007F2790"/>
    <w:rsid w:val="007F5664"/>
    <w:rsid w:val="007F5D00"/>
    <w:rsid w:val="007F5E26"/>
    <w:rsid w:val="007F77D9"/>
    <w:rsid w:val="007F7C50"/>
    <w:rsid w:val="00800AF9"/>
    <w:rsid w:val="00805B9F"/>
    <w:rsid w:val="0081301A"/>
    <w:rsid w:val="00816CB1"/>
    <w:rsid w:val="008177D9"/>
    <w:rsid w:val="00825E71"/>
    <w:rsid w:val="00827E4F"/>
    <w:rsid w:val="008312C8"/>
    <w:rsid w:val="00831CF3"/>
    <w:rsid w:val="00832CA1"/>
    <w:rsid w:val="00835C03"/>
    <w:rsid w:val="0084166F"/>
    <w:rsid w:val="00842C18"/>
    <w:rsid w:val="008455E5"/>
    <w:rsid w:val="008471EF"/>
    <w:rsid w:val="008501DF"/>
    <w:rsid w:val="00850BF2"/>
    <w:rsid w:val="008511A1"/>
    <w:rsid w:val="00852F27"/>
    <w:rsid w:val="00853A7A"/>
    <w:rsid w:val="0085601C"/>
    <w:rsid w:val="00856DD6"/>
    <w:rsid w:val="00860480"/>
    <w:rsid w:val="00860FA1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4468"/>
    <w:rsid w:val="00876884"/>
    <w:rsid w:val="00877FDE"/>
    <w:rsid w:val="008838CC"/>
    <w:rsid w:val="00885C2A"/>
    <w:rsid w:val="00887C46"/>
    <w:rsid w:val="008971A1"/>
    <w:rsid w:val="008A1EEF"/>
    <w:rsid w:val="008A3683"/>
    <w:rsid w:val="008A5907"/>
    <w:rsid w:val="008A5FEF"/>
    <w:rsid w:val="008A75E5"/>
    <w:rsid w:val="008B02AE"/>
    <w:rsid w:val="008B2B62"/>
    <w:rsid w:val="008B2FEF"/>
    <w:rsid w:val="008C0606"/>
    <w:rsid w:val="008C6C28"/>
    <w:rsid w:val="008C7D61"/>
    <w:rsid w:val="008D0A0A"/>
    <w:rsid w:val="008D334C"/>
    <w:rsid w:val="008D4298"/>
    <w:rsid w:val="008D498C"/>
    <w:rsid w:val="008D5371"/>
    <w:rsid w:val="008D5B56"/>
    <w:rsid w:val="008D6CC5"/>
    <w:rsid w:val="008D7D16"/>
    <w:rsid w:val="008E03A1"/>
    <w:rsid w:val="008E2135"/>
    <w:rsid w:val="008E56ED"/>
    <w:rsid w:val="008E6401"/>
    <w:rsid w:val="008E673B"/>
    <w:rsid w:val="008F008D"/>
    <w:rsid w:val="00900FA0"/>
    <w:rsid w:val="00904AE0"/>
    <w:rsid w:val="00907388"/>
    <w:rsid w:val="009110F5"/>
    <w:rsid w:val="00913EFC"/>
    <w:rsid w:val="00914C75"/>
    <w:rsid w:val="00916ABD"/>
    <w:rsid w:val="00921703"/>
    <w:rsid w:val="009275BA"/>
    <w:rsid w:val="00927982"/>
    <w:rsid w:val="00931BA6"/>
    <w:rsid w:val="00932726"/>
    <w:rsid w:val="00934726"/>
    <w:rsid w:val="00935C0C"/>
    <w:rsid w:val="00935FEC"/>
    <w:rsid w:val="00943918"/>
    <w:rsid w:val="00946587"/>
    <w:rsid w:val="009506D3"/>
    <w:rsid w:val="00951B9B"/>
    <w:rsid w:val="00956E66"/>
    <w:rsid w:val="00960A79"/>
    <w:rsid w:val="009618E5"/>
    <w:rsid w:val="00961C73"/>
    <w:rsid w:val="0096311C"/>
    <w:rsid w:val="00965663"/>
    <w:rsid w:val="00972342"/>
    <w:rsid w:val="00974EB7"/>
    <w:rsid w:val="00980EAA"/>
    <w:rsid w:val="00983604"/>
    <w:rsid w:val="0098580D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5824"/>
    <w:rsid w:val="009B5D8F"/>
    <w:rsid w:val="009B62BB"/>
    <w:rsid w:val="009B6F94"/>
    <w:rsid w:val="009C0450"/>
    <w:rsid w:val="009C255D"/>
    <w:rsid w:val="009C6918"/>
    <w:rsid w:val="009C6CB8"/>
    <w:rsid w:val="009D0DC0"/>
    <w:rsid w:val="009D107A"/>
    <w:rsid w:val="009E11A1"/>
    <w:rsid w:val="009E4683"/>
    <w:rsid w:val="009E4D6D"/>
    <w:rsid w:val="009E4E13"/>
    <w:rsid w:val="009E6ED2"/>
    <w:rsid w:val="009F0EE2"/>
    <w:rsid w:val="009F17F3"/>
    <w:rsid w:val="009F1843"/>
    <w:rsid w:val="009F4A93"/>
    <w:rsid w:val="00A03D63"/>
    <w:rsid w:val="00A0491B"/>
    <w:rsid w:val="00A04FEF"/>
    <w:rsid w:val="00A05A1E"/>
    <w:rsid w:val="00A1069B"/>
    <w:rsid w:val="00A122B7"/>
    <w:rsid w:val="00A14A8F"/>
    <w:rsid w:val="00A14B0D"/>
    <w:rsid w:val="00A22578"/>
    <w:rsid w:val="00A240F0"/>
    <w:rsid w:val="00A258D0"/>
    <w:rsid w:val="00A25A56"/>
    <w:rsid w:val="00A315D0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7D9"/>
    <w:rsid w:val="00A83271"/>
    <w:rsid w:val="00A8333E"/>
    <w:rsid w:val="00A83DC3"/>
    <w:rsid w:val="00A8539A"/>
    <w:rsid w:val="00A85A84"/>
    <w:rsid w:val="00A86C92"/>
    <w:rsid w:val="00A91D11"/>
    <w:rsid w:val="00AA251E"/>
    <w:rsid w:val="00AA2834"/>
    <w:rsid w:val="00AA7CFE"/>
    <w:rsid w:val="00AB0336"/>
    <w:rsid w:val="00AB43FE"/>
    <w:rsid w:val="00AB5637"/>
    <w:rsid w:val="00AC0C19"/>
    <w:rsid w:val="00AC1A97"/>
    <w:rsid w:val="00AC6097"/>
    <w:rsid w:val="00AC6ED2"/>
    <w:rsid w:val="00AC7980"/>
    <w:rsid w:val="00AD3F2E"/>
    <w:rsid w:val="00AD6E90"/>
    <w:rsid w:val="00AE1293"/>
    <w:rsid w:val="00AE3DA3"/>
    <w:rsid w:val="00AF1D06"/>
    <w:rsid w:val="00AF62C1"/>
    <w:rsid w:val="00B023FA"/>
    <w:rsid w:val="00B04079"/>
    <w:rsid w:val="00B050BE"/>
    <w:rsid w:val="00B07788"/>
    <w:rsid w:val="00B07F0A"/>
    <w:rsid w:val="00B14083"/>
    <w:rsid w:val="00B20E90"/>
    <w:rsid w:val="00B306E3"/>
    <w:rsid w:val="00B3187A"/>
    <w:rsid w:val="00B3597E"/>
    <w:rsid w:val="00B36FD1"/>
    <w:rsid w:val="00B37F11"/>
    <w:rsid w:val="00B41545"/>
    <w:rsid w:val="00B4376D"/>
    <w:rsid w:val="00B439E2"/>
    <w:rsid w:val="00B509C5"/>
    <w:rsid w:val="00B53619"/>
    <w:rsid w:val="00B5410E"/>
    <w:rsid w:val="00B56458"/>
    <w:rsid w:val="00B669B2"/>
    <w:rsid w:val="00B67974"/>
    <w:rsid w:val="00B7767A"/>
    <w:rsid w:val="00B818B2"/>
    <w:rsid w:val="00B841B5"/>
    <w:rsid w:val="00B912CA"/>
    <w:rsid w:val="00B93647"/>
    <w:rsid w:val="00B93F9B"/>
    <w:rsid w:val="00BA08E8"/>
    <w:rsid w:val="00BA46D4"/>
    <w:rsid w:val="00BA680D"/>
    <w:rsid w:val="00BB026B"/>
    <w:rsid w:val="00BB0CBC"/>
    <w:rsid w:val="00BB1A22"/>
    <w:rsid w:val="00BB459B"/>
    <w:rsid w:val="00BC16A4"/>
    <w:rsid w:val="00BC27DD"/>
    <w:rsid w:val="00BC6C97"/>
    <w:rsid w:val="00BD0340"/>
    <w:rsid w:val="00BD1506"/>
    <w:rsid w:val="00BD6359"/>
    <w:rsid w:val="00BE1617"/>
    <w:rsid w:val="00BE2145"/>
    <w:rsid w:val="00BF150D"/>
    <w:rsid w:val="00BF5248"/>
    <w:rsid w:val="00BF5530"/>
    <w:rsid w:val="00BF5B1B"/>
    <w:rsid w:val="00C0019F"/>
    <w:rsid w:val="00C0378B"/>
    <w:rsid w:val="00C0610C"/>
    <w:rsid w:val="00C07D6A"/>
    <w:rsid w:val="00C1285A"/>
    <w:rsid w:val="00C16745"/>
    <w:rsid w:val="00C21582"/>
    <w:rsid w:val="00C26621"/>
    <w:rsid w:val="00C336CA"/>
    <w:rsid w:val="00C36C5F"/>
    <w:rsid w:val="00C4600A"/>
    <w:rsid w:val="00C51061"/>
    <w:rsid w:val="00C54022"/>
    <w:rsid w:val="00C54C2C"/>
    <w:rsid w:val="00C55F59"/>
    <w:rsid w:val="00C5608A"/>
    <w:rsid w:val="00C5612F"/>
    <w:rsid w:val="00C5722D"/>
    <w:rsid w:val="00C57867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1B52"/>
    <w:rsid w:val="00C83634"/>
    <w:rsid w:val="00C84545"/>
    <w:rsid w:val="00C906EF"/>
    <w:rsid w:val="00CA077A"/>
    <w:rsid w:val="00CA0BD8"/>
    <w:rsid w:val="00CA2F40"/>
    <w:rsid w:val="00CB1AF2"/>
    <w:rsid w:val="00CB3456"/>
    <w:rsid w:val="00CB4D8F"/>
    <w:rsid w:val="00CB4EBA"/>
    <w:rsid w:val="00CB5910"/>
    <w:rsid w:val="00CB66EB"/>
    <w:rsid w:val="00CC2693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7995"/>
    <w:rsid w:val="00CF1089"/>
    <w:rsid w:val="00CF2291"/>
    <w:rsid w:val="00CF3913"/>
    <w:rsid w:val="00CF39D2"/>
    <w:rsid w:val="00D00208"/>
    <w:rsid w:val="00D0105D"/>
    <w:rsid w:val="00D021C7"/>
    <w:rsid w:val="00D02A5C"/>
    <w:rsid w:val="00D02BA6"/>
    <w:rsid w:val="00D14A58"/>
    <w:rsid w:val="00D14E91"/>
    <w:rsid w:val="00D1508F"/>
    <w:rsid w:val="00D16503"/>
    <w:rsid w:val="00D17C8F"/>
    <w:rsid w:val="00D207E1"/>
    <w:rsid w:val="00D212E6"/>
    <w:rsid w:val="00D2158D"/>
    <w:rsid w:val="00D23E99"/>
    <w:rsid w:val="00D25956"/>
    <w:rsid w:val="00D33C9E"/>
    <w:rsid w:val="00D35335"/>
    <w:rsid w:val="00D35D81"/>
    <w:rsid w:val="00D40465"/>
    <w:rsid w:val="00D434CE"/>
    <w:rsid w:val="00D51259"/>
    <w:rsid w:val="00D52004"/>
    <w:rsid w:val="00D52B6B"/>
    <w:rsid w:val="00D53AB4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71529"/>
    <w:rsid w:val="00D73DF2"/>
    <w:rsid w:val="00D77459"/>
    <w:rsid w:val="00D80158"/>
    <w:rsid w:val="00D84884"/>
    <w:rsid w:val="00D84981"/>
    <w:rsid w:val="00D86742"/>
    <w:rsid w:val="00D90213"/>
    <w:rsid w:val="00D910C4"/>
    <w:rsid w:val="00D91580"/>
    <w:rsid w:val="00D92263"/>
    <w:rsid w:val="00D9385D"/>
    <w:rsid w:val="00D95A34"/>
    <w:rsid w:val="00DA144E"/>
    <w:rsid w:val="00DA40C5"/>
    <w:rsid w:val="00DA5002"/>
    <w:rsid w:val="00DA5486"/>
    <w:rsid w:val="00DA6059"/>
    <w:rsid w:val="00DA66A4"/>
    <w:rsid w:val="00DB45B1"/>
    <w:rsid w:val="00DB4BE7"/>
    <w:rsid w:val="00DB6D23"/>
    <w:rsid w:val="00DB72C8"/>
    <w:rsid w:val="00DC2821"/>
    <w:rsid w:val="00DC3978"/>
    <w:rsid w:val="00DC465E"/>
    <w:rsid w:val="00DC6ACE"/>
    <w:rsid w:val="00DC7366"/>
    <w:rsid w:val="00DD21C1"/>
    <w:rsid w:val="00DD5CF6"/>
    <w:rsid w:val="00DD74BC"/>
    <w:rsid w:val="00DE0451"/>
    <w:rsid w:val="00DE17AE"/>
    <w:rsid w:val="00DE3130"/>
    <w:rsid w:val="00DE5A43"/>
    <w:rsid w:val="00DF682C"/>
    <w:rsid w:val="00E00146"/>
    <w:rsid w:val="00E01290"/>
    <w:rsid w:val="00E04DCA"/>
    <w:rsid w:val="00E0665E"/>
    <w:rsid w:val="00E06FAE"/>
    <w:rsid w:val="00E073C7"/>
    <w:rsid w:val="00E100A8"/>
    <w:rsid w:val="00E103B0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63FF"/>
    <w:rsid w:val="00E60110"/>
    <w:rsid w:val="00E63B15"/>
    <w:rsid w:val="00E70013"/>
    <w:rsid w:val="00E74D87"/>
    <w:rsid w:val="00E75B0E"/>
    <w:rsid w:val="00E77567"/>
    <w:rsid w:val="00E77B1D"/>
    <w:rsid w:val="00E806B5"/>
    <w:rsid w:val="00E83266"/>
    <w:rsid w:val="00E84586"/>
    <w:rsid w:val="00E87416"/>
    <w:rsid w:val="00E913E6"/>
    <w:rsid w:val="00E9244F"/>
    <w:rsid w:val="00E92F6A"/>
    <w:rsid w:val="00E96E44"/>
    <w:rsid w:val="00E97977"/>
    <w:rsid w:val="00EA4526"/>
    <w:rsid w:val="00EA6D5E"/>
    <w:rsid w:val="00EB1A06"/>
    <w:rsid w:val="00EB382F"/>
    <w:rsid w:val="00EB5599"/>
    <w:rsid w:val="00EB70A1"/>
    <w:rsid w:val="00EC354E"/>
    <w:rsid w:val="00EC5320"/>
    <w:rsid w:val="00EC7F24"/>
    <w:rsid w:val="00ED22FA"/>
    <w:rsid w:val="00ED4F62"/>
    <w:rsid w:val="00ED64A3"/>
    <w:rsid w:val="00ED681D"/>
    <w:rsid w:val="00ED7D08"/>
    <w:rsid w:val="00EE0F43"/>
    <w:rsid w:val="00EE1C40"/>
    <w:rsid w:val="00EF371D"/>
    <w:rsid w:val="00EF4CD9"/>
    <w:rsid w:val="00EF545E"/>
    <w:rsid w:val="00EF5CDF"/>
    <w:rsid w:val="00EF6173"/>
    <w:rsid w:val="00EF6FBE"/>
    <w:rsid w:val="00F0164B"/>
    <w:rsid w:val="00F02962"/>
    <w:rsid w:val="00F046BC"/>
    <w:rsid w:val="00F11760"/>
    <w:rsid w:val="00F12E3F"/>
    <w:rsid w:val="00F21638"/>
    <w:rsid w:val="00F22F5A"/>
    <w:rsid w:val="00F22FD9"/>
    <w:rsid w:val="00F23A5A"/>
    <w:rsid w:val="00F23D89"/>
    <w:rsid w:val="00F26FD2"/>
    <w:rsid w:val="00F2733B"/>
    <w:rsid w:val="00F2761C"/>
    <w:rsid w:val="00F40184"/>
    <w:rsid w:val="00F40312"/>
    <w:rsid w:val="00F42A8F"/>
    <w:rsid w:val="00F5205E"/>
    <w:rsid w:val="00F564C4"/>
    <w:rsid w:val="00F62F5C"/>
    <w:rsid w:val="00F70367"/>
    <w:rsid w:val="00F74111"/>
    <w:rsid w:val="00F759F9"/>
    <w:rsid w:val="00F77E4C"/>
    <w:rsid w:val="00F803B8"/>
    <w:rsid w:val="00F805AE"/>
    <w:rsid w:val="00F8403F"/>
    <w:rsid w:val="00F85156"/>
    <w:rsid w:val="00F8567C"/>
    <w:rsid w:val="00F91AD5"/>
    <w:rsid w:val="00F94A56"/>
    <w:rsid w:val="00FA0077"/>
    <w:rsid w:val="00FA1C5A"/>
    <w:rsid w:val="00FA3760"/>
    <w:rsid w:val="00FA499E"/>
    <w:rsid w:val="00FB6223"/>
    <w:rsid w:val="00FB6954"/>
    <w:rsid w:val="00FC1B51"/>
    <w:rsid w:val="00FC1F8F"/>
    <w:rsid w:val="00FC260C"/>
    <w:rsid w:val="00FC68E3"/>
    <w:rsid w:val="00FC7AAE"/>
    <w:rsid w:val="00FD68FC"/>
    <w:rsid w:val="00FD7236"/>
    <w:rsid w:val="00FE05A5"/>
    <w:rsid w:val="00FE05DC"/>
    <w:rsid w:val="00FE1BA8"/>
    <w:rsid w:val="00FF1435"/>
    <w:rsid w:val="00FF3E22"/>
    <w:rsid w:val="00FF6330"/>
    <w:rsid w:val="00FF7B28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78676-162D-4453-9684-C6828FA6B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продажа-Комиссаров,52.dot</Template>
  <TotalTime>201</TotalTime>
  <Pages>11</Pages>
  <Words>1685</Words>
  <Characters>10722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10</cp:revision>
  <cp:lastPrinted>2017-04-06T11:28:00Z</cp:lastPrinted>
  <dcterms:created xsi:type="dcterms:W3CDTF">2017-04-06T07:49:00Z</dcterms:created>
  <dcterms:modified xsi:type="dcterms:W3CDTF">2017-04-11T04:24:00Z</dcterms:modified>
</cp:coreProperties>
</file>