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3E15FD">
        <w:rPr>
          <w:sz w:val="24"/>
        </w:rPr>
        <w:t xml:space="preserve">                      </w:t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3D7C38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E15FD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3E15FD">
        <w:rPr>
          <w:rFonts w:ascii="Liberation Serif" w:hAnsi="Liberation Serif"/>
          <w:sz w:val="28"/>
        </w:rPr>
        <w:t>5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EE4BE6">
        <w:rPr>
          <w:rFonts w:ascii="Liberation Serif" w:hAnsi="Liberation Serif"/>
          <w:sz w:val="24"/>
          <w:szCs w:val="24"/>
        </w:rPr>
        <w:t xml:space="preserve"> </w:t>
      </w:r>
      <w:r w:rsidR="003E15FD">
        <w:rPr>
          <w:rFonts w:ascii="Liberation Serif" w:hAnsi="Liberation Serif"/>
          <w:sz w:val="24"/>
          <w:szCs w:val="24"/>
        </w:rPr>
        <w:t xml:space="preserve">  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E15FD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3E15FD">
        <w:rPr>
          <w:rFonts w:ascii="Liberation Serif" w:hAnsi="Liberation Serif"/>
          <w:color w:val="000000"/>
          <w:sz w:val="28"/>
          <w:szCs w:val="28"/>
        </w:rPr>
        <w:t>5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E15FD">
        <w:rPr>
          <w:rFonts w:ascii="Liberation Serif" w:hAnsi="Liberation Serif"/>
          <w:sz w:val="28"/>
          <w:szCs w:val="28"/>
        </w:rPr>
        <w:t>5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>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A4F2E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3E15FD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62041" w:rsidRP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земельного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</w:t>
      </w:r>
      <w:r w:rsidRPr="00162041">
        <w:rPr>
          <w:rFonts w:ascii="Liberation Serif" w:hAnsi="Liberation Serif"/>
          <w:snapToGrid w:val="0"/>
          <w:sz w:val="28"/>
          <w:szCs w:val="28"/>
        </w:rPr>
        <w:lastRenderedPageBreak/>
        <w:t>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6636C0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 w:rsidR="003E15FD" w:rsidRPr="006636C0">
        <w:rPr>
          <w:rFonts w:ascii="Liberation Serif" w:hAnsi="Liberation Serif"/>
          <w:snapToGrid w:val="0"/>
          <w:sz w:val="28"/>
          <w:szCs w:val="28"/>
        </w:rPr>
        <w:t>9</w:t>
      </w:r>
      <w:r w:rsidRPr="006636C0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обязательных требований законодательства в адрес юридических лиц и граждан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162041" w:rsidRDefault="00162041" w:rsidP="0016204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Консультирование о</w:t>
      </w:r>
      <w:r w:rsidRPr="004E2064">
        <w:rPr>
          <w:rFonts w:ascii="Liberation Serif" w:hAnsi="Liberation Serif"/>
          <w:color w:val="000000"/>
          <w:sz w:val="28"/>
          <w:szCs w:val="28"/>
        </w:rPr>
        <w:t>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162041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636C0">
        <w:rPr>
          <w:rFonts w:ascii="Liberation Serif" w:hAnsi="Liberation Serif"/>
          <w:sz w:val="28"/>
          <w:szCs w:val="28"/>
        </w:rPr>
        <w:t xml:space="preserve">Специалистами Комитета проведено </w:t>
      </w:r>
      <w:r w:rsidR="00884C50" w:rsidRPr="006636C0">
        <w:rPr>
          <w:rFonts w:ascii="Liberation Serif" w:hAnsi="Liberation Serif"/>
          <w:sz w:val="28"/>
          <w:szCs w:val="28"/>
        </w:rPr>
        <w:t>23</w:t>
      </w:r>
      <w:r w:rsidRPr="006636C0">
        <w:rPr>
          <w:rFonts w:ascii="Liberation Serif" w:hAnsi="Liberation Serif"/>
          <w:sz w:val="28"/>
          <w:szCs w:val="28"/>
        </w:rPr>
        <w:t xml:space="preserve"> консульт</w:t>
      </w:r>
      <w:r w:rsidR="00884C50" w:rsidRPr="006636C0">
        <w:rPr>
          <w:rFonts w:ascii="Liberation Serif" w:hAnsi="Liberation Serif"/>
          <w:sz w:val="28"/>
          <w:szCs w:val="28"/>
        </w:rPr>
        <w:t>ации</w:t>
      </w:r>
      <w:r w:rsidRPr="006636C0">
        <w:rPr>
          <w:rFonts w:ascii="Liberation Serif" w:hAnsi="Liberation Serif"/>
          <w:sz w:val="28"/>
          <w:szCs w:val="28"/>
        </w:rPr>
        <w:t xml:space="preserve"> контролируемых лиц</w:t>
      </w:r>
      <w:bookmarkStart w:id="0" w:name="_GoBack"/>
      <w:bookmarkEnd w:id="0"/>
      <w:r w:rsidRPr="007E7D05">
        <w:rPr>
          <w:rFonts w:ascii="Liberation Serif" w:hAnsi="Liberation Serif"/>
          <w:sz w:val="28"/>
          <w:szCs w:val="28"/>
        </w:rPr>
        <w:t xml:space="preserve"> в рамках проведения профилактических мероприятия.</w:t>
      </w:r>
    </w:p>
    <w:p w:rsidR="007E7D05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Наибольшее число выявленных нарушений выражаются в самовольном занятии земельных участков.</w:t>
      </w:r>
    </w:p>
    <w:p w:rsidR="006663C1" w:rsidRDefault="006663C1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663C1">
        <w:rPr>
          <w:rFonts w:ascii="Liberation Serif" w:hAnsi="Liberation Serif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</w:p>
    <w:p w:rsidR="006663C1" w:rsidRPr="004E2064" w:rsidRDefault="006663C1" w:rsidP="006663C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0"/>
        <w:gridCol w:w="2436"/>
        <w:gridCol w:w="2618"/>
      </w:tblGrid>
      <w:tr w:rsidR="00475C4D" w:rsidRPr="00752335" w:rsidTr="00AE0412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080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436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Срок реализации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261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Подразделение и (или)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AE0412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36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1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436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7E7D05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7E7D05" w:rsidRPr="00AF6DD4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6663C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5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61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436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AE0412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обязательных требований</w:t>
            </w:r>
          </w:p>
        </w:tc>
        <w:tc>
          <w:tcPr>
            <w:tcW w:w="2436" w:type="dxa"/>
          </w:tcPr>
          <w:p w:rsidR="00475C4D" w:rsidRPr="00752335" w:rsidRDefault="00475C4D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  <w:r w:rsidR="00EC084E"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261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0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436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436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0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436" w:type="dxa"/>
          </w:tcPr>
          <w:p w:rsidR="008533FB" w:rsidRPr="0000602C" w:rsidRDefault="00B32C72" w:rsidP="006663C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61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0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436" w:type="dxa"/>
            <w:vMerge w:val="restart"/>
          </w:tcPr>
          <w:p w:rsidR="0000602C" w:rsidRDefault="0000602C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EC084E" w:rsidRPr="0000602C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436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0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436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61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0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436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0412" w:rsidRPr="00752335" w:rsidTr="00AE0412">
        <w:tc>
          <w:tcPr>
            <w:tcW w:w="567" w:type="dxa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4080" w:type="dxa"/>
          </w:tcPr>
          <w:p w:rsidR="00AE0412" w:rsidRPr="0000602C" w:rsidRDefault="00AE0412" w:rsidP="008819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436" w:type="dxa"/>
            <w:vMerge w:val="restart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2025 года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).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AE0412" w:rsidRPr="0000602C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618" w:type="dxa"/>
            <w:vMerge w:val="restart"/>
          </w:tcPr>
          <w:p w:rsidR="00AE0412" w:rsidRPr="00752335" w:rsidRDefault="00AE0412" w:rsidP="0088191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AE0412" w:rsidRPr="00752335" w:rsidTr="00AE0412">
        <w:tc>
          <w:tcPr>
            <w:tcW w:w="567" w:type="dxa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0" w:type="dxa"/>
          </w:tcPr>
          <w:p w:rsidR="00AE0412" w:rsidRPr="005E5E3E" w:rsidRDefault="00AE0412" w:rsidP="008819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AE0412" w:rsidRPr="005E5E3E" w:rsidRDefault="00AE0412" w:rsidP="008819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AE0412" w:rsidRPr="005E5E3E" w:rsidRDefault="00AE0412" w:rsidP="00AE041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земельных участков, части земельных участков</w:t>
            </w:r>
          </w:p>
        </w:tc>
        <w:tc>
          <w:tcPr>
            <w:tcW w:w="2436" w:type="dxa"/>
            <w:vMerge/>
          </w:tcPr>
          <w:p w:rsidR="00AE0412" w:rsidRPr="0000602C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AE0412" w:rsidRPr="00752335" w:rsidRDefault="00AE0412" w:rsidP="0088191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AE0412">
        <w:tc>
          <w:tcPr>
            <w:tcW w:w="567" w:type="dxa"/>
          </w:tcPr>
          <w:p w:rsidR="00BA314E" w:rsidRDefault="00AE0412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080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AE0412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436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61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Результативность и эффективность деятельности контрольного органа оценивается на основании системы показателей результативности и </w:t>
      </w:r>
      <w:r w:rsidRPr="00413363">
        <w:rPr>
          <w:sz w:val="28"/>
          <w:szCs w:val="28"/>
        </w:rPr>
        <w:lastRenderedPageBreak/>
        <w:t>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 xml:space="preserve">Методика оценки эффективности профилактических мероприятий предназначена способствовать максимальному достижению общественно </w:t>
      </w:r>
      <w:r w:rsidRPr="00BA314E">
        <w:rPr>
          <w:rFonts w:ascii="Liberation Serif" w:hAnsi="Liberation Serif"/>
          <w:sz w:val="28"/>
          <w:szCs w:val="28"/>
        </w:rPr>
        <w:lastRenderedPageBreak/>
        <w:t>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2041"/>
    <w:rsid w:val="00165669"/>
    <w:rsid w:val="001813B1"/>
    <w:rsid w:val="001A5719"/>
    <w:rsid w:val="001E0FA4"/>
    <w:rsid w:val="001E73C6"/>
    <w:rsid w:val="0022024C"/>
    <w:rsid w:val="0023226A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4F2E"/>
    <w:rsid w:val="003D7C38"/>
    <w:rsid w:val="003E15FD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52596"/>
    <w:rsid w:val="006636C0"/>
    <w:rsid w:val="006663C1"/>
    <w:rsid w:val="006C6C5E"/>
    <w:rsid w:val="006F665D"/>
    <w:rsid w:val="00702165"/>
    <w:rsid w:val="00720985"/>
    <w:rsid w:val="0072658F"/>
    <w:rsid w:val="00752335"/>
    <w:rsid w:val="00797EF8"/>
    <w:rsid w:val="007E7D05"/>
    <w:rsid w:val="0082729D"/>
    <w:rsid w:val="0083594B"/>
    <w:rsid w:val="008533FB"/>
    <w:rsid w:val="00853D8D"/>
    <w:rsid w:val="00871148"/>
    <w:rsid w:val="00875751"/>
    <w:rsid w:val="00884C50"/>
    <w:rsid w:val="00896CBC"/>
    <w:rsid w:val="00897B78"/>
    <w:rsid w:val="008C0E41"/>
    <w:rsid w:val="00956960"/>
    <w:rsid w:val="00975A1C"/>
    <w:rsid w:val="00997157"/>
    <w:rsid w:val="009F3FE8"/>
    <w:rsid w:val="00A1076A"/>
    <w:rsid w:val="00A26589"/>
    <w:rsid w:val="00A27C3C"/>
    <w:rsid w:val="00A3360C"/>
    <w:rsid w:val="00A44C74"/>
    <w:rsid w:val="00AA0547"/>
    <w:rsid w:val="00AB62CD"/>
    <w:rsid w:val="00AE0412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C084E"/>
    <w:rsid w:val="00ED4DA5"/>
    <w:rsid w:val="00EE4587"/>
    <w:rsid w:val="00EE4BE6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87F9B-EC76-4DB0-ACA3-6084F8D07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11</Pages>
  <Words>2501</Words>
  <Characters>20352</Characters>
  <Application>Microsoft Office Word</Application>
  <DocSecurity>0</DocSecurity>
  <Lines>169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2023-12-08T05:10:00Z</cp:lastPrinted>
  <dcterms:created xsi:type="dcterms:W3CDTF">2024-08-29T09:43:00Z</dcterms:created>
  <dcterms:modified xsi:type="dcterms:W3CDTF">2024-09-11T05:39:00Z</dcterms:modified>
</cp:coreProperties>
</file>